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D6612" w14:textId="77777777" w:rsidR="00C8226E" w:rsidRPr="00EC7142" w:rsidRDefault="00C8226E" w:rsidP="00E55601">
      <w:pPr>
        <w:jc w:val="right"/>
        <w:rPr>
          <w:rStyle w:val="Hyperlink"/>
        </w:rPr>
      </w:pPr>
    </w:p>
    <w:p w14:paraId="0FE1B7C1" w14:textId="77777777" w:rsidR="003A4839" w:rsidRPr="004601F1" w:rsidRDefault="003A4839" w:rsidP="00E55601">
      <w:pPr>
        <w:jc w:val="right"/>
        <w:rPr>
          <w:rFonts w:ascii="Nunito Sans" w:hAnsi="Nunito Sans"/>
          <w:sz w:val="20"/>
          <w:szCs w:val="20"/>
          <w:lang w:val="en-AU"/>
        </w:rPr>
      </w:pPr>
    </w:p>
    <w:p w14:paraId="61531A4A" w14:textId="77777777" w:rsidR="003A4839" w:rsidRPr="004601F1" w:rsidRDefault="003A4839" w:rsidP="00E55601">
      <w:pPr>
        <w:jc w:val="right"/>
        <w:rPr>
          <w:rFonts w:ascii="Nunito Sans" w:hAnsi="Nunito Sans"/>
          <w:sz w:val="20"/>
          <w:szCs w:val="20"/>
          <w:lang w:val="en-AU"/>
        </w:rPr>
      </w:pPr>
    </w:p>
    <w:p w14:paraId="4C24650B" w14:textId="77777777" w:rsidR="004601F1" w:rsidRDefault="004601F1" w:rsidP="00E55601">
      <w:pPr>
        <w:jc w:val="right"/>
        <w:rPr>
          <w:rFonts w:ascii="Nunito Sans" w:hAnsi="Nunito Sans"/>
          <w:sz w:val="20"/>
          <w:szCs w:val="20"/>
          <w:lang w:val="en-AU"/>
        </w:rPr>
      </w:pPr>
    </w:p>
    <w:p w14:paraId="2B4540DF" w14:textId="12452C42" w:rsidR="003A4839" w:rsidRPr="004601F1" w:rsidRDefault="00893AC9" w:rsidP="00893AC9">
      <w:pPr>
        <w:tabs>
          <w:tab w:val="left" w:pos="8370"/>
        </w:tabs>
        <w:rPr>
          <w:rFonts w:ascii="Nunito Sans" w:hAnsi="Nunito Sans"/>
          <w:sz w:val="20"/>
          <w:szCs w:val="20"/>
          <w:lang w:val="en-AU"/>
        </w:rPr>
      </w:pPr>
      <w:r>
        <w:rPr>
          <w:rFonts w:ascii="Nunito Sans" w:hAnsi="Nunito Sans"/>
          <w:sz w:val="20"/>
          <w:szCs w:val="20"/>
          <w:lang w:val="en-AU"/>
        </w:rPr>
        <w:tab/>
      </w:r>
    </w:p>
    <w:p w14:paraId="1AD677BE" w14:textId="77777777" w:rsidR="003A4839" w:rsidRPr="004601F1" w:rsidRDefault="003A4839" w:rsidP="00E55601">
      <w:pPr>
        <w:jc w:val="right"/>
        <w:rPr>
          <w:rFonts w:ascii="Nunito Sans" w:hAnsi="Nunito Sans"/>
          <w:sz w:val="20"/>
          <w:szCs w:val="20"/>
          <w:lang w:val="en-AU"/>
        </w:rPr>
      </w:pPr>
    </w:p>
    <w:p w14:paraId="30BC6780" w14:textId="77777777" w:rsidR="003A4839" w:rsidRPr="004601F1" w:rsidRDefault="003A4839" w:rsidP="00E55601">
      <w:pPr>
        <w:jc w:val="right"/>
        <w:rPr>
          <w:rFonts w:ascii="Nunito Sans" w:hAnsi="Nunito Sans"/>
          <w:sz w:val="20"/>
          <w:szCs w:val="20"/>
          <w:lang w:val="en-AU"/>
        </w:rPr>
      </w:pPr>
    </w:p>
    <w:p w14:paraId="46DB6B2C" w14:textId="77777777" w:rsidR="003A4839" w:rsidRPr="004601F1" w:rsidRDefault="003A4839" w:rsidP="00E55601">
      <w:pPr>
        <w:jc w:val="right"/>
        <w:rPr>
          <w:rFonts w:ascii="Nunito Sans" w:hAnsi="Nunito Sans"/>
          <w:sz w:val="20"/>
          <w:szCs w:val="20"/>
          <w:lang w:val="en-AU"/>
        </w:rPr>
      </w:pPr>
    </w:p>
    <w:p w14:paraId="28EC82E7" w14:textId="53A8B1D8" w:rsidR="00E55601" w:rsidRPr="001E09A4" w:rsidRDefault="00082ACF" w:rsidP="000C7176">
      <w:pPr>
        <w:tabs>
          <w:tab w:val="left" w:pos="0"/>
        </w:tabs>
        <w:rPr>
          <w:rFonts w:ascii="Nunito Sans" w:hAnsi="Nunito Sans"/>
          <w:sz w:val="20"/>
          <w:szCs w:val="20"/>
          <w:lang w:val="en-AU"/>
        </w:rPr>
      </w:pPr>
      <w:r>
        <w:rPr>
          <w:rFonts w:ascii="Poppins SemiBold" w:hAnsi="Poppins SemiBold" w:cs="Poppins SemiBold"/>
          <w:b/>
          <w:bCs/>
          <w:color w:val="FFFFFF" w:themeColor="background1"/>
          <w:sz w:val="72"/>
          <w:szCs w:val="72"/>
          <w:lang w:val="en-AU"/>
        </w:rPr>
        <w:t xml:space="preserve">Analysis </w:t>
      </w:r>
      <w:r w:rsidR="009B23D8" w:rsidRPr="00893AC9">
        <w:rPr>
          <w:rFonts w:ascii="Poppins SemiBold" w:hAnsi="Poppins SemiBold" w:cs="Poppins SemiBold"/>
          <w:b/>
          <w:bCs/>
          <w:color w:val="FFFFFF" w:themeColor="background1"/>
          <w:sz w:val="72"/>
          <w:szCs w:val="72"/>
          <w:lang w:val="en-AU"/>
        </w:rPr>
        <w:t>of</w:t>
      </w:r>
      <w:r w:rsidR="009B23D8">
        <w:rPr>
          <w:rFonts w:ascii="Cambria" w:hAnsi="Cambria" w:cs="Poppins SemiBold"/>
          <w:b/>
          <w:bCs/>
          <w:color w:val="FFFFFF" w:themeColor="background1"/>
          <w:sz w:val="72"/>
          <w:szCs w:val="72"/>
          <w:lang w:val="en-AU"/>
        </w:rPr>
        <w:t xml:space="preserve"> </w:t>
      </w:r>
      <w:r>
        <w:rPr>
          <w:rFonts w:ascii="Poppins SemiBold" w:hAnsi="Poppins SemiBold" w:cs="Poppins SemiBold"/>
          <w:b/>
          <w:bCs/>
          <w:color w:val="FFFFFF" w:themeColor="background1"/>
          <w:sz w:val="72"/>
          <w:szCs w:val="72"/>
          <w:lang w:val="en-AU"/>
        </w:rPr>
        <w:t xml:space="preserve">the Implementation of the Disability Royal </w:t>
      </w:r>
      <w:r w:rsidR="004F10C7">
        <w:rPr>
          <w:rFonts w:ascii="Poppins SemiBold" w:hAnsi="Poppins SemiBold" w:cs="Poppins SemiBold"/>
          <w:b/>
          <w:bCs/>
          <w:color w:val="FFFFFF" w:themeColor="background1"/>
          <w:sz w:val="72"/>
          <w:szCs w:val="72"/>
          <w:lang w:val="en-AU"/>
        </w:rPr>
        <w:t>C</w:t>
      </w:r>
      <w:r>
        <w:rPr>
          <w:rFonts w:ascii="Poppins SemiBold" w:hAnsi="Poppins SemiBold" w:cs="Poppins SemiBold"/>
          <w:b/>
          <w:bCs/>
          <w:color w:val="FFFFFF" w:themeColor="background1"/>
          <w:sz w:val="72"/>
          <w:szCs w:val="72"/>
          <w:lang w:val="en-AU"/>
        </w:rPr>
        <w:t>ommission</w:t>
      </w:r>
    </w:p>
    <w:p w14:paraId="30EA8EDD" w14:textId="77777777" w:rsidR="00FD40D6" w:rsidRDefault="00FD40D6" w:rsidP="00F11451">
      <w:pPr>
        <w:pStyle w:val="QIDANSubheading"/>
      </w:pPr>
    </w:p>
    <w:p w14:paraId="1B076621" w14:textId="77777777" w:rsidR="003C43E8" w:rsidRDefault="003C43E8" w:rsidP="00FD40D6">
      <w:pPr>
        <w:pStyle w:val="Heading1"/>
        <w:rPr>
          <w:rFonts w:ascii="Nunito Sans" w:hAnsi="Nunito Sans" w:cs="Poppins SemiBold"/>
          <w:b/>
          <w:color w:val="690048"/>
          <w:sz w:val="28"/>
          <w:szCs w:val="28"/>
        </w:rPr>
      </w:pPr>
    </w:p>
    <w:p w14:paraId="6979EDCE" w14:textId="77777777" w:rsidR="001E09A4" w:rsidRDefault="001E09A4">
      <w:pPr>
        <w:rPr>
          <w:rFonts w:ascii="Nunito Sans" w:eastAsiaTheme="majorEastAsia" w:hAnsi="Nunito Sans" w:cs="Poppins SemiBold"/>
          <w:b/>
          <w:color w:val="690048"/>
          <w:sz w:val="28"/>
          <w:szCs w:val="28"/>
        </w:rPr>
      </w:pPr>
      <w:bookmarkStart w:id="0" w:name="_Toc229751981"/>
      <w:r>
        <w:rPr>
          <w:rFonts w:ascii="Nunito Sans" w:hAnsi="Nunito Sans" w:cs="Poppins SemiBold"/>
          <w:b/>
          <w:color w:val="690048"/>
          <w:sz w:val="28"/>
          <w:szCs w:val="28"/>
        </w:rPr>
        <w:br w:type="page"/>
      </w:r>
    </w:p>
    <w:p w14:paraId="03319ECF" w14:textId="04F5B308" w:rsidR="00FD40D6" w:rsidRPr="00393882" w:rsidRDefault="00783EBA" w:rsidP="0065526B">
      <w:pPr>
        <w:pStyle w:val="QIDANSubheading"/>
      </w:pPr>
      <w:r>
        <w:lastRenderedPageBreak/>
        <w:t>About the Queensland Independent Disability Advocacy Network</w:t>
      </w:r>
      <w:bookmarkEnd w:id="0"/>
    </w:p>
    <w:p w14:paraId="46AB3AF0" w14:textId="31CDD2D8" w:rsidR="004E5F19" w:rsidRPr="00D50A44" w:rsidRDefault="004E5F19" w:rsidP="004E5F19">
      <w:pPr>
        <w:spacing w:line="276" w:lineRule="auto"/>
        <w:rPr>
          <w:rFonts w:ascii="Nunito Sans" w:eastAsia="Calibri" w:hAnsi="Nunito Sans" w:cs="Calibri"/>
        </w:rPr>
      </w:pPr>
      <w:r w:rsidRPr="4D0B8717">
        <w:rPr>
          <w:rFonts w:ascii="Nunito Sans" w:eastAsia="Calibri" w:hAnsi="Nunito Sans" w:cs="Calibri"/>
        </w:rPr>
        <w:t>The Queensland Independent Disability Advocacy Network (</w:t>
      </w:r>
      <w:r w:rsidRPr="002246F4">
        <w:rPr>
          <w:rFonts w:ascii="Nunito Sans" w:eastAsia="Calibri" w:hAnsi="Nunito Sans" w:cs="Calibri"/>
          <w:b/>
          <w:bCs/>
        </w:rPr>
        <w:t>QIDAN</w:t>
      </w:r>
      <w:r w:rsidRPr="4D0B8717">
        <w:rPr>
          <w:rFonts w:ascii="Nunito Sans" w:eastAsia="Calibri" w:hAnsi="Nunito Sans" w:cs="Calibri"/>
        </w:rPr>
        <w:t>) is a group of organisations provid</w:t>
      </w:r>
      <w:r w:rsidR="008F4205">
        <w:rPr>
          <w:rFonts w:ascii="Nunito Sans" w:eastAsia="Calibri" w:hAnsi="Nunito Sans" w:cs="Calibri"/>
        </w:rPr>
        <w:t>ing</w:t>
      </w:r>
      <w:r w:rsidRPr="4D0B8717">
        <w:rPr>
          <w:rFonts w:ascii="Nunito Sans" w:eastAsia="Calibri" w:hAnsi="Nunito Sans" w:cs="Calibri"/>
        </w:rPr>
        <w:t xml:space="preserve"> individual advocacy services to Queenslanders living with disability. These organisations are funded under the Queensland Disability Advocacy Program (</w:t>
      </w:r>
      <w:r w:rsidRPr="002246F4">
        <w:rPr>
          <w:rFonts w:ascii="Nunito Sans" w:eastAsia="Calibri" w:hAnsi="Nunito Sans" w:cs="Calibri"/>
          <w:b/>
          <w:bCs/>
        </w:rPr>
        <w:t>QDAP</w:t>
      </w:r>
      <w:r w:rsidRPr="4D0B8717">
        <w:rPr>
          <w:rFonts w:ascii="Nunito Sans" w:eastAsia="Calibri" w:hAnsi="Nunito Sans" w:cs="Calibri"/>
        </w:rPr>
        <w:t>). The member organisations include Aged and Disability Advocacy; AMPARO Advocacy Inc; Capricorn Citizen Advocacy; Mackay Advocacy Inc; People with Disability Australia; Queensland Advocacy for Inclusion (</w:t>
      </w:r>
      <w:r w:rsidRPr="002246F4">
        <w:rPr>
          <w:rFonts w:ascii="Nunito Sans" w:eastAsia="Calibri" w:hAnsi="Nunito Sans" w:cs="Calibri"/>
          <w:b/>
          <w:bCs/>
        </w:rPr>
        <w:t>QAI</w:t>
      </w:r>
      <w:r w:rsidRPr="4D0B8717">
        <w:rPr>
          <w:rFonts w:ascii="Nunito Sans" w:eastAsia="Calibri" w:hAnsi="Nunito Sans" w:cs="Calibri"/>
        </w:rPr>
        <w:t xml:space="preserve">); Rights in Action; Yarn2Action run by Aged and Disability Advocacy; Speaking Up For You; and TASC. </w:t>
      </w:r>
    </w:p>
    <w:p w14:paraId="3200DB4F" w14:textId="77777777" w:rsidR="004E5F19" w:rsidRPr="00D50A44" w:rsidRDefault="004E5F19" w:rsidP="004E5F19">
      <w:pPr>
        <w:spacing w:line="276" w:lineRule="auto"/>
        <w:rPr>
          <w:rFonts w:ascii="Nunito Sans" w:eastAsia="Calibri" w:hAnsi="Nunito Sans" w:cs="Calibri"/>
        </w:rPr>
      </w:pPr>
      <w:r w:rsidRPr="00D50A44">
        <w:rPr>
          <w:rFonts w:ascii="Nunito Sans" w:eastAsia="Calibri" w:hAnsi="Nunito Sans" w:cs="Calibri"/>
        </w:rPr>
        <w:t>QIDAN has three aims:</w:t>
      </w:r>
    </w:p>
    <w:p w14:paraId="65EA4289"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Systemic advocacy: coordinated action to address systemic issues experienced by people with disability,</w:t>
      </w:r>
    </w:p>
    <w:p w14:paraId="67075DA1"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Member support: a collaborative space for the exchange of information, resources and issues affecting disability advocacy organisations, and</w:t>
      </w:r>
    </w:p>
    <w:p w14:paraId="209FDDDB"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 xml:space="preserve">Sector advocacy: to promote the importance and value of independent disability advocacy on a local, state, and national basis. </w:t>
      </w:r>
    </w:p>
    <w:p w14:paraId="300ED168" w14:textId="77777777" w:rsidR="004E5F19" w:rsidRDefault="004E5F19" w:rsidP="004E5F19">
      <w:pPr>
        <w:spacing w:line="276" w:lineRule="auto"/>
        <w:rPr>
          <w:rFonts w:ascii="Nunito Sans" w:eastAsia="Calibri" w:hAnsi="Nunito Sans" w:cs="Calibri"/>
        </w:rPr>
      </w:pPr>
      <w:r w:rsidRPr="4D0B8717">
        <w:rPr>
          <w:rFonts w:ascii="Nunito Sans" w:eastAsia="Calibri" w:hAnsi="Nunito Sans" w:cs="Calibri"/>
        </w:rPr>
        <w:t>The members of QIDAN offer various independent disability advocacy services across Queensland, including general disability advocacy, specialised individual advocacy (including National Disability Insurance Scheme appeals), citizen advocacy and systemic advocacy. QAI coordinates the Disability Advocacy Pathways Hotline (‘Pathways’) to provide information and referrals to people with disability, their families and supporters.</w:t>
      </w:r>
    </w:p>
    <w:p w14:paraId="3B784E55" w14:textId="77777777" w:rsidR="00C215E6" w:rsidRDefault="00C215E6" w:rsidP="004E5F19">
      <w:pPr>
        <w:spacing w:line="276" w:lineRule="auto"/>
        <w:rPr>
          <w:rFonts w:ascii="Nunito Sans" w:eastAsia="Calibri" w:hAnsi="Nunito Sans" w:cs="Calibri"/>
        </w:rPr>
      </w:pPr>
    </w:p>
    <w:p w14:paraId="76610DE4" w14:textId="77777777" w:rsidR="00C215E6" w:rsidRPr="00D50A44" w:rsidRDefault="00C215E6" w:rsidP="004E5F19">
      <w:pPr>
        <w:spacing w:line="276" w:lineRule="auto"/>
        <w:rPr>
          <w:rFonts w:ascii="Nunito Sans" w:eastAsia="Calibri" w:hAnsi="Nunito Sans" w:cs="Calibri"/>
        </w:rPr>
      </w:pPr>
    </w:p>
    <w:p w14:paraId="48AA6238" w14:textId="18DEDC52" w:rsidR="009C5089" w:rsidRDefault="00A87869" w:rsidP="0065526B">
      <w:pPr>
        <w:pStyle w:val="QIDANSubheading"/>
      </w:pPr>
      <w:r>
        <w:t>About the cover artwork</w:t>
      </w:r>
    </w:p>
    <w:p w14:paraId="129E6488" w14:textId="095DF5BB" w:rsidR="00B9799B" w:rsidRPr="00B9799B" w:rsidRDefault="00C11A88" w:rsidP="00DF176C">
      <w:pPr>
        <w:pStyle w:val="QIDANParagraph"/>
        <w:spacing w:line="276" w:lineRule="auto"/>
      </w:pPr>
      <w:r>
        <w:t xml:space="preserve">QAI commissioned </w:t>
      </w:r>
      <w:r w:rsidR="001377D3">
        <w:t xml:space="preserve">award-winning artist with disability, </w:t>
      </w:r>
      <w:hyperlink r:id="rId12" w:history="1">
        <w:r w:rsidR="00B9799B" w:rsidRPr="00854827">
          <w:rPr>
            <w:rStyle w:val="Hyperlink"/>
          </w:rPr>
          <w:t>Ruby Herrenberg</w:t>
        </w:r>
      </w:hyperlink>
      <w:r w:rsidR="001377D3">
        <w:t>,</w:t>
      </w:r>
      <w:r w:rsidR="00B9799B" w:rsidRPr="00B9799B">
        <w:t xml:space="preserve"> to create an </w:t>
      </w:r>
      <w:r w:rsidR="00426634" w:rsidRPr="00B9799B">
        <w:t>artwork</w:t>
      </w:r>
      <w:r w:rsidR="00B9799B" w:rsidRPr="00B9799B">
        <w:t xml:space="preserve"> to raise awareness </w:t>
      </w:r>
      <w:r w:rsidR="00426634">
        <w:t>with</w:t>
      </w:r>
      <w:r w:rsidR="00B9799B" w:rsidRPr="00B9799B">
        <w:t xml:space="preserve"> politicians on the issues people with disability</w:t>
      </w:r>
      <w:r w:rsidR="00426634">
        <w:t xml:space="preserve"> face</w:t>
      </w:r>
      <w:r w:rsidR="00B9799B" w:rsidRPr="00B9799B">
        <w:t xml:space="preserve">. We love that she has used a phrase many people </w:t>
      </w:r>
      <w:r w:rsidR="00EC3455">
        <w:t xml:space="preserve">with disability </w:t>
      </w:r>
      <w:r w:rsidR="00B9799B" w:rsidRPr="00B9799B">
        <w:t>tell us is one of the most fundamental human rights, to be heard</w:t>
      </w:r>
      <w:r w:rsidR="007D65DD">
        <w:t>. This phrase is particularly relevant in the context of th</w:t>
      </w:r>
      <w:r w:rsidR="009D0761">
        <w:t>is report, being the</w:t>
      </w:r>
      <w:r w:rsidR="00E62EF0">
        <w:t xml:space="preserve"> lack of implementation of the</w:t>
      </w:r>
      <w:r w:rsidR="007D65DD">
        <w:t xml:space="preserve"> recommendations that came from </w:t>
      </w:r>
      <w:r w:rsidR="00E62EF0">
        <w:t>thousands sharing their stor</w:t>
      </w:r>
      <w:r w:rsidR="00F85436">
        <w:t>ies</w:t>
      </w:r>
      <w:r w:rsidR="00E62EF0">
        <w:t xml:space="preserve"> with the Disability Royal Commission. </w:t>
      </w:r>
    </w:p>
    <w:p w14:paraId="0F40B198" w14:textId="618373E5" w:rsidR="009C5089" w:rsidRDefault="009C5089">
      <w:r>
        <w:br w:type="page"/>
      </w:r>
    </w:p>
    <w:p w14:paraId="7CDE0B93" w14:textId="77777777" w:rsidR="000B7CD4" w:rsidRDefault="000B7CD4" w:rsidP="00F11451">
      <w:pPr>
        <w:pStyle w:val="QIDANParagraph"/>
      </w:pPr>
    </w:p>
    <w:sdt>
      <w:sdtPr>
        <w:rPr>
          <w:rFonts w:ascii="Nunito" w:eastAsiaTheme="minorEastAsia" w:hAnsi="Nunito" w:cstheme="minorBidi"/>
          <w:color w:val="auto"/>
          <w:kern w:val="2"/>
          <w:sz w:val="24"/>
          <w:szCs w:val="24"/>
          <w:lang w:val="en-AU"/>
          <w14:ligatures w14:val="standardContextual"/>
        </w:rPr>
        <w:id w:val="1041479077"/>
        <w:docPartObj>
          <w:docPartGallery w:val="Table of Contents"/>
          <w:docPartUnique/>
        </w:docPartObj>
      </w:sdtPr>
      <w:sdtEndPr>
        <w:rPr>
          <w:rFonts w:asciiTheme="minorHAnsi" w:hAnsiTheme="minorHAnsi"/>
          <w:b/>
          <w:bCs/>
          <w:lang w:val="en-GB"/>
        </w:rPr>
      </w:sdtEndPr>
      <w:sdtContent>
        <w:p w14:paraId="22A33EB6" w14:textId="77777777" w:rsidR="000B7CD4" w:rsidRPr="00C632EC" w:rsidRDefault="000B7CD4" w:rsidP="000B7CD4">
          <w:pPr>
            <w:pStyle w:val="TOCHeading"/>
            <w:rPr>
              <w:rFonts w:ascii="Poppins SemiBold" w:hAnsi="Poppins SemiBold" w:cs="Poppins SemiBold"/>
              <w:b/>
              <w:color w:val="690048"/>
              <w:kern w:val="2"/>
              <w:sz w:val="26"/>
              <w:szCs w:val="26"/>
              <w:lang w:val="en-AU"/>
              <w14:ligatures w14:val="standardContextual"/>
            </w:rPr>
          </w:pPr>
          <w:r w:rsidRPr="00C632EC">
            <w:rPr>
              <w:rFonts w:ascii="Poppins SemiBold" w:hAnsi="Poppins SemiBold" w:cs="Poppins SemiBold"/>
              <w:b/>
              <w:color w:val="690048"/>
              <w:kern w:val="2"/>
              <w:sz w:val="26"/>
              <w:szCs w:val="26"/>
              <w:lang w:val="en-AU"/>
              <w14:ligatures w14:val="standardContextual"/>
            </w:rPr>
            <w:t>Contents</w:t>
          </w:r>
        </w:p>
        <w:p w14:paraId="403677F9" w14:textId="514CE79D" w:rsidR="009422F3" w:rsidRDefault="000B7CD4">
          <w:pPr>
            <w:pStyle w:val="TOC1"/>
            <w:rPr>
              <w:rFonts w:asciiTheme="minorHAnsi" w:hAnsiTheme="minorHAnsi"/>
              <w:bCs w:val="0"/>
              <w:lang w:val="en-US"/>
            </w:rPr>
          </w:pPr>
          <w:r w:rsidRPr="00AD1A3F">
            <w:rPr>
              <w:noProof w:val="0"/>
            </w:rPr>
            <w:fldChar w:fldCharType="begin"/>
          </w:r>
          <w:r w:rsidRPr="00AD1A3F">
            <w:rPr>
              <w:noProof w:val="0"/>
            </w:rPr>
            <w:instrText xml:space="preserve"> TOC \o "1-3" \h \z \u </w:instrText>
          </w:r>
          <w:r w:rsidRPr="00AD1A3F">
            <w:rPr>
              <w:noProof w:val="0"/>
            </w:rPr>
            <w:fldChar w:fldCharType="separate"/>
          </w:r>
          <w:hyperlink w:anchor="_Toc229751981" w:history="1">
            <w:r w:rsidR="009422F3" w:rsidRPr="008E6047">
              <w:rPr>
                <w:rStyle w:val="Hyperlink"/>
                <w:rFonts w:cs="Poppins SemiBold"/>
                <w:b/>
              </w:rPr>
              <w:t>About the Queensland Independent Disability Advocacy Network</w:t>
            </w:r>
            <w:r w:rsidR="009422F3">
              <w:rPr>
                <w:webHidden/>
              </w:rPr>
              <w:tab/>
            </w:r>
            <w:r w:rsidR="009422F3">
              <w:rPr>
                <w:webHidden/>
              </w:rPr>
              <w:fldChar w:fldCharType="begin"/>
            </w:r>
            <w:r w:rsidR="009422F3">
              <w:rPr>
                <w:webHidden/>
              </w:rPr>
              <w:instrText xml:space="preserve"> PAGEREF _Toc229751981 \h </w:instrText>
            </w:r>
            <w:r w:rsidR="009422F3">
              <w:rPr>
                <w:webHidden/>
              </w:rPr>
            </w:r>
            <w:r w:rsidR="009422F3">
              <w:rPr>
                <w:webHidden/>
              </w:rPr>
              <w:fldChar w:fldCharType="separate"/>
            </w:r>
            <w:r w:rsidR="004B4F39">
              <w:rPr>
                <w:webHidden/>
              </w:rPr>
              <w:t>2</w:t>
            </w:r>
            <w:r w:rsidR="009422F3">
              <w:rPr>
                <w:webHidden/>
              </w:rPr>
              <w:fldChar w:fldCharType="end"/>
            </w:r>
          </w:hyperlink>
        </w:p>
        <w:p w14:paraId="04A56154" w14:textId="059420A2" w:rsidR="009422F3" w:rsidRDefault="009422F3">
          <w:pPr>
            <w:pStyle w:val="TOC1"/>
            <w:rPr>
              <w:rFonts w:asciiTheme="minorHAnsi" w:hAnsiTheme="minorHAnsi"/>
              <w:bCs w:val="0"/>
              <w:lang w:val="en-US"/>
            </w:rPr>
          </w:pPr>
          <w:hyperlink w:anchor="_Toc229751982" w:history="1">
            <w:r w:rsidRPr="008E6047">
              <w:rPr>
                <w:rStyle w:val="Hyperlink"/>
                <w:rFonts w:cs="Poppins SemiBold"/>
                <w:b/>
              </w:rPr>
              <w:t>Background</w:t>
            </w:r>
            <w:r>
              <w:rPr>
                <w:webHidden/>
              </w:rPr>
              <w:tab/>
            </w:r>
            <w:r>
              <w:rPr>
                <w:webHidden/>
              </w:rPr>
              <w:fldChar w:fldCharType="begin"/>
            </w:r>
            <w:r>
              <w:rPr>
                <w:webHidden/>
              </w:rPr>
              <w:instrText xml:space="preserve"> PAGEREF _Toc229751982 \h </w:instrText>
            </w:r>
            <w:r>
              <w:rPr>
                <w:webHidden/>
              </w:rPr>
            </w:r>
            <w:r>
              <w:rPr>
                <w:webHidden/>
              </w:rPr>
              <w:fldChar w:fldCharType="separate"/>
            </w:r>
            <w:r w:rsidR="004B4F39">
              <w:rPr>
                <w:webHidden/>
              </w:rPr>
              <w:t>4</w:t>
            </w:r>
            <w:r>
              <w:rPr>
                <w:webHidden/>
              </w:rPr>
              <w:fldChar w:fldCharType="end"/>
            </w:r>
          </w:hyperlink>
        </w:p>
        <w:p w14:paraId="57938D22" w14:textId="12D90B73" w:rsidR="009422F3" w:rsidRDefault="009422F3">
          <w:pPr>
            <w:pStyle w:val="TOC1"/>
            <w:rPr>
              <w:rFonts w:asciiTheme="minorHAnsi" w:hAnsiTheme="minorHAnsi"/>
              <w:bCs w:val="0"/>
              <w:lang w:val="en-US"/>
            </w:rPr>
          </w:pPr>
          <w:hyperlink w:anchor="_Toc229751983" w:history="1">
            <w:r w:rsidRPr="008E6047">
              <w:rPr>
                <w:rStyle w:val="Hyperlink"/>
                <w:rFonts w:cs="Poppins SemiBold"/>
                <w:b/>
              </w:rPr>
              <w:t>Timeline – from the final report to the present</w:t>
            </w:r>
            <w:r>
              <w:rPr>
                <w:webHidden/>
              </w:rPr>
              <w:tab/>
            </w:r>
            <w:r>
              <w:rPr>
                <w:webHidden/>
              </w:rPr>
              <w:fldChar w:fldCharType="begin"/>
            </w:r>
            <w:r>
              <w:rPr>
                <w:webHidden/>
              </w:rPr>
              <w:instrText xml:space="preserve"> PAGEREF _Toc229751983 \h </w:instrText>
            </w:r>
            <w:r>
              <w:rPr>
                <w:webHidden/>
              </w:rPr>
            </w:r>
            <w:r>
              <w:rPr>
                <w:webHidden/>
              </w:rPr>
              <w:fldChar w:fldCharType="separate"/>
            </w:r>
            <w:r w:rsidR="004B4F39">
              <w:rPr>
                <w:webHidden/>
              </w:rPr>
              <w:t>5</w:t>
            </w:r>
            <w:r>
              <w:rPr>
                <w:webHidden/>
              </w:rPr>
              <w:fldChar w:fldCharType="end"/>
            </w:r>
          </w:hyperlink>
        </w:p>
        <w:p w14:paraId="529A4557" w14:textId="237D965C" w:rsidR="009422F3" w:rsidRDefault="009422F3">
          <w:pPr>
            <w:pStyle w:val="TOC1"/>
            <w:rPr>
              <w:rFonts w:asciiTheme="minorHAnsi" w:hAnsiTheme="minorHAnsi"/>
              <w:bCs w:val="0"/>
              <w:lang w:val="en-US"/>
            </w:rPr>
          </w:pPr>
          <w:hyperlink w:anchor="_Toc229751984" w:history="1">
            <w:r w:rsidRPr="008E6047">
              <w:rPr>
                <w:rStyle w:val="Hyperlink"/>
                <w:rFonts w:cs="Poppins SemiBold"/>
                <w:b/>
              </w:rPr>
              <w:t>QIDAN’s ongoing commitment to the Disability Royal Commission</w:t>
            </w:r>
            <w:r>
              <w:rPr>
                <w:webHidden/>
              </w:rPr>
              <w:tab/>
            </w:r>
            <w:r>
              <w:rPr>
                <w:webHidden/>
              </w:rPr>
              <w:fldChar w:fldCharType="begin"/>
            </w:r>
            <w:r>
              <w:rPr>
                <w:webHidden/>
              </w:rPr>
              <w:instrText xml:space="preserve"> PAGEREF _Toc229751984 \h </w:instrText>
            </w:r>
            <w:r>
              <w:rPr>
                <w:webHidden/>
              </w:rPr>
            </w:r>
            <w:r>
              <w:rPr>
                <w:webHidden/>
              </w:rPr>
              <w:fldChar w:fldCharType="separate"/>
            </w:r>
            <w:r w:rsidR="004B4F39">
              <w:rPr>
                <w:webHidden/>
              </w:rPr>
              <w:t>7</w:t>
            </w:r>
            <w:r>
              <w:rPr>
                <w:webHidden/>
              </w:rPr>
              <w:fldChar w:fldCharType="end"/>
            </w:r>
          </w:hyperlink>
        </w:p>
        <w:p w14:paraId="0362FB58" w14:textId="6286501A" w:rsidR="009422F3" w:rsidRDefault="009422F3">
          <w:pPr>
            <w:pStyle w:val="TOC1"/>
            <w:rPr>
              <w:rFonts w:asciiTheme="minorHAnsi" w:hAnsiTheme="minorHAnsi"/>
              <w:bCs w:val="0"/>
              <w:lang w:val="en-US"/>
            </w:rPr>
          </w:pPr>
          <w:hyperlink w:anchor="_Toc229751985" w:history="1">
            <w:r w:rsidRPr="008E6047">
              <w:rPr>
                <w:rStyle w:val="Hyperlink"/>
                <w:rFonts w:cs="Poppins SemiBold"/>
                <w:b/>
              </w:rPr>
              <w:t>Volume 4: Realising the human rights of people with disability</w:t>
            </w:r>
            <w:r>
              <w:rPr>
                <w:webHidden/>
              </w:rPr>
              <w:tab/>
            </w:r>
            <w:r>
              <w:rPr>
                <w:webHidden/>
              </w:rPr>
              <w:fldChar w:fldCharType="begin"/>
            </w:r>
            <w:r>
              <w:rPr>
                <w:webHidden/>
              </w:rPr>
              <w:instrText xml:space="preserve"> PAGEREF _Toc229751985 \h </w:instrText>
            </w:r>
            <w:r>
              <w:rPr>
                <w:webHidden/>
              </w:rPr>
            </w:r>
            <w:r>
              <w:rPr>
                <w:webHidden/>
              </w:rPr>
              <w:fldChar w:fldCharType="separate"/>
            </w:r>
            <w:r w:rsidR="004B4F39">
              <w:rPr>
                <w:webHidden/>
              </w:rPr>
              <w:t>8</w:t>
            </w:r>
            <w:r>
              <w:rPr>
                <w:webHidden/>
              </w:rPr>
              <w:fldChar w:fldCharType="end"/>
            </w:r>
          </w:hyperlink>
        </w:p>
        <w:p w14:paraId="0750FF31" w14:textId="255BC388" w:rsidR="009422F3" w:rsidRDefault="009422F3">
          <w:pPr>
            <w:pStyle w:val="TOC1"/>
            <w:rPr>
              <w:rFonts w:asciiTheme="minorHAnsi" w:hAnsiTheme="minorHAnsi"/>
              <w:bCs w:val="0"/>
              <w:lang w:val="en-US"/>
            </w:rPr>
          </w:pPr>
          <w:hyperlink w:anchor="_Toc229751986" w:history="1">
            <w:r w:rsidRPr="008E6047">
              <w:rPr>
                <w:rStyle w:val="Hyperlink"/>
                <w:rFonts w:cs="Poppins SemiBold"/>
                <w:b/>
              </w:rPr>
              <w:t>Volume 5: Governing for inclusion</w:t>
            </w:r>
            <w:r>
              <w:rPr>
                <w:webHidden/>
              </w:rPr>
              <w:tab/>
            </w:r>
            <w:r>
              <w:rPr>
                <w:webHidden/>
              </w:rPr>
              <w:fldChar w:fldCharType="begin"/>
            </w:r>
            <w:r>
              <w:rPr>
                <w:webHidden/>
              </w:rPr>
              <w:instrText xml:space="preserve"> PAGEREF _Toc229751986 \h </w:instrText>
            </w:r>
            <w:r>
              <w:rPr>
                <w:webHidden/>
              </w:rPr>
            </w:r>
            <w:r>
              <w:rPr>
                <w:webHidden/>
              </w:rPr>
              <w:fldChar w:fldCharType="separate"/>
            </w:r>
            <w:r w:rsidR="004B4F39">
              <w:rPr>
                <w:webHidden/>
              </w:rPr>
              <w:t>10</w:t>
            </w:r>
            <w:r>
              <w:rPr>
                <w:webHidden/>
              </w:rPr>
              <w:fldChar w:fldCharType="end"/>
            </w:r>
          </w:hyperlink>
        </w:p>
        <w:p w14:paraId="495AB253" w14:textId="746C9DE3" w:rsidR="009422F3" w:rsidRDefault="009422F3">
          <w:pPr>
            <w:pStyle w:val="TOC1"/>
            <w:rPr>
              <w:rFonts w:asciiTheme="minorHAnsi" w:hAnsiTheme="minorHAnsi"/>
              <w:bCs w:val="0"/>
              <w:lang w:val="en-US"/>
            </w:rPr>
          </w:pPr>
          <w:hyperlink w:anchor="_Toc229751987" w:history="1">
            <w:r w:rsidRPr="008E6047">
              <w:rPr>
                <w:rStyle w:val="Hyperlink"/>
                <w:rFonts w:cs="Poppins SemiBold"/>
                <w:b/>
              </w:rPr>
              <w:t>Volume 6: Enabling autonomy and access</w:t>
            </w:r>
            <w:r>
              <w:rPr>
                <w:webHidden/>
              </w:rPr>
              <w:tab/>
            </w:r>
            <w:r>
              <w:rPr>
                <w:webHidden/>
              </w:rPr>
              <w:fldChar w:fldCharType="begin"/>
            </w:r>
            <w:r>
              <w:rPr>
                <w:webHidden/>
              </w:rPr>
              <w:instrText xml:space="preserve"> PAGEREF _Toc229751987 \h </w:instrText>
            </w:r>
            <w:r>
              <w:rPr>
                <w:webHidden/>
              </w:rPr>
            </w:r>
            <w:r>
              <w:rPr>
                <w:webHidden/>
              </w:rPr>
              <w:fldChar w:fldCharType="separate"/>
            </w:r>
            <w:r w:rsidR="004B4F39">
              <w:rPr>
                <w:webHidden/>
              </w:rPr>
              <w:t>13</w:t>
            </w:r>
            <w:r>
              <w:rPr>
                <w:webHidden/>
              </w:rPr>
              <w:fldChar w:fldCharType="end"/>
            </w:r>
          </w:hyperlink>
        </w:p>
        <w:p w14:paraId="3777E47B" w14:textId="2E76D3BC" w:rsidR="009422F3" w:rsidRDefault="009422F3">
          <w:pPr>
            <w:pStyle w:val="TOC1"/>
            <w:rPr>
              <w:rFonts w:asciiTheme="minorHAnsi" w:hAnsiTheme="minorHAnsi"/>
              <w:bCs w:val="0"/>
              <w:lang w:val="en-US"/>
            </w:rPr>
          </w:pPr>
          <w:hyperlink w:anchor="_Toc229751988" w:history="1">
            <w:r w:rsidRPr="008E6047">
              <w:rPr>
                <w:rStyle w:val="Hyperlink"/>
                <w:rFonts w:cs="Poppins SemiBold"/>
                <w:b/>
              </w:rPr>
              <w:t>Volume 7: Inclusive education, employment and housing</w:t>
            </w:r>
            <w:r>
              <w:rPr>
                <w:webHidden/>
              </w:rPr>
              <w:tab/>
            </w:r>
            <w:r>
              <w:rPr>
                <w:webHidden/>
              </w:rPr>
              <w:fldChar w:fldCharType="begin"/>
            </w:r>
            <w:r>
              <w:rPr>
                <w:webHidden/>
              </w:rPr>
              <w:instrText xml:space="preserve"> PAGEREF _Toc229751988 \h </w:instrText>
            </w:r>
            <w:r>
              <w:rPr>
                <w:webHidden/>
              </w:rPr>
            </w:r>
            <w:r>
              <w:rPr>
                <w:webHidden/>
              </w:rPr>
              <w:fldChar w:fldCharType="separate"/>
            </w:r>
            <w:r w:rsidR="004B4F39">
              <w:rPr>
                <w:webHidden/>
              </w:rPr>
              <w:t>25</w:t>
            </w:r>
            <w:r>
              <w:rPr>
                <w:webHidden/>
              </w:rPr>
              <w:fldChar w:fldCharType="end"/>
            </w:r>
          </w:hyperlink>
        </w:p>
        <w:p w14:paraId="0D8523B8" w14:textId="329981C2" w:rsidR="009422F3" w:rsidRDefault="009422F3">
          <w:pPr>
            <w:pStyle w:val="TOC1"/>
            <w:rPr>
              <w:rFonts w:asciiTheme="minorHAnsi" w:hAnsiTheme="minorHAnsi"/>
              <w:bCs w:val="0"/>
              <w:lang w:val="en-US"/>
            </w:rPr>
          </w:pPr>
          <w:hyperlink w:anchor="_Toc229751989" w:history="1">
            <w:r w:rsidRPr="008E6047">
              <w:rPr>
                <w:rStyle w:val="Hyperlink"/>
                <w:rFonts w:cs="Poppins SemiBold"/>
                <w:b/>
              </w:rPr>
              <w:t>Volume 9: First Nations peoples with disability</w:t>
            </w:r>
            <w:r>
              <w:rPr>
                <w:webHidden/>
              </w:rPr>
              <w:tab/>
            </w:r>
            <w:r>
              <w:rPr>
                <w:webHidden/>
              </w:rPr>
              <w:fldChar w:fldCharType="begin"/>
            </w:r>
            <w:r>
              <w:rPr>
                <w:webHidden/>
              </w:rPr>
              <w:instrText xml:space="preserve"> PAGEREF _Toc229751989 \h </w:instrText>
            </w:r>
            <w:r>
              <w:rPr>
                <w:webHidden/>
              </w:rPr>
            </w:r>
            <w:r>
              <w:rPr>
                <w:webHidden/>
              </w:rPr>
              <w:fldChar w:fldCharType="separate"/>
            </w:r>
            <w:r w:rsidR="004B4F39">
              <w:rPr>
                <w:webHidden/>
              </w:rPr>
              <w:t>47</w:t>
            </w:r>
            <w:r>
              <w:rPr>
                <w:webHidden/>
              </w:rPr>
              <w:fldChar w:fldCharType="end"/>
            </w:r>
          </w:hyperlink>
        </w:p>
        <w:p w14:paraId="47B805F0" w14:textId="7E1C713E" w:rsidR="009422F3" w:rsidRDefault="009422F3">
          <w:pPr>
            <w:pStyle w:val="TOC1"/>
            <w:rPr>
              <w:rFonts w:asciiTheme="minorHAnsi" w:hAnsiTheme="minorHAnsi"/>
              <w:bCs w:val="0"/>
              <w:lang w:val="en-US"/>
            </w:rPr>
          </w:pPr>
          <w:hyperlink w:anchor="_Toc229751990" w:history="1">
            <w:r w:rsidRPr="008E6047">
              <w:rPr>
                <w:rStyle w:val="Hyperlink"/>
                <w:rFonts w:cs="Poppins SemiBold"/>
                <w:b/>
              </w:rPr>
              <w:t>Volume 10: Disability Services</w:t>
            </w:r>
            <w:r>
              <w:rPr>
                <w:webHidden/>
              </w:rPr>
              <w:tab/>
            </w:r>
            <w:r>
              <w:rPr>
                <w:webHidden/>
              </w:rPr>
              <w:fldChar w:fldCharType="begin"/>
            </w:r>
            <w:r>
              <w:rPr>
                <w:webHidden/>
              </w:rPr>
              <w:instrText xml:space="preserve"> PAGEREF _Toc229751990 \h </w:instrText>
            </w:r>
            <w:r>
              <w:rPr>
                <w:webHidden/>
              </w:rPr>
            </w:r>
            <w:r>
              <w:rPr>
                <w:webHidden/>
              </w:rPr>
              <w:fldChar w:fldCharType="separate"/>
            </w:r>
            <w:r w:rsidR="004B4F39">
              <w:rPr>
                <w:webHidden/>
              </w:rPr>
              <w:t>53</w:t>
            </w:r>
            <w:r>
              <w:rPr>
                <w:webHidden/>
              </w:rPr>
              <w:fldChar w:fldCharType="end"/>
            </w:r>
          </w:hyperlink>
        </w:p>
        <w:p w14:paraId="79C89596" w14:textId="153E5E0A" w:rsidR="009422F3" w:rsidRDefault="009422F3">
          <w:pPr>
            <w:pStyle w:val="TOC1"/>
            <w:rPr>
              <w:rFonts w:asciiTheme="minorHAnsi" w:hAnsiTheme="minorHAnsi"/>
              <w:bCs w:val="0"/>
              <w:lang w:val="en-US"/>
            </w:rPr>
          </w:pPr>
          <w:hyperlink w:anchor="_Toc229751991" w:history="1">
            <w:r w:rsidRPr="008E6047">
              <w:rPr>
                <w:rStyle w:val="Hyperlink"/>
                <w:rFonts w:cs="Poppins SemiBold"/>
                <w:b/>
              </w:rPr>
              <w:t>Volume 11: Independent oversight and complaint mechanisms</w:t>
            </w:r>
            <w:r>
              <w:rPr>
                <w:webHidden/>
              </w:rPr>
              <w:tab/>
            </w:r>
            <w:r>
              <w:rPr>
                <w:webHidden/>
              </w:rPr>
              <w:fldChar w:fldCharType="begin"/>
            </w:r>
            <w:r>
              <w:rPr>
                <w:webHidden/>
              </w:rPr>
              <w:instrText xml:space="preserve"> PAGEREF _Toc229751991 \h </w:instrText>
            </w:r>
            <w:r>
              <w:rPr>
                <w:webHidden/>
              </w:rPr>
            </w:r>
            <w:r>
              <w:rPr>
                <w:webHidden/>
              </w:rPr>
              <w:fldChar w:fldCharType="separate"/>
            </w:r>
            <w:r w:rsidR="004B4F39">
              <w:rPr>
                <w:webHidden/>
              </w:rPr>
              <w:t>65</w:t>
            </w:r>
            <w:r>
              <w:rPr>
                <w:webHidden/>
              </w:rPr>
              <w:fldChar w:fldCharType="end"/>
            </w:r>
          </w:hyperlink>
        </w:p>
        <w:p w14:paraId="1F1F8DAF" w14:textId="689EDC85" w:rsidR="009422F3" w:rsidRDefault="009422F3">
          <w:pPr>
            <w:pStyle w:val="TOC1"/>
            <w:rPr>
              <w:rFonts w:asciiTheme="minorHAnsi" w:hAnsiTheme="minorHAnsi"/>
              <w:bCs w:val="0"/>
              <w:lang w:val="en-US"/>
            </w:rPr>
          </w:pPr>
          <w:hyperlink w:anchor="_Toc229751992" w:history="1">
            <w:r w:rsidRPr="008E6047">
              <w:rPr>
                <w:rStyle w:val="Hyperlink"/>
                <w:rFonts w:cs="Poppins SemiBold"/>
                <w:b/>
              </w:rPr>
              <w:t>Volume 12: Beyond the Royal Commission</w:t>
            </w:r>
            <w:r>
              <w:rPr>
                <w:webHidden/>
              </w:rPr>
              <w:tab/>
            </w:r>
            <w:r>
              <w:rPr>
                <w:webHidden/>
              </w:rPr>
              <w:fldChar w:fldCharType="begin"/>
            </w:r>
            <w:r>
              <w:rPr>
                <w:webHidden/>
              </w:rPr>
              <w:instrText xml:space="preserve"> PAGEREF _Toc229751992 \h </w:instrText>
            </w:r>
            <w:r>
              <w:rPr>
                <w:webHidden/>
              </w:rPr>
            </w:r>
            <w:r>
              <w:rPr>
                <w:webHidden/>
              </w:rPr>
              <w:fldChar w:fldCharType="separate"/>
            </w:r>
            <w:r w:rsidR="004B4F39">
              <w:rPr>
                <w:webHidden/>
              </w:rPr>
              <w:t>71</w:t>
            </w:r>
            <w:r>
              <w:rPr>
                <w:webHidden/>
              </w:rPr>
              <w:fldChar w:fldCharType="end"/>
            </w:r>
          </w:hyperlink>
        </w:p>
        <w:p w14:paraId="188B4586" w14:textId="677B758D" w:rsidR="009422F3" w:rsidRDefault="009422F3">
          <w:pPr>
            <w:pStyle w:val="TOC1"/>
            <w:rPr>
              <w:rFonts w:asciiTheme="minorHAnsi" w:hAnsiTheme="minorHAnsi"/>
              <w:bCs w:val="0"/>
              <w:lang w:val="en-US"/>
            </w:rPr>
          </w:pPr>
          <w:hyperlink w:anchor="_Toc229751993" w:history="1">
            <w:r w:rsidRPr="008E6047">
              <w:rPr>
                <w:rStyle w:val="Hyperlink"/>
                <w:rFonts w:cs="Poppins SemiBold"/>
                <w:b/>
              </w:rPr>
              <w:t>References</w:t>
            </w:r>
            <w:r>
              <w:rPr>
                <w:webHidden/>
              </w:rPr>
              <w:tab/>
            </w:r>
            <w:r>
              <w:rPr>
                <w:webHidden/>
              </w:rPr>
              <w:fldChar w:fldCharType="begin"/>
            </w:r>
            <w:r>
              <w:rPr>
                <w:webHidden/>
              </w:rPr>
              <w:instrText xml:space="preserve"> PAGEREF _Toc229751993 \h </w:instrText>
            </w:r>
            <w:r>
              <w:rPr>
                <w:webHidden/>
              </w:rPr>
            </w:r>
            <w:r>
              <w:rPr>
                <w:webHidden/>
              </w:rPr>
              <w:fldChar w:fldCharType="separate"/>
            </w:r>
            <w:r w:rsidR="004B4F39">
              <w:rPr>
                <w:webHidden/>
              </w:rPr>
              <w:t>74</w:t>
            </w:r>
            <w:r>
              <w:rPr>
                <w:webHidden/>
              </w:rPr>
              <w:fldChar w:fldCharType="end"/>
            </w:r>
          </w:hyperlink>
        </w:p>
        <w:p w14:paraId="04D87EF0" w14:textId="31F6DC14" w:rsidR="000B7CD4" w:rsidRDefault="000B7CD4" w:rsidP="000B7CD4">
          <w:pPr>
            <w:rPr>
              <w:b/>
              <w:bCs/>
            </w:rPr>
          </w:pPr>
          <w:r w:rsidRPr="00AD1A3F">
            <w:rPr>
              <w:b/>
              <w:bCs/>
            </w:rPr>
            <w:fldChar w:fldCharType="end"/>
          </w:r>
        </w:p>
      </w:sdtContent>
    </w:sdt>
    <w:p w14:paraId="57DBB45D" w14:textId="77777777" w:rsidR="000B7CD4" w:rsidRPr="00F11451" w:rsidRDefault="000B7CD4" w:rsidP="00F11451">
      <w:pPr>
        <w:pStyle w:val="QIDANParagraph"/>
      </w:pPr>
    </w:p>
    <w:p w14:paraId="2C7D91DD" w14:textId="77777777" w:rsidR="002C77FC" w:rsidRPr="004601F1" w:rsidRDefault="002C77FC" w:rsidP="002C77FC">
      <w:pPr>
        <w:rPr>
          <w:rFonts w:ascii="Nunito Sans" w:hAnsi="Nunito Sans"/>
          <w:sz w:val="20"/>
          <w:szCs w:val="20"/>
          <w:lang w:val="en-AU"/>
        </w:rPr>
      </w:pPr>
    </w:p>
    <w:p w14:paraId="6851929D" w14:textId="46EA03B4" w:rsidR="004E5F19" w:rsidRDefault="004E5F19">
      <w:pPr>
        <w:rPr>
          <w:rFonts w:ascii="Nunito Sans" w:hAnsi="Nunito Sans"/>
          <w:b/>
          <w:bCs/>
          <w:color w:val="FFFFFF" w:themeColor="background1"/>
          <w:sz w:val="60"/>
          <w:szCs w:val="60"/>
          <w:lang w:val="en-AU"/>
        </w:rPr>
      </w:pPr>
    </w:p>
    <w:p w14:paraId="2D96306A" w14:textId="77777777" w:rsidR="004C591F" w:rsidRDefault="004C591F">
      <w:pPr>
        <w:rPr>
          <w:rFonts w:ascii="Nunito Sans" w:hAnsi="Nunito Sans"/>
          <w:b/>
          <w:bCs/>
          <w:color w:val="FFFFFF" w:themeColor="background1"/>
          <w:sz w:val="60"/>
          <w:szCs w:val="60"/>
          <w:lang w:val="en-AU"/>
        </w:rPr>
      </w:pPr>
    </w:p>
    <w:p w14:paraId="75E355B4" w14:textId="77777777" w:rsidR="004C591F" w:rsidRDefault="004C591F">
      <w:pPr>
        <w:rPr>
          <w:rFonts w:ascii="Nunito Sans" w:hAnsi="Nunito Sans"/>
          <w:b/>
          <w:bCs/>
          <w:color w:val="FFFFFF" w:themeColor="background1"/>
          <w:sz w:val="60"/>
          <w:szCs w:val="60"/>
          <w:lang w:val="en-AU"/>
        </w:rPr>
      </w:pPr>
    </w:p>
    <w:p w14:paraId="374ACB1C" w14:textId="203496D8" w:rsidR="00494571" w:rsidRDefault="00494571" w:rsidP="004C591F">
      <w:pPr>
        <w:rPr>
          <w:rFonts w:ascii="Nunito Sans" w:hAnsi="Nunito Sans" w:cs="Poppins SemiBold"/>
          <w:b/>
          <w:color w:val="690048"/>
          <w:sz w:val="28"/>
          <w:szCs w:val="28"/>
        </w:rPr>
      </w:pPr>
    </w:p>
    <w:p w14:paraId="699FE221" w14:textId="77777777" w:rsidR="004C591F" w:rsidRDefault="004C591F" w:rsidP="004C591F"/>
    <w:p w14:paraId="760A86AD" w14:textId="77777777" w:rsidR="004C591F" w:rsidRDefault="004C591F" w:rsidP="007B261D"/>
    <w:p w14:paraId="05428F10" w14:textId="7817F7FE" w:rsidR="004E5F19" w:rsidRPr="001325E3" w:rsidRDefault="00AF2CD9" w:rsidP="004E5F19">
      <w:pPr>
        <w:pStyle w:val="Heading1"/>
        <w:rPr>
          <w:rFonts w:ascii="Nunito Sans" w:hAnsi="Nunito Sans" w:cs="Poppins SemiBold"/>
          <w:b/>
          <w:color w:val="690048"/>
          <w:sz w:val="28"/>
          <w:szCs w:val="28"/>
        </w:rPr>
      </w:pPr>
      <w:bookmarkStart w:id="1" w:name="_Toc229751982"/>
      <w:r>
        <w:rPr>
          <w:rFonts w:ascii="Nunito Sans" w:hAnsi="Nunito Sans" w:cs="Poppins SemiBold"/>
          <w:b/>
          <w:color w:val="690048"/>
          <w:sz w:val="28"/>
          <w:szCs w:val="28"/>
        </w:rPr>
        <w:lastRenderedPageBreak/>
        <w:t>Background</w:t>
      </w:r>
      <w:bookmarkEnd w:id="1"/>
    </w:p>
    <w:p w14:paraId="6FA4CCE0" w14:textId="185526D3" w:rsidR="00534532" w:rsidRDefault="00CE4313" w:rsidP="00534532">
      <w:pPr>
        <w:spacing w:line="360" w:lineRule="auto"/>
      </w:pPr>
      <w:r>
        <w:t xml:space="preserve">In response to the lack of transparent and meaningful updates on the implementation of </w:t>
      </w:r>
      <w:r w:rsidR="00B83F33">
        <w:t>the Disability</w:t>
      </w:r>
      <w:r>
        <w:t xml:space="preserve"> Royal Commission into Violence, Abuse, Neglect and Exploitation of People with Disability (</w:t>
      </w:r>
      <w:r w:rsidRPr="007B261D">
        <w:rPr>
          <w:b/>
        </w:rPr>
        <w:t>DRC</w:t>
      </w:r>
      <w:r>
        <w:t xml:space="preserve">), </w:t>
      </w:r>
      <w:r w:rsidR="009464AF">
        <w:t>QIDAN initiated an independent</w:t>
      </w:r>
      <w:r>
        <w:t xml:space="preserve">, self-led analysis of the progress of each DRC recommendation. </w:t>
      </w:r>
      <w:r w:rsidR="002A3BFD">
        <w:t>What started as a review of</w:t>
      </w:r>
      <w:r w:rsidR="000A3701">
        <w:t xml:space="preserve"> publicly available information</w:t>
      </w:r>
      <w:r w:rsidR="00D06604">
        <w:t xml:space="preserve"> quickly became something much larger, and </w:t>
      </w:r>
      <w:r w:rsidR="000C53B0">
        <w:t xml:space="preserve">our findings from the analysis changed the way we think about </w:t>
      </w:r>
      <w:r w:rsidR="0098092F">
        <w:t>the</w:t>
      </w:r>
      <w:r w:rsidR="006A1C5D">
        <w:t xml:space="preserve"> governments’ commitment to Queenslanders with </w:t>
      </w:r>
      <w:r w:rsidR="009702A1">
        <w:t>disability</w:t>
      </w:r>
      <w:r w:rsidR="00D5531A">
        <w:t xml:space="preserve">. </w:t>
      </w:r>
      <w:r w:rsidR="002028BA">
        <w:t xml:space="preserve">We </w:t>
      </w:r>
      <w:r w:rsidR="009702A1">
        <w:t>decided to</w:t>
      </w:r>
      <w:r w:rsidR="002028BA">
        <w:t xml:space="preserve"> turn our analysis into the following report, </w:t>
      </w:r>
      <w:r w:rsidR="00E2354F">
        <w:t>because we believe that</w:t>
      </w:r>
      <w:r w:rsidR="0056035B">
        <w:t xml:space="preserve"> our findings</w:t>
      </w:r>
      <w:r w:rsidR="00E2354F">
        <w:t xml:space="preserve"> belong to the public. </w:t>
      </w:r>
      <w:r w:rsidR="00534532">
        <w:t xml:space="preserve">QIDAN have two main intentions for this </w:t>
      </w:r>
      <w:r w:rsidR="00CC37C7">
        <w:t>report</w:t>
      </w:r>
      <w:r w:rsidR="00534532">
        <w:t>:</w:t>
      </w:r>
    </w:p>
    <w:p w14:paraId="20548D96" w14:textId="599F2C77" w:rsidR="00534532" w:rsidRDefault="00534532" w:rsidP="00534532">
      <w:pPr>
        <w:pStyle w:val="ListParagraph"/>
        <w:numPr>
          <w:ilvl w:val="0"/>
          <w:numId w:val="5"/>
        </w:numPr>
        <w:spacing w:after="160" w:line="360" w:lineRule="auto"/>
      </w:pPr>
      <w:r>
        <w:t>We want</w:t>
      </w:r>
      <w:r w:rsidR="00F4304B">
        <w:t xml:space="preserve"> it</w:t>
      </w:r>
      <w:r>
        <w:t xml:space="preserve"> to be a tool everyone can use to </w:t>
      </w:r>
      <w:r w:rsidR="0093491D">
        <w:t xml:space="preserve">independently </w:t>
      </w:r>
      <w:r>
        <w:t>track the implementation of the DRC recommendations, and to keep up to date with what governments have said and/or done in relation to the recommendations.</w:t>
      </w:r>
    </w:p>
    <w:p w14:paraId="0BC2DED9" w14:textId="0E540101" w:rsidR="00534532" w:rsidRDefault="00534532" w:rsidP="00E719D7">
      <w:pPr>
        <w:pStyle w:val="ListParagraph"/>
        <w:numPr>
          <w:ilvl w:val="0"/>
          <w:numId w:val="5"/>
        </w:numPr>
        <w:spacing w:after="160" w:line="360" w:lineRule="auto"/>
      </w:pPr>
      <w:r>
        <w:t xml:space="preserve">We want to keep governments accountable.  </w:t>
      </w:r>
    </w:p>
    <w:p w14:paraId="20B9B065" w14:textId="55D9EEBB" w:rsidR="00E719D7" w:rsidRDefault="0C90F25F" w:rsidP="00E719D7">
      <w:pPr>
        <w:spacing w:line="360" w:lineRule="auto"/>
      </w:pPr>
      <w:r>
        <w:t xml:space="preserve">Since the </w:t>
      </w:r>
      <w:r w:rsidR="00FF28C7">
        <w:t>DRC</w:t>
      </w:r>
      <w:r>
        <w:t xml:space="preserve"> was first established in 2019, it has had a significant impact on Australia’s disability community. The consultation and evidence gathering process involved nearly 10,000 people with disability, their families and their </w:t>
      </w:r>
      <w:r w:rsidR="00760A86">
        <w:t>carers</w:t>
      </w:r>
      <w:r>
        <w:t xml:space="preserve">, who shared stories of maltreatment, discrimination, and oppression. The incredible strength of those who contributed to the DRC helped to inform 222 recommendations issued by the DRC in its final report in September 2023. All recommendations were made with the intent of reducing </w:t>
      </w:r>
      <w:r w:rsidR="00C03007">
        <w:t xml:space="preserve">and eliminating </w:t>
      </w:r>
      <w:r>
        <w:t xml:space="preserve">the risk of </w:t>
      </w:r>
      <w:r w:rsidR="00C03007">
        <w:t>maltreatment</w:t>
      </w:r>
      <w:r w:rsidR="00C30422">
        <w:t>,  discrimination</w:t>
      </w:r>
      <w:r w:rsidR="00C03007">
        <w:t xml:space="preserve"> and </w:t>
      </w:r>
      <w:r w:rsidR="0072445A">
        <w:t>exclusion</w:t>
      </w:r>
      <w:r>
        <w:t xml:space="preserve"> experienced by people with disability, and to reach the realisation of equitable rights </w:t>
      </w:r>
      <w:r w:rsidR="001D3B06">
        <w:t>and genuine inclusion</w:t>
      </w:r>
      <w:r>
        <w:t xml:space="preserve">. </w:t>
      </w:r>
    </w:p>
    <w:p w14:paraId="0EB0DA7A" w14:textId="16050290" w:rsidR="00E719D7" w:rsidRDefault="0C90F25F" w:rsidP="00E719D7">
      <w:pPr>
        <w:spacing w:line="360" w:lineRule="auto"/>
      </w:pPr>
      <w:r>
        <w:t xml:space="preserve">Despite the DRC final report being published over two years ago, there has been very little progress in the implementation of the recommendations. In fact, QIDAN discovers in this report </w:t>
      </w:r>
      <w:r w:rsidR="00754C9A">
        <w:t>that</w:t>
      </w:r>
      <w:r>
        <w:t xml:space="preserve"> </w:t>
      </w:r>
      <w:r w:rsidRPr="197CC9D8">
        <w:rPr>
          <w:b/>
          <w:bCs/>
        </w:rPr>
        <w:t>only 3% of recommendations have been genuinely implemented</w:t>
      </w:r>
      <w:r>
        <w:t>, and 5</w:t>
      </w:r>
      <w:r w:rsidR="00592861">
        <w:t>3</w:t>
      </w:r>
      <w:r>
        <w:t xml:space="preserve">% </w:t>
      </w:r>
      <w:r w:rsidR="7FCDF0C7">
        <w:t xml:space="preserve">of recommendations </w:t>
      </w:r>
      <w:r>
        <w:t xml:space="preserve">have no progress we can report on. The lack of action taken by </w:t>
      </w:r>
      <w:r w:rsidR="002C04D5">
        <w:t>f</w:t>
      </w:r>
      <w:r w:rsidR="00C24619">
        <w:t xml:space="preserve">ederal and state and territory </w:t>
      </w:r>
      <w:r>
        <w:t>governments to implement the DRC has significantly impacted the people who shared their experiences with the Commission</w:t>
      </w:r>
      <w:r w:rsidR="00A92C2E">
        <w:t>,</w:t>
      </w:r>
      <w:r>
        <w:t xml:space="preserve"> and has eroded public confidence that governments are committed to</w:t>
      </w:r>
      <w:r w:rsidR="003E683B">
        <w:t xml:space="preserve"> a truly inclusive Australia.</w:t>
      </w:r>
      <w:r>
        <w:t xml:space="preserve"> </w:t>
      </w:r>
    </w:p>
    <w:p w14:paraId="08A59CF7" w14:textId="77777777" w:rsidR="00D26B89" w:rsidRDefault="00D26B89">
      <w:r>
        <w:br w:type="page"/>
      </w:r>
    </w:p>
    <w:p w14:paraId="31BA2E3F" w14:textId="47BCD928" w:rsidR="00E719D7" w:rsidRDefault="0C90F25F" w:rsidP="00E719D7">
      <w:pPr>
        <w:spacing w:line="360" w:lineRule="auto"/>
      </w:pPr>
      <w:r>
        <w:lastRenderedPageBreak/>
        <w:t xml:space="preserve">In July 2024, the Australian and Queensland </w:t>
      </w:r>
      <w:r w:rsidR="005548B7">
        <w:t>g</w:t>
      </w:r>
      <w:r>
        <w:t>overnment</w:t>
      </w:r>
      <w:r w:rsidR="005548B7">
        <w:t>s</w:t>
      </w:r>
      <w:r>
        <w:t xml:space="preserve"> released reports detailing their responses to each recommendation made by the DRC, advising whether</w:t>
      </w:r>
      <w:r w:rsidR="734AF1E7">
        <w:t xml:space="preserve"> each recommendation was</w:t>
      </w:r>
      <w:r>
        <w:t>:</w:t>
      </w:r>
    </w:p>
    <w:p w14:paraId="4E8CFC01" w14:textId="77777777" w:rsidR="00E719D7" w:rsidRDefault="00E719D7" w:rsidP="00E719D7">
      <w:pPr>
        <w:pStyle w:val="ListParagraph"/>
        <w:numPr>
          <w:ilvl w:val="0"/>
          <w:numId w:val="3"/>
        </w:numPr>
        <w:spacing w:after="160" w:line="360" w:lineRule="auto"/>
      </w:pPr>
      <w:r>
        <w:t>Accepted</w:t>
      </w:r>
    </w:p>
    <w:p w14:paraId="11AC9965" w14:textId="77777777" w:rsidR="00E719D7" w:rsidRDefault="00E719D7" w:rsidP="00E719D7">
      <w:pPr>
        <w:pStyle w:val="ListParagraph"/>
        <w:numPr>
          <w:ilvl w:val="0"/>
          <w:numId w:val="3"/>
        </w:numPr>
        <w:spacing w:after="160" w:line="360" w:lineRule="auto"/>
      </w:pPr>
      <w:r>
        <w:t>Accepted in principle</w:t>
      </w:r>
    </w:p>
    <w:p w14:paraId="258561CE" w14:textId="77777777" w:rsidR="00E719D7" w:rsidRDefault="00E719D7" w:rsidP="00E719D7">
      <w:pPr>
        <w:pStyle w:val="ListParagraph"/>
        <w:numPr>
          <w:ilvl w:val="0"/>
          <w:numId w:val="3"/>
        </w:numPr>
        <w:spacing w:after="160" w:line="360" w:lineRule="auto"/>
      </w:pPr>
      <w:r>
        <w:t>Subjected to further information</w:t>
      </w:r>
    </w:p>
    <w:p w14:paraId="0905D276" w14:textId="77777777" w:rsidR="00E719D7" w:rsidRDefault="00E719D7" w:rsidP="00E719D7">
      <w:pPr>
        <w:pStyle w:val="ListParagraph"/>
        <w:numPr>
          <w:ilvl w:val="0"/>
          <w:numId w:val="3"/>
        </w:numPr>
        <w:spacing w:after="160" w:line="360" w:lineRule="auto"/>
      </w:pPr>
      <w:r>
        <w:t>Noted</w:t>
      </w:r>
    </w:p>
    <w:p w14:paraId="3F67BC4E" w14:textId="58833D9A" w:rsidR="00E719D7" w:rsidRDefault="00E719D7" w:rsidP="00E719D7">
      <w:pPr>
        <w:pStyle w:val="ListParagraph"/>
        <w:numPr>
          <w:ilvl w:val="0"/>
          <w:numId w:val="3"/>
        </w:numPr>
        <w:spacing w:after="160" w:line="360" w:lineRule="auto"/>
      </w:pPr>
      <w:r>
        <w:t>Rejected</w:t>
      </w:r>
    </w:p>
    <w:p w14:paraId="24F0EF9B" w14:textId="06C722C4" w:rsidR="004E5F19" w:rsidRPr="000B7CD4" w:rsidRDefault="0C90F25F" w:rsidP="00E512D7">
      <w:pPr>
        <w:spacing w:line="360" w:lineRule="auto"/>
      </w:pPr>
      <w:r>
        <w:t>QIDAN analysed the reports and not</w:t>
      </w:r>
      <w:r w:rsidR="008C2F46">
        <w:t>ed</w:t>
      </w:r>
      <w:r>
        <w:t xml:space="preserve"> many </w:t>
      </w:r>
      <w:r w:rsidR="00013CD5">
        <w:t>of the governments’</w:t>
      </w:r>
      <w:r>
        <w:t xml:space="preserve"> responses to recommendations </w:t>
      </w:r>
      <w:r w:rsidR="00011F26">
        <w:t xml:space="preserve">were sometimes misleading and </w:t>
      </w:r>
      <w:r>
        <w:t xml:space="preserve">did not </w:t>
      </w:r>
      <w:r w:rsidR="11AF623C">
        <w:t xml:space="preserve">adequately </w:t>
      </w:r>
      <w:r>
        <w:t xml:space="preserve">address the actual intent of the </w:t>
      </w:r>
      <w:r w:rsidR="00013CD5">
        <w:t>DRC</w:t>
      </w:r>
      <w:r>
        <w:t xml:space="preserve">, nor provide strong or clear commitment to the changes the DRC proposed. More information on </w:t>
      </w:r>
      <w:r w:rsidR="11AF623C">
        <w:t xml:space="preserve">QIDAN’s findings can be found </w:t>
      </w:r>
      <w:r w:rsidR="00E512D7">
        <w:t xml:space="preserve">in </w:t>
      </w:r>
      <w:hyperlink r:id="rId13" w:history="1">
        <w:r w:rsidR="00E512D7" w:rsidRPr="00C5442B">
          <w:rPr>
            <w:rStyle w:val="Hyperlink"/>
          </w:rPr>
          <w:t>QIDAN’s Position Paper on the Government Responses to the DRC</w:t>
        </w:r>
      </w:hyperlink>
      <w:r w:rsidR="00E512D7">
        <w:t>.</w:t>
      </w:r>
    </w:p>
    <w:p w14:paraId="4A24D743" w14:textId="37E3A600" w:rsidR="004E5F19" w:rsidRPr="001325E3" w:rsidRDefault="00E719D7" w:rsidP="004E5F19">
      <w:pPr>
        <w:pStyle w:val="Heading1"/>
        <w:rPr>
          <w:rFonts w:ascii="Nunito Sans" w:hAnsi="Nunito Sans" w:cs="Poppins SemiBold"/>
          <w:b/>
          <w:color w:val="690048"/>
          <w:sz w:val="28"/>
          <w:szCs w:val="28"/>
        </w:rPr>
      </w:pPr>
      <w:bookmarkStart w:id="2" w:name="_Toc229751983"/>
      <w:r>
        <w:rPr>
          <w:rFonts w:ascii="Nunito Sans" w:hAnsi="Nunito Sans" w:cs="Poppins SemiBold"/>
          <w:b/>
          <w:color w:val="690048"/>
          <w:sz w:val="28"/>
          <w:szCs w:val="28"/>
        </w:rPr>
        <w:t>Timeline – from the final report to the present</w:t>
      </w:r>
      <w:bookmarkEnd w:id="2"/>
    </w:p>
    <w:p w14:paraId="03DEE430" w14:textId="0B186117" w:rsidR="00D727EC" w:rsidRDefault="31F8A3F4" w:rsidP="00D727EC">
      <w:pPr>
        <w:spacing w:line="360" w:lineRule="auto"/>
      </w:pPr>
      <w:r>
        <w:t>In September 2024, the Disability Reform Ministerial Council (</w:t>
      </w:r>
      <w:r w:rsidRPr="197CC9D8">
        <w:rPr>
          <w:b/>
          <w:bCs/>
        </w:rPr>
        <w:t>DRMC</w:t>
      </w:r>
      <w:r>
        <w:t>) released a</w:t>
      </w:r>
      <w:r w:rsidR="00E20BF3" w:rsidRPr="00E20BF3">
        <w:t xml:space="preserve"> </w:t>
      </w:r>
      <w:hyperlink r:id="rId14" w:history="1">
        <w:r w:rsidR="00E20BF3">
          <w:rPr>
            <w:rStyle w:val="Hyperlink"/>
          </w:rPr>
          <w:t>Disability Reform Roadmap for 2024 and 2025</w:t>
        </w:r>
      </w:hyperlink>
      <w:r>
        <w:t xml:space="preserve"> (</w:t>
      </w:r>
      <w:r w:rsidR="004F4D5E" w:rsidRPr="00857513">
        <w:t>the</w:t>
      </w:r>
      <w:r w:rsidR="004F4D5E">
        <w:t xml:space="preserve"> </w:t>
      </w:r>
      <w:r w:rsidRPr="197CC9D8">
        <w:rPr>
          <w:b/>
          <w:bCs/>
        </w:rPr>
        <w:t>Roadmap)</w:t>
      </w:r>
      <w:r>
        <w:t xml:space="preserve">, </w:t>
      </w:r>
      <w:r w:rsidR="00130482">
        <w:t>which provided</w:t>
      </w:r>
      <w:r>
        <w:t xml:space="preserve"> a brief overview </w:t>
      </w:r>
      <w:r w:rsidR="00806875">
        <w:t xml:space="preserve">and timeline </w:t>
      </w:r>
      <w:r>
        <w:t>of the key deliverables for major disability reform pieces, including the DRC, National Disability Insurance Scheme (</w:t>
      </w:r>
      <w:r w:rsidRPr="197CC9D8">
        <w:rPr>
          <w:b/>
          <w:bCs/>
        </w:rPr>
        <w:t>NDIS</w:t>
      </w:r>
      <w:r>
        <w:t>) reform, Foundational Supports, and Australia’s Disability Strategy (</w:t>
      </w:r>
      <w:r w:rsidRPr="197CC9D8">
        <w:rPr>
          <w:b/>
          <w:bCs/>
        </w:rPr>
        <w:t>ADS</w:t>
      </w:r>
      <w:r>
        <w:t>). The Roadmap clearly state</w:t>
      </w:r>
      <w:r w:rsidR="00747319">
        <w:t>d</w:t>
      </w:r>
      <w:r>
        <w:t>:</w:t>
      </w:r>
    </w:p>
    <w:p w14:paraId="18E4C3A1" w14:textId="77777777" w:rsidR="00D727EC" w:rsidRDefault="00D727EC" w:rsidP="00D727EC">
      <w:pPr>
        <w:pStyle w:val="ListParagraph"/>
        <w:numPr>
          <w:ilvl w:val="0"/>
          <w:numId w:val="3"/>
        </w:numPr>
        <w:spacing w:after="160" w:line="360" w:lineRule="auto"/>
      </w:pPr>
      <w:r>
        <w:t>an interim joint progress update on the DRC was due in December 2024</w:t>
      </w:r>
    </w:p>
    <w:p w14:paraId="1B31C830" w14:textId="77777777" w:rsidR="00D727EC" w:rsidRDefault="00D727EC" w:rsidP="00D727EC">
      <w:pPr>
        <w:pStyle w:val="ListParagraph"/>
        <w:numPr>
          <w:ilvl w:val="0"/>
          <w:numId w:val="3"/>
        </w:numPr>
        <w:spacing w:after="160" w:line="360" w:lineRule="auto"/>
      </w:pPr>
      <w:r>
        <w:t xml:space="preserve">the first national implementation progress report was due in June 2025, and </w:t>
      </w:r>
    </w:p>
    <w:p w14:paraId="5FD9A4F7" w14:textId="576CE1D4" w:rsidR="00265717" w:rsidRDefault="00D727EC" w:rsidP="00D727EC">
      <w:pPr>
        <w:pStyle w:val="ListParagraph"/>
        <w:numPr>
          <w:ilvl w:val="0"/>
          <w:numId w:val="3"/>
        </w:numPr>
        <w:spacing w:after="160" w:line="360" w:lineRule="auto"/>
      </w:pPr>
      <w:r>
        <w:t>the second progress report is due in December 2025</w:t>
      </w:r>
      <w:r w:rsidR="00265717">
        <w:rPr>
          <w:rStyle w:val="EndnoteReference"/>
        </w:rPr>
        <w:endnoteReference w:id="2"/>
      </w:r>
      <w:r w:rsidR="00265717">
        <w:t xml:space="preserve">. </w:t>
      </w:r>
    </w:p>
    <w:p w14:paraId="3B9A752B" w14:textId="1689826E" w:rsidR="00265717" w:rsidRDefault="00265717" w:rsidP="00D727EC">
      <w:pPr>
        <w:spacing w:line="360" w:lineRule="auto"/>
      </w:pPr>
      <w:r>
        <w:t xml:space="preserve">It is important to note the first national implementation progress report was only published in late November 2025. </w:t>
      </w:r>
    </w:p>
    <w:p w14:paraId="08FE9C6C" w14:textId="2F8F0B88" w:rsidR="003341B6" w:rsidRPr="001647D2" w:rsidRDefault="00505958" w:rsidP="00D727EC">
      <w:pPr>
        <w:spacing w:line="360" w:lineRule="auto"/>
      </w:pPr>
      <w:r>
        <w:t xml:space="preserve">After the Roadmap was published, </w:t>
      </w:r>
      <w:r w:rsidR="003275DF">
        <w:t xml:space="preserve">the Queensland Government committed </w:t>
      </w:r>
      <w:r w:rsidR="00A56B03">
        <w:t xml:space="preserve">over $160 million to </w:t>
      </w:r>
      <w:r w:rsidR="004A4EF6">
        <w:t>disability reform</w:t>
      </w:r>
      <w:r>
        <w:t xml:space="preserve"> in the Queensland </w:t>
      </w:r>
      <w:r w:rsidR="000346F6">
        <w:t>2024-25 Budget</w:t>
      </w:r>
      <w:r w:rsidR="004A4EF6">
        <w:t xml:space="preserve">, including </w:t>
      </w:r>
      <w:r w:rsidR="000346F6">
        <w:t xml:space="preserve">investment for the co-designed </w:t>
      </w:r>
      <w:r w:rsidR="00085E90">
        <w:t>implementation of the DRC</w:t>
      </w:r>
      <w:r w:rsidR="000346F6">
        <w:t>.</w:t>
      </w:r>
    </w:p>
    <w:p w14:paraId="09B4718D" w14:textId="77777777" w:rsidR="00C129E6" w:rsidRDefault="048796C4" w:rsidP="00D727EC">
      <w:pPr>
        <w:spacing w:line="360" w:lineRule="auto"/>
      </w:pPr>
      <w:r>
        <w:t xml:space="preserve">In December 2024, the Australian, state and territory governments published a report titled the </w:t>
      </w:r>
      <w:hyperlink r:id="rId15" w:history="1">
        <w:r w:rsidR="00FE4F91">
          <w:rPr>
            <w:rStyle w:val="Hyperlink"/>
          </w:rPr>
          <w:t>National Interim Update 2024</w:t>
        </w:r>
      </w:hyperlink>
      <w:r w:rsidR="00FE4F91">
        <w:t>.</w:t>
      </w:r>
      <w:r>
        <w:t xml:space="preserve"> The stated intention of th</w:t>
      </w:r>
      <w:r w:rsidR="00FE4F91">
        <w:t>is</w:t>
      </w:r>
      <w:r>
        <w:t xml:space="preserve"> short report was to provide a “snapshot” of the work governments are doing on certain recommendations</w:t>
      </w:r>
      <w:r w:rsidR="00265717">
        <w:rPr>
          <w:rStyle w:val="EndnoteReference"/>
        </w:rPr>
        <w:endnoteReference w:id="3"/>
      </w:r>
      <w:r>
        <w:t xml:space="preserve">. However, as we </w:t>
      </w:r>
    </w:p>
    <w:p w14:paraId="2F8DB981" w14:textId="0B804E54" w:rsidR="00265717" w:rsidRDefault="048796C4" w:rsidP="00D727EC">
      <w:pPr>
        <w:spacing w:line="360" w:lineRule="auto"/>
      </w:pPr>
      <w:r>
        <w:lastRenderedPageBreak/>
        <w:t xml:space="preserve">will discuss throughout </w:t>
      </w:r>
      <w:r w:rsidR="00D8693F">
        <w:t>our report</w:t>
      </w:r>
      <w:r>
        <w:t>, the activities described in the National Interim Update 2024 report do not adequately meet the intention of the recommendations made by the DRC. The report also reiterate</w:t>
      </w:r>
      <w:r w:rsidR="000346F6">
        <w:t>d</w:t>
      </w:r>
      <w:r>
        <w:t xml:space="preserve"> “</w:t>
      </w:r>
      <w:r w:rsidRPr="00354ECE">
        <w:t>All governments have agreed that biannual reporting arrangements will commence from June 2025</w:t>
      </w:r>
      <w:r>
        <w:t>”</w:t>
      </w:r>
      <w:r w:rsidR="00265717">
        <w:rPr>
          <w:rStyle w:val="EndnoteReference"/>
        </w:rPr>
        <w:endnoteReference w:id="4"/>
      </w:r>
      <w:r>
        <w:t xml:space="preserve">.  </w:t>
      </w:r>
    </w:p>
    <w:p w14:paraId="0E6D2364" w14:textId="329F8D5C" w:rsidR="00B80B9C" w:rsidRDefault="048796C4" w:rsidP="00B80B9C">
      <w:pPr>
        <w:spacing w:line="360" w:lineRule="auto"/>
      </w:pPr>
      <w:r>
        <w:t xml:space="preserve">Following the National Interim </w:t>
      </w:r>
      <w:r w:rsidR="00BF45BE">
        <w:t>Update</w:t>
      </w:r>
      <w:r>
        <w:t xml:space="preserve"> 2024 report, there was very little communication from the governments about the DRC for most of 2025. The first meaningful update on the DRC was mentioned in the</w:t>
      </w:r>
      <w:hyperlink r:id="rId16" w:history="1">
        <w:r w:rsidR="00E55C60">
          <w:rPr>
            <w:rStyle w:val="Hyperlink"/>
          </w:rPr>
          <w:t xml:space="preserve"> DRMC Communiqué</w:t>
        </w:r>
      </w:hyperlink>
      <w:r>
        <w:t xml:space="preserve"> dated 6 June 2025, which stated Ministers “reiterated their commitment to the implementation of the joint government</w:t>
      </w:r>
      <w:r w:rsidR="00CC67B5">
        <w:t>’</w:t>
      </w:r>
      <w:r>
        <w:t xml:space="preserve"> response to the Disability Royal Commission recommendation as a priority for the DRMC and agreed to endorse the Biannual report out of session by the end of August 2025”</w:t>
      </w:r>
      <w:r w:rsidR="00265717">
        <w:rPr>
          <w:rStyle w:val="EndnoteReference"/>
        </w:rPr>
        <w:endnoteReference w:id="5"/>
      </w:r>
      <w:r>
        <w:t>. QIDAN believe this is a reference to the first national implementation progress report. This report was not released in August.</w:t>
      </w:r>
      <w:r w:rsidR="00B80B9C">
        <w:t xml:space="preserve"> </w:t>
      </w:r>
      <w:r w:rsidR="0060632A">
        <w:t>Then, on the 30</w:t>
      </w:r>
      <w:r w:rsidR="0060632A" w:rsidRPr="0060632A">
        <w:rPr>
          <w:vertAlign w:val="superscript"/>
        </w:rPr>
        <w:t>th</w:t>
      </w:r>
      <w:r w:rsidR="0060632A">
        <w:t xml:space="preserve"> of July 2025, an </w:t>
      </w:r>
      <w:r w:rsidR="00B80B9C">
        <w:t>update</w:t>
      </w:r>
      <w:r w:rsidR="0060632A">
        <w:t>d</w:t>
      </w:r>
      <w:r w:rsidR="00B80B9C">
        <w:t xml:space="preserve"> </w:t>
      </w:r>
      <w:hyperlink r:id="rId17" w:history="1">
        <w:r w:rsidR="00B80B9C">
          <w:rPr>
            <w:rStyle w:val="Hyperlink"/>
          </w:rPr>
          <w:t>Disability reform roadmap</w:t>
        </w:r>
      </w:hyperlink>
      <w:r w:rsidR="00B80B9C">
        <w:t xml:space="preserve"> was published</w:t>
      </w:r>
      <w:r w:rsidR="0060632A">
        <w:t>.</w:t>
      </w:r>
    </w:p>
    <w:p w14:paraId="6B125D42" w14:textId="7374E788" w:rsidR="00265717" w:rsidRDefault="048796C4" w:rsidP="00D727EC">
      <w:pPr>
        <w:spacing w:line="360" w:lineRule="auto"/>
      </w:pPr>
      <w:r>
        <w:t xml:space="preserve"> In October 2025, QIDAN reached out to Queensland’s Minister for Disability to ask when the report will be published, and the response received from the Minister offered no information on its status nor due date. </w:t>
      </w:r>
      <w:r w:rsidR="00F1414D">
        <w:t xml:space="preserve"> </w:t>
      </w:r>
    </w:p>
    <w:p w14:paraId="3A908D2F" w14:textId="24171CF3" w:rsidR="00265717" w:rsidRDefault="048796C4" w:rsidP="00D727EC">
      <w:pPr>
        <w:spacing w:line="360" w:lineRule="auto"/>
      </w:pPr>
      <w:r>
        <w:t xml:space="preserve">Finally, on 27 November 2025, governments released the </w:t>
      </w:r>
      <w:hyperlink r:id="rId18" w:history="1">
        <w:r w:rsidR="0048346E">
          <w:rPr>
            <w:rStyle w:val="Hyperlink"/>
          </w:rPr>
          <w:t>Disability Royal Commission Progress Report 2025</w:t>
        </w:r>
      </w:hyperlink>
      <w:r w:rsidR="00722BDE">
        <w:t xml:space="preserve"> </w:t>
      </w:r>
      <w:r w:rsidR="00EB7B38">
        <w:t>,</w:t>
      </w:r>
      <w:r w:rsidR="0048346E">
        <w:t xml:space="preserve"> </w:t>
      </w:r>
      <w:r>
        <w:t>providing federal and state-based updates on each recommendation</w:t>
      </w:r>
      <w:r w:rsidR="00265717">
        <w:rPr>
          <w:rStyle w:val="EndnoteReference"/>
        </w:rPr>
        <w:endnoteReference w:id="6"/>
      </w:r>
      <w:r>
        <w:t>. Upon review of this report</w:t>
      </w:r>
      <w:r w:rsidR="0572F88F">
        <w:t>,</w:t>
      </w:r>
      <w:r>
        <w:t xml:space="preserve"> QIDAN w</w:t>
      </w:r>
      <w:r w:rsidR="0572F88F">
        <w:t>as</w:t>
      </w:r>
      <w:r>
        <w:t xml:space="preserve"> disappointed </w:t>
      </w:r>
      <w:r w:rsidR="00927E2A">
        <w:t>by</w:t>
      </w:r>
      <w:r>
        <w:t xml:space="preserve"> its lack of </w:t>
      </w:r>
      <w:r w:rsidR="0572F88F">
        <w:t xml:space="preserve">genuine updates, </w:t>
      </w:r>
      <w:r>
        <w:t>especially from the Queensland Government.</w:t>
      </w:r>
    </w:p>
    <w:p w14:paraId="5685269B" w14:textId="1DCE7382" w:rsidR="00265717" w:rsidRDefault="00265717" w:rsidP="00D727EC">
      <w:pPr>
        <w:spacing w:line="360" w:lineRule="auto"/>
      </w:pPr>
      <w:r>
        <w:t xml:space="preserve">Alongside the </w:t>
      </w:r>
      <w:r w:rsidR="00740D4B">
        <w:t>DRC</w:t>
      </w:r>
      <w:r>
        <w:t xml:space="preserve"> Progress Report 2025, The Queensland Government released a new </w:t>
      </w:r>
      <w:r w:rsidR="00215D28">
        <w:t xml:space="preserve">and updated </w:t>
      </w:r>
      <w:r>
        <w:t xml:space="preserve">version of the </w:t>
      </w:r>
      <w:hyperlink r:id="rId19" w:history="1">
        <w:r w:rsidR="00F9076C">
          <w:rPr>
            <w:rStyle w:val="Hyperlink"/>
          </w:rPr>
          <w:t>Queensland Government Response to the DRC</w:t>
        </w:r>
      </w:hyperlink>
      <w:r>
        <w:t>, changing the Queensland Government’s position on several recommendations</w:t>
      </w:r>
      <w:r w:rsidRPr="2B803AF6">
        <w:rPr>
          <w:rStyle w:val="EndnoteReference"/>
        </w:rPr>
        <w:endnoteReference w:id="7"/>
      </w:r>
      <w:r>
        <w:t xml:space="preserve">.  In fact, the Queensland Government </w:t>
      </w:r>
      <w:r w:rsidR="00817F86">
        <w:t>reduced</w:t>
      </w:r>
      <w:r w:rsidR="00346349">
        <w:t xml:space="preserve"> their</w:t>
      </w:r>
      <w:r>
        <w:t xml:space="preserve"> commitment </w:t>
      </w:r>
      <w:r w:rsidR="00817F86">
        <w:t>for</w:t>
      </w:r>
      <w:r>
        <w:t xml:space="preserve"> two recommendations, and </w:t>
      </w:r>
      <w:r w:rsidR="00C20081">
        <w:t>altered</w:t>
      </w:r>
      <w:r>
        <w:t xml:space="preserve"> </w:t>
      </w:r>
      <w:r w:rsidR="00C86256">
        <w:t>their</w:t>
      </w:r>
      <w:r>
        <w:t xml:space="preserve"> support</w:t>
      </w:r>
      <w:r w:rsidR="00C86256">
        <w:t>ing</w:t>
      </w:r>
      <w:r>
        <w:t xml:space="preserve"> commentary </w:t>
      </w:r>
      <w:r w:rsidR="005D3DF6">
        <w:t>for</w:t>
      </w:r>
      <w:r>
        <w:t xml:space="preserve"> 37 </w:t>
      </w:r>
      <w:r w:rsidR="005D3DF6">
        <w:t>other</w:t>
      </w:r>
      <w:r>
        <w:t xml:space="preserve"> recommendations</w:t>
      </w:r>
      <w:r w:rsidR="00D8693F">
        <w:t>.</w:t>
      </w:r>
      <w:r>
        <w:t xml:space="preserve"> </w:t>
      </w:r>
      <w:r w:rsidR="00AC26F6">
        <w:t>Some of the c</w:t>
      </w:r>
      <w:r>
        <w:t>hanges that concern QIDAN include:</w:t>
      </w:r>
    </w:p>
    <w:p w14:paraId="4D26DCAD" w14:textId="3BF72B43" w:rsidR="00265717" w:rsidRDefault="00265717" w:rsidP="00D727EC">
      <w:pPr>
        <w:pStyle w:val="ListParagraph"/>
        <w:numPr>
          <w:ilvl w:val="0"/>
          <w:numId w:val="4"/>
        </w:numPr>
        <w:spacing w:after="160" w:line="360" w:lineRule="auto"/>
      </w:pPr>
      <w:r>
        <w:t xml:space="preserve">Recommendation 4.30 (b) regarding vilification because of disability, </w:t>
      </w:r>
      <w:r w:rsidR="00AC26F6">
        <w:t>which was originally</w:t>
      </w:r>
      <w:r>
        <w:t xml:space="preserve"> accept</w:t>
      </w:r>
      <w:r w:rsidR="00024CF8">
        <w:t>ed</w:t>
      </w:r>
      <w:r>
        <w:t xml:space="preserve"> in principle </w:t>
      </w:r>
      <w:r w:rsidR="00AC26F6">
        <w:t xml:space="preserve">but subsequently changed </w:t>
      </w:r>
      <w:r>
        <w:t>to subject</w:t>
      </w:r>
      <w:r w:rsidR="00AC26F6">
        <w:t>ed</w:t>
      </w:r>
      <w:r>
        <w:t xml:space="preserve"> to further consideration. </w:t>
      </w:r>
    </w:p>
    <w:p w14:paraId="66ECC6EA" w14:textId="359337C4" w:rsidR="00265717" w:rsidRDefault="00265717" w:rsidP="00294368">
      <w:pPr>
        <w:pStyle w:val="ListParagraph"/>
        <w:numPr>
          <w:ilvl w:val="0"/>
          <w:numId w:val="4"/>
        </w:numPr>
        <w:spacing w:after="160" w:line="360" w:lineRule="auto"/>
      </w:pPr>
      <w:r>
        <w:t xml:space="preserve">Recommendation 8.16 regarding </w:t>
      </w:r>
      <w:r w:rsidR="002A52DF">
        <w:t>enabling</w:t>
      </w:r>
      <w:r>
        <w:t xml:space="preserve"> First Nations organisations to </w:t>
      </w:r>
      <w:r w:rsidR="002A52DF">
        <w:t>support First Nations</w:t>
      </w:r>
      <w:r>
        <w:t xml:space="preserve"> people</w:t>
      </w:r>
      <w:r w:rsidR="002A52DF">
        <w:t>s with disability</w:t>
      </w:r>
      <w:r>
        <w:t xml:space="preserve"> in custody, </w:t>
      </w:r>
      <w:r w:rsidR="005C6F97">
        <w:t>where</w:t>
      </w:r>
      <w:r>
        <w:t xml:space="preserve"> the </w:t>
      </w:r>
      <w:r w:rsidR="005C6F97">
        <w:t xml:space="preserve">Queensland Government </w:t>
      </w:r>
      <w:r>
        <w:t xml:space="preserve">originally </w:t>
      </w:r>
      <w:r w:rsidR="005C6F97">
        <w:t xml:space="preserve">stated in their </w:t>
      </w:r>
      <w:r w:rsidR="005959C6">
        <w:t xml:space="preserve">response that </w:t>
      </w:r>
      <w:r w:rsidR="008C702F">
        <w:t xml:space="preserve">they </w:t>
      </w:r>
      <w:r w:rsidR="006F7B12">
        <w:t>accepted the recommendation</w:t>
      </w:r>
      <w:r>
        <w:t xml:space="preserve"> “to ensure </w:t>
      </w:r>
      <w:r>
        <w:lastRenderedPageBreak/>
        <w:t>First Nation peoples in custody or under supervision are managed in a culturally sensitive and culturally safe manner"</w:t>
      </w:r>
      <w:r w:rsidRPr="0AA846E6">
        <w:rPr>
          <w:rStyle w:val="EndnoteReference"/>
        </w:rPr>
        <w:endnoteReference w:id="8"/>
      </w:r>
      <w:r>
        <w:t xml:space="preserve"> . </w:t>
      </w:r>
      <w:r w:rsidR="006F7B12">
        <w:t>The response was then altered to remove this sentence</w:t>
      </w:r>
      <w:r w:rsidRPr="732A505A">
        <w:rPr>
          <w:rStyle w:val="EndnoteReference"/>
        </w:rPr>
        <w:endnoteReference w:id="9"/>
      </w:r>
      <w:r>
        <w:t>.</w:t>
      </w:r>
    </w:p>
    <w:p w14:paraId="2497F8B1" w14:textId="01738B64" w:rsidR="00265717" w:rsidRDefault="00265717" w:rsidP="00D727EC">
      <w:pPr>
        <w:pStyle w:val="ListParagraph"/>
        <w:numPr>
          <w:ilvl w:val="0"/>
          <w:numId w:val="4"/>
        </w:numPr>
        <w:spacing w:after="160" w:line="360" w:lineRule="auto"/>
      </w:pPr>
      <w:r>
        <w:t xml:space="preserve">Recommendation 9.1 regarding culturally appropriate parenting capacity assessments, </w:t>
      </w:r>
      <w:r w:rsidR="008B3A62">
        <w:t>which</w:t>
      </w:r>
      <w:r>
        <w:t xml:space="preserve"> was </w:t>
      </w:r>
      <w:r w:rsidR="008B3A62">
        <w:t>originally</w:t>
      </w:r>
      <w:r>
        <w:t xml:space="preserve"> accept</w:t>
      </w:r>
      <w:r w:rsidR="008B3A62">
        <w:t xml:space="preserve">ed in full by the Queensland Government but subsequently </w:t>
      </w:r>
      <w:r>
        <w:t>changed to accept</w:t>
      </w:r>
      <w:r w:rsidR="008B3A62">
        <w:t>ed</w:t>
      </w:r>
      <w:r>
        <w:t xml:space="preserve"> in principle.</w:t>
      </w:r>
      <w:r w:rsidRPr="495C3B3A">
        <w:rPr>
          <w:rStyle w:val="EndnoteReference"/>
        </w:rPr>
        <w:endnoteReference w:id="10"/>
      </w:r>
    </w:p>
    <w:p w14:paraId="2A75D394" w14:textId="6DD5D482" w:rsidR="00265717" w:rsidRPr="00D727EC" w:rsidRDefault="00265717" w:rsidP="00D727EC">
      <w:pPr>
        <w:spacing w:line="360" w:lineRule="auto"/>
      </w:pPr>
      <w:r>
        <w:t>It is crucial to note</w:t>
      </w:r>
      <w:r w:rsidDel="00E8576E">
        <w:t xml:space="preserve"> </w:t>
      </w:r>
      <w:r>
        <w:t xml:space="preserve">QIDAN could not find any press from the Queensland Government </w:t>
      </w:r>
      <w:r w:rsidR="00036D00">
        <w:t>prior to</w:t>
      </w:r>
      <w:r>
        <w:t xml:space="preserve"> releasing </w:t>
      </w:r>
      <w:r w:rsidR="00036D00">
        <w:t>the</w:t>
      </w:r>
      <w:r>
        <w:t xml:space="preserve"> updated version of its response to the DRC, and the changes made in the new response paper are not clearly identifie</w:t>
      </w:r>
      <w:r w:rsidR="00F56A71">
        <w:t>d</w:t>
      </w:r>
      <w:r w:rsidR="00036D00">
        <w:t xml:space="preserve"> within the new </w:t>
      </w:r>
      <w:r w:rsidR="00AC15CB">
        <w:t>response document</w:t>
      </w:r>
      <w:r w:rsidR="00F56A71">
        <w:t>.</w:t>
      </w:r>
      <w:r w:rsidR="004D34D1">
        <w:t xml:space="preserve"> </w:t>
      </w:r>
      <w:r w:rsidR="00AC15CB">
        <w:t>Though QIDAN do note that</w:t>
      </w:r>
      <w:r w:rsidR="00194ED6">
        <w:t xml:space="preserve"> the DRC Progress Report</w:t>
      </w:r>
      <w:r w:rsidR="00853E0C">
        <w:t xml:space="preserve"> 2025</w:t>
      </w:r>
      <w:r w:rsidR="00194ED6">
        <w:t xml:space="preserve"> contains several statements about the update</w:t>
      </w:r>
      <w:r w:rsidR="00867956">
        <w:t>d</w:t>
      </w:r>
      <w:r w:rsidR="00194ED6">
        <w:t xml:space="preserve"> Queensland re</w:t>
      </w:r>
      <w:r w:rsidR="00AA7DB5">
        <w:t xml:space="preserve">sponse, the </w:t>
      </w:r>
      <w:r w:rsidR="00652DDB">
        <w:t>statement</w:t>
      </w:r>
      <w:r w:rsidR="006E06A1">
        <w:t>s</w:t>
      </w:r>
      <w:r w:rsidR="00652DDB">
        <w:t xml:space="preserve"> are scattered</w:t>
      </w:r>
      <w:r w:rsidR="002705B5">
        <w:t>,</w:t>
      </w:r>
      <w:r w:rsidR="00652DDB">
        <w:t xml:space="preserve"> inconsistent, and are not made on every relevant recommendation. This means that</w:t>
      </w:r>
      <w:r w:rsidR="00AA7DB5">
        <w:t xml:space="preserve"> </w:t>
      </w:r>
      <w:r>
        <w:t xml:space="preserve">QIDAN only learned of </w:t>
      </w:r>
      <w:r w:rsidR="008A7D4D">
        <w:t>all the</w:t>
      </w:r>
      <w:r>
        <w:t xml:space="preserve"> </w:t>
      </w:r>
      <w:r w:rsidR="000A6D5C">
        <w:t xml:space="preserve">content </w:t>
      </w:r>
      <w:r>
        <w:t>change</w:t>
      </w:r>
      <w:r w:rsidR="00652DDB">
        <w:t>d by the current Queensland Government</w:t>
      </w:r>
      <w:r>
        <w:t xml:space="preserve"> by performing a side-by-side comparison of the original and updated </w:t>
      </w:r>
      <w:r w:rsidR="006E06A1">
        <w:t>response reports</w:t>
      </w:r>
      <w:r>
        <w:t xml:space="preserve">. Covertly changing and downgrading commitments to certain recommendations sets a dangerous precedent, and QIDAN will monitor any future updates made by the Queensland Government. </w:t>
      </w:r>
    </w:p>
    <w:p w14:paraId="311AE0CD" w14:textId="7ED57F87" w:rsidR="00265717" w:rsidRPr="001325E3" w:rsidRDefault="048796C4" w:rsidP="197CC9D8">
      <w:pPr>
        <w:pStyle w:val="Heading1"/>
        <w:rPr>
          <w:rFonts w:ascii="Nunito Sans" w:hAnsi="Nunito Sans" w:cs="Poppins SemiBold"/>
          <w:b/>
          <w:bCs/>
          <w:color w:val="690048"/>
          <w:sz w:val="28"/>
          <w:szCs w:val="28"/>
        </w:rPr>
      </w:pPr>
      <w:bookmarkStart w:id="3" w:name="_Toc229751984"/>
      <w:r w:rsidRPr="197CC9D8">
        <w:rPr>
          <w:rFonts w:ascii="Nunito Sans" w:hAnsi="Nunito Sans" w:cs="Poppins SemiBold"/>
          <w:b/>
          <w:bCs/>
          <w:color w:val="690048"/>
          <w:sz w:val="28"/>
          <w:szCs w:val="28"/>
        </w:rPr>
        <w:t>QIDAN’s ongoing commitment to the Disability Royal Commission</w:t>
      </w:r>
      <w:bookmarkEnd w:id="3"/>
    </w:p>
    <w:p w14:paraId="7EFC69C4" w14:textId="5E6B2620" w:rsidR="00384702" w:rsidRDefault="00265717" w:rsidP="005558B2">
      <w:pPr>
        <w:spacing w:line="360" w:lineRule="auto"/>
      </w:pPr>
      <w:r>
        <w:t xml:space="preserve">QIDAN intend for this analysis to be an annual exercise, and we hope to publish </w:t>
      </w:r>
      <w:r w:rsidR="00D412DD">
        <w:t>this type of</w:t>
      </w:r>
      <w:r w:rsidR="00951584">
        <w:t xml:space="preserve"> report</w:t>
      </w:r>
      <w:r>
        <w:t xml:space="preserve"> annually to keep our communities up to date. For </w:t>
      </w:r>
      <w:r w:rsidR="00885156">
        <w:t>this</w:t>
      </w:r>
      <w:r>
        <w:t xml:space="preserve"> analysis</w:t>
      </w:r>
      <w:r w:rsidR="00885156">
        <w:t xml:space="preserve"> </w:t>
      </w:r>
      <w:r w:rsidR="00950D0C">
        <w:t>report</w:t>
      </w:r>
      <w:r>
        <w:t xml:space="preserve">, QIDAN used information </w:t>
      </w:r>
      <w:r w:rsidR="00FA08EC">
        <w:t xml:space="preserve">that is </w:t>
      </w:r>
      <w:r>
        <w:t xml:space="preserve">publicly available. In many cases, this meant reviewing media statements, articles, reviews of policies and strategies, announcements of reviews into policies and strategies, amendments to legislation, information on consultations, and information from government websites. </w:t>
      </w:r>
      <w:r w:rsidR="00384702">
        <w:t xml:space="preserve">We use the following </w:t>
      </w:r>
      <w:r w:rsidR="00AB6E10">
        <w:t xml:space="preserve">terms </w:t>
      </w:r>
      <w:r w:rsidR="00A0606E">
        <w:t>to indicate how far each recommendation is in the im</w:t>
      </w:r>
      <w:r w:rsidR="00EB0E85">
        <w:t>plementation process:</w:t>
      </w:r>
    </w:p>
    <w:p w14:paraId="29791A49" w14:textId="7385A37F" w:rsidR="00264204" w:rsidRPr="00264204" w:rsidRDefault="00264204" w:rsidP="00264204">
      <w:pPr>
        <w:pStyle w:val="ListParagraph"/>
        <w:numPr>
          <w:ilvl w:val="0"/>
          <w:numId w:val="7"/>
        </w:numPr>
        <w:spacing w:line="360" w:lineRule="auto"/>
        <w:rPr>
          <w:lang w:val="en-US"/>
        </w:rPr>
      </w:pPr>
      <w:r w:rsidRPr="2C13C606">
        <w:rPr>
          <w:b/>
          <w:bCs/>
          <w:lang w:val="en-US"/>
        </w:rPr>
        <w:t>Rejected:</w:t>
      </w:r>
      <w:r w:rsidRPr="2C13C606">
        <w:rPr>
          <w:lang w:val="en-US"/>
        </w:rPr>
        <w:t xml:space="preserve"> The government/s responsible for implementing this recommendation </w:t>
      </w:r>
      <w:r w:rsidR="00B21DD4" w:rsidRPr="2C13C606">
        <w:rPr>
          <w:lang w:val="en-US"/>
        </w:rPr>
        <w:t>has</w:t>
      </w:r>
      <w:r w:rsidRPr="2C13C606">
        <w:rPr>
          <w:lang w:val="en-US"/>
        </w:rPr>
        <w:t xml:space="preserve"> shown they have no intent to implement it.</w:t>
      </w:r>
    </w:p>
    <w:p w14:paraId="58D74908" w14:textId="452662F9" w:rsidR="00264204" w:rsidRPr="00264204" w:rsidRDefault="00264204" w:rsidP="00264204">
      <w:pPr>
        <w:pStyle w:val="ListParagraph"/>
        <w:numPr>
          <w:ilvl w:val="0"/>
          <w:numId w:val="7"/>
        </w:numPr>
        <w:spacing w:line="360" w:lineRule="auto"/>
        <w:rPr>
          <w:lang w:val="en-US"/>
        </w:rPr>
      </w:pPr>
      <w:r w:rsidRPr="00264204">
        <w:rPr>
          <w:b/>
          <w:bCs/>
          <w:lang w:val="en-US"/>
        </w:rPr>
        <w:t>No Update:</w:t>
      </w:r>
      <w:r w:rsidRPr="00264204">
        <w:rPr>
          <w:lang w:val="en-US"/>
        </w:rPr>
        <w:t xml:space="preserve"> The government</w:t>
      </w:r>
      <w:r>
        <w:rPr>
          <w:lang w:val="en-US"/>
        </w:rPr>
        <w:t>/s</w:t>
      </w:r>
      <w:r w:rsidRPr="00264204">
        <w:rPr>
          <w:lang w:val="en-US"/>
        </w:rPr>
        <w:t xml:space="preserve"> responsible have either made no public comment regarding </w:t>
      </w:r>
      <w:r>
        <w:rPr>
          <w:lang w:val="en-US"/>
        </w:rPr>
        <w:t>implementation of</w:t>
      </w:r>
      <w:r w:rsidRPr="00264204">
        <w:rPr>
          <w:lang w:val="en-US"/>
        </w:rPr>
        <w:t xml:space="preserve"> the recommendation, have made no clear attempt</w:t>
      </w:r>
      <w:r>
        <w:rPr>
          <w:lang w:val="en-US"/>
        </w:rPr>
        <w:t xml:space="preserve"> at implementation,</w:t>
      </w:r>
      <w:r w:rsidRPr="00264204">
        <w:rPr>
          <w:lang w:val="en-US"/>
        </w:rPr>
        <w:t xml:space="preserve"> or the attempt has been </w:t>
      </w:r>
      <w:r>
        <w:rPr>
          <w:lang w:val="en-US"/>
        </w:rPr>
        <w:t>cited by the government/s</w:t>
      </w:r>
      <w:r w:rsidRPr="00264204">
        <w:rPr>
          <w:lang w:val="en-US"/>
        </w:rPr>
        <w:t xml:space="preserve"> for the recommendation does not </w:t>
      </w:r>
      <w:r>
        <w:rPr>
          <w:lang w:val="en-US"/>
        </w:rPr>
        <w:t>actually align with</w:t>
      </w:r>
      <w:r w:rsidRPr="00264204">
        <w:rPr>
          <w:lang w:val="en-US"/>
        </w:rPr>
        <w:t xml:space="preserve"> the recommendation.</w:t>
      </w:r>
    </w:p>
    <w:p w14:paraId="316B965B" w14:textId="615A330E" w:rsidR="00264204" w:rsidRPr="00264204" w:rsidRDefault="00264204" w:rsidP="00264204">
      <w:pPr>
        <w:pStyle w:val="ListParagraph"/>
        <w:numPr>
          <w:ilvl w:val="0"/>
          <w:numId w:val="7"/>
        </w:numPr>
        <w:spacing w:line="360" w:lineRule="auto"/>
        <w:rPr>
          <w:lang w:val="en-US"/>
        </w:rPr>
      </w:pPr>
      <w:r w:rsidRPr="2C13C606">
        <w:rPr>
          <w:b/>
          <w:bCs/>
          <w:lang w:val="en-US"/>
        </w:rPr>
        <w:lastRenderedPageBreak/>
        <w:t>Beginning stages:</w:t>
      </w:r>
      <w:r w:rsidRPr="2C13C606">
        <w:rPr>
          <w:lang w:val="en-US"/>
        </w:rPr>
        <w:t xml:space="preserve"> The government/s responsible ha</w:t>
      </w:r>
      <w:r w:rsidR="4850A96A" w:rsidRPr="2C13C606">
        <w:rPr>
          <w:lang w:val="en-US"/>
        </w:rPr>
        <w:t>ve</w:t>
      </w:r>
      <w:r w:rsidRPr="2C13C606">
        <w:rPr>
          <w:lang w:val="en-US"/>
        </w:rPr>
        <w:t xml:space="preserve"> started a review, plan or program that will inform the </w:t>
      </w:r>
      <w:r w:rsidR="004335F1">
        <w:rPr>
          <w:lang w:val="en-US"/>
        </w:rPr>
        <w:t>future</w:t>
      </w:r>
      <w:r w:rsidRPr="2C13C606">
        <w:rPr>
          <w:lang w:val="en-US"/>
        </w:rPr>
        <w:t xml:space="preserve"> implementation of the recommendation, </w:t>
      </w:r>
      <w:r w:rsidR="00C72DD5" w:rsidRPr="2C13C606">
        <w:rPr>
          <w:lang w:val="en-US"/>
        </w:rPr>
        <w:t xml:space="preserve">but no further work has </w:t>
      </w:r>
      <w:r w:rsidR="004F0F8C" w:rsidRPr="2C13C606">
        <w:rPr>
          <w:lang w:val="en-US"/>
        </w:rPr>
        <w:t>occurred</w:t>
      </w:r>
      <w:r w:rsidRPr="2C13C606">
        <w:rPr>
          <w:lang w:val="en-US"/>
        </w:rPr>
        <w:t>.</w:t>
      </w:r>
    </w:p>
    <w:p w14:paraId="077B7A95" w14:textId="1E674B37" w:rsidR="00264204" w:rsidRPr="00264204" w:rsidRDefault="00264204" w:rsidP="00264204">
      <w:pPr>
        <w:pStyle w:val="ListParagraph"/>
        <w:numPr>
          <w:ilvl w:val="0"/>
          <w:numId w:val="7"/>
        </w:numPr>
        <w:spacing w:line="360" w:lineRule="auto"/>
        <w:rPr>
          <w:lang w:val="en-US"/>
        </w:rPr>
      </w:pPr>
      <w:r w:rsidRPr="2C13C606">
        <w:rPr>
          <w:b/>
          <w:bCs/>
          <w:lang w:val="en-US"/>
        </w:rPr>
        <w:t>In progress:</w:t>
      </w:r>
      <w:r w:rsidRPr="2C13C606">
        <w:rPr>
          <w:lang w:val="en-US"/>
        </w:rPr>
        <w:t xml:space="preserve"> The government</w:t>
      </w:r>
      <w:r w:rsidR="00C72DD5" w:rsidRPr="2C13C606">
        <w:rPr>
          <w:lang w:val="en-US"/>
        </w:rPr>
        <w:t>/s</w:t>
      </w:r>
      <w:r w:rsidRPr="2C13C606">
        <w:rPr>
          <w:lang w:val="en-US"/>
        </w:rPr>
        <w:t xml:space="preserve"> responsible ha</w:t>
      </w:r>
      <w:r w:rsidR="04989716" w:rsidRPr="2C13C606">
        <w:rPr>
          <w:lang w:val="en-US"/>
        </w:rPr>
        <w:t>ve</w:t>
      </w:r>
      <w:r w:rsidRPr="2C13C606">
        <w:rPr>
          <w:lang w:val="en-US"/>
        </w:rPr>
        <w:t xml:space="preserve"> implemented a review, plan or program </w:t>
      </w:r>
      <w:r w:rsidR="00B77709" w:rsidRPr="2C13C606">
        <w:rPr>
          <w:lang w:val="en-US"/>
        </w:rPr>
        <w:t>alig</w:t>
      </w:r>
      <w:r w:rsidR="00B77709">
        <w:rPr>
          <w:lang w:val="en-US"/>
        </w:rPr>
        <w:t>ning</w:t>
      </w:r>
      <w:r w:rsidRPr="2C13C606">
        <w:rPr>
          <w:lang w:val="en-US"/>
        </w:rPr>
        <w:t xml:space="preserve"> with the recommendation. The government</w:t>
      </w:r>
      <w:r w:rsidR="004F0F8C" w:rsidRPr="2C13C606">
        <w:rPr>
          <w:lang w:val="en-US"/>
        </w:rPr>
        <w:t xml:space="preserve">/s may also </w:t>
      </w:r>
      <w:r w:rsidR="008A5BD9" w:rsidRPr="2C13C606">
        <w:rPr>
          <w:lang w:val="en-US"/>
        </w:rPr>
        <w:t xml:space="preserve">have started pilot projects or other </w:t>
      </w:r>
      <w:r w:rsidR="00431C7A" w:rsidRPr="2C13C606">
        <w:rPr>
          <w:lang w:val="en-US"/>
        </w:rPr>
        <w:t xml:space="preserve">initial </w:t>
      </w:r>
      <w:r w:rsidR="00BC6B70" w:rsidRPr="2C13C606">
        <w:rPr>
          <w:lang w:val="en-US"/>
        </w:rPr>
        <w:t xml:space="preserve">steps that </w:t>
      </w:r>
      <w:r w:rsidR="00955CB3" w:rsidRPr="2C13C606">
        <w:rPr>
          <w:lang w:val="en-US"/>
        </w:rPr>
        <w:t>will likely lead to full implementation in the future.</w:t>
      </w:r>
    </w:p>
    <w:p w14:paraId="2C2F587D" w14:textId="53F6713A" w:rsidR="00EB0E85" w:rsidRPr="003D349E" w:rsidRDefault="00264204" w:rsidP="005558B2">
      <w:pPr>
        <w:pStyle w:val="ListParagraph"/>
        <w:numPr>
          <w:ilvl w:val="0"/>
          <w:numId w:val="7"/>
        </w:numPr>
        <w:spacing w:line="360" w:lineRule="auto"/>
        <w:rPr>
          <w:lang w:val="en-US"/>
        </w:rPr>
      </w:pPr>
      <w:r w:rsidRPr="2C13C606">
        <w:rPr>
          <w:b/>
          <w:bCs/>
          <w:lang w:val="en-US"/>
        </w:rPr>
        <w:t>Implemented:</w:t>
      </w:r>
      <w:r w:rsidRPr="2C13C606">
        <w:rPr>
          <w:lang w:val="en-US"/>
        </w:rPr>
        <w:t xml:space="preserve"> The government</w:t>
      </w:r>
      <w:r w:rsidR="00B87E58" w:rsidRPr="2C13C606">
        <w:rPr>
          <w:lang w:val="en-US"/>
        </w:rPr>
        <w:t>/s</w:t>
      </w:r>
      <w:r w:rsidRPr="2C13C606">
        <w:rPr>
          <w:lang w:val="en-US"/>
        </w:rPr>
        <w:t xml:space="preserve"> responsible ha</w:t>
      </w:r>
      <w:r w:rsidR="663EAA30" w:rsidRPr="2C13C606">
        <w:rPr>
          <w:lang w:val="en-US"/>
        </w:rPr>
        <w:t>ve</w:t>
      </w:r>
      <w:r w:rsidRPr="2C13C606">
        <w:rPr>
          <w:lang w:val="en-US"/>
        </w:rPr>
        <w:t xml:space="preserve"> implemented </w:t>
      </w:r>
      <w:r w:rsidR="00B87E58" w:rsidRPr="2C13C606">
        <w:rPr>
          <w:lang w:val="en-US"/>
        </w:rPr>
        <w:t>the recommendation in line with the DRC</w:t>
      </w:r>
      <w:r w:rsidR="00D807F5" w:rsidRPr="2C13C606">
        <w:rPr>
          <w:lang w:val="en-US"/>
        </w:rPr>
        <w:t>’s intention.</w:t>
      </w:r>
    </w:p>
    <w:p w14:paraId="057934B2" w14:textId="63BB5D90" w:rsidR="003D349E" w:rsidRDefault="00265717" w:rsidP="005558B2">
      <w:pPr>
        <w:spacing w:line="360" w:lineRule="auto"/>
      </w:pPr>
      <w:r>
        <w:t xml:space="preserve">The process </w:t>
      </w:r>
      <w:r w:rsidR="004335F1">
        <w:t>of</w:t>
      </w:r>
      <w:r w:rsidR="003D349E">
        <w:t xml:space="preserve"> analys</w:t>
      </w:r>
      <w:r w:rsidR="004335F1">
        <w:t>ing</w:t>
      </w:r>
      <w:r w:rsidR="003D349E">
        <w:t xml:space="preserve"> the implementation of the DRC recommendations </w:t>
      </w:r>
      <w:r>
        <w:t>was challenging and time-consuming</w:t>
      </w:r>
      <w:r w:rsidR="00EE6C57">
        <w:t>. F</w:t>
      </w:r>
      <w:r>
        <w:t xml:space="preserve">or QIDAN, it put into perspective how difficult it would be for the every-day person to try to keep up to date with the DRC. Often, the updates we discovered were </w:t>
      </w:r>
    </w:p>
    <w:p w14:paraId="5BD881D1" w14:textId="337BDEF8" w:rsidR="00265717" w:rsidRDefault="048796C4" w:rsidP="2EF9E8B2">
      <w:pPr>
        <w:spacing w:line="360" w:lineRule="auto"/>
      </w:pPr>
      <w:r>
        <w:t xml:space="preserve">not directly attributed to the DRC, meaning QIDAN had to use discretion to decide whether an action taken by government or other body truly reflected the intent of a DRC recommendation. Because our analysis is based on what is publicly available, </w:t>
      </w:r>
      <w:r w:rsidR="005213C4">
        <w:t>and our</w:t>
      </w:r>
      <w:r>
        <w:t xml:space="preserve"> </w:t>
      </w:r>
      <w:r w:rsidR="002273FD">
        <w:t xml:space="preserve">own </w:t>
      </w:r>
      <w:r>
        <w:t xml:space="preserve">discretion, it may not </w:t>
      </w:r>
      <w:r w:rsidR="00023BCA">
        <w:t>reflect the most recent development</w:t>
      </w:r>
      <w:r w:rsidR="006435BF">
        <w:t>s</w:t>
      </w:r>
      <w:r>
        <w:t xml:space="preserve">. </w:t>
      </w:r>
      <w:r w:rsidR="6DC05C88">
        <w:t xml:space="preserve">In an effort to ensure we present accurate information sections of this analysis were provided to relevant Government Departments and </w:t>
      </w:r>
      <w:r w:rsidR="00B84A99">
        <w:t>agencies</w:t>
      </w:r>
      <w:r w:rsidR="6DC05C88">
        <w:t xml:space="preserve"> prior to release to offer an opportunity for feedback on any publicly available information we may have missed or misrepresented.</w:t>
      </w:r>
    </w:p>
    <w:p w14:paraId="3EBB0022" w14:textId="0E65BE61" w:rsidR="005F369A" w:rsidRDefault="00265717" w:rsidP="463BD0DF">
      <w:pPr>
        <w:spacing w:line="360" w:lineRule="auto"/>
      </w:pPr>
      <w:r>
        <w:t>QIDAN is committed to promoting and defending the rights of people with disability, and we are hopeful the implementation of the DRC will eliminate the conditions lead</w:t>
      </w:r>
      <w:r w:rsidR="0012705A">
        <w:t>ing</w:t>
      </w:r>
      <w:r>
        <w:t xml:space="preserve"> to Australians with disability being targeted by violence, abuse, neglect and exploitation. The disability community deserve to </w:t>
      </w:r>
      <w:r w:rsidR="00B65FD7">
        <w:t>play an active role in</w:t>
      </w:r>
      <w:r>
        <w:t xml:space="preserve"> the disability reform, and QIDAN strives to ensure the DRC is not forgotten.</w:t>
      </w:r>
    </w:p>
    <w:p w14:paraId="79B755FB" w14:textId="59B63924" w:rsidR="00265717" w:rsidRPr="001325E3" w:rsidRDefault="00265717" w:rsidP="00E719D7">
      <w:pPr>
        <w:pStyle w:val="Heading1"/>
        <w:rPr>
          <w:rFonts w:ascii="Nunito Sans" w:hAnsi="Nunito Sans" w:cs="Poppins SemiBold"/>
          <w:b/>
          <w:color w:val="690048"/>
          <w:sz w:val="28"/>
          <w:szCs w:val="28"/>
        </w:rPr>
      </w:pPr>
      <w:bookmarkStart w:id="4" w:name="_Toc229751985"/>
      <w:r>
        <w:rPr>
          <w:rFonts w:ascii="Nunito Sans" w:hAnsi="Nunito Sans" w:cs="Poppins SemiBold"/>
          <w:b/>
          <w:color w:val="690048"/>
          <w:sz w:val="28"/>
          <w:szCs w:val="28"/>
        </w:rPr>
        <w:t>Volume 4</w:t>
      </w:r>
      <w:r w:rsidRPr="008E7728">
        <w:rPr>
          <w:rFonts w:ascii="Nunito Sans" w:hAnsi="Nunito Sans" w:cs="Poppins SemiBold"/>
          <w:b/>
          <w:color w:val="690048"/>
          <w:sz w:val="28"/>
          <w:szCs w:val="28"/>
        </w:rPr>
        <w:t>: Realising</w:t>
      </w:r>
      <w:r>
        <w:rPr>
          <w:rFonts w:ascii="Nunito Sans" w:hAnsi="Nunito Sans" w:cs="Poppins SemiBold"/>
          <w:b/>
          <w:color w:val="690048"/>
          <w:sz w:val="28"/>
          <w:szCs w:val="28"/>
        </w:rPr>
        <w:t xml:space="preserve"> the human rights of people with disability</w:t>
      </w:r>
      <w:bookmarkEnd w:id="4"/>
    </w:p>
    <w:p w14:paraId="79D89E2C" w14:textId="24021CB9" w:rsidR="00203700" w:rsidRDefault="048796C4" w:rsidP="003F6892">
      <w:pPr>
        <w:spacing w:line="360" w:lineRule="auto"/>
        <w:rPr>
          <w:lang w:val="en-AU"/>
        </w:rPr>
      </w:pPr>
      <w:r w:rsidRPr="197CC9D8">
        <w:rPr>
          <w:lang w:val="en-AU"/>
        </w:rPr>
        <w:t xml:space="preserve">Volume 4 </w:t>
      </w:r>
      <w:r w:rsidR="00143E00">
        <w:rPr>
          <w:lang w:val="en-AU"/>
        </w:rPr>
        <w:t>calls for</w:t>
      </w:r>
      <w:r w:rsidRPr="197CC9D8">
        <w:rPr>
          <w:lang w:val="en-AU"/>
        </w:rPr>
        <w:t xml:space="preserve"> legislative reform with the aim to better promote and protect disability rights and human rights. The recommendations in this volume focus</w:t>
      </w:r>
      <w:r w:rsidR="00203700">
        <w:rPr>
          <w:lang w:val="en-AU"/>
        </w:rPr>
        <w:t xml:space="preserve"> on the </w:t>
      </w:r>
      <w:r w:rsidR="00CD6DA5">
        <w:rPr>
          <w:lang w:val="en-AU"/>
        </w:rPr>
        <w:t xml:space="preserve">development of a Disability Rights Act, and the need to review and amend the Disability </w:t>
      </w:r>
      <w:r w:rsidR="003F6892">
        <w:rPr>
          <w:lang w:val="en-AU"/>
        </w:rPr>
        <w:t>Discrimination</w:t>
      </w:r>
      <w:r w:rsidR="00CD6DA5">
        <w:rPr>
          <w:lang w:val="en-AU"/>
        </w:rPr>
        <w:t xml:space="preserve"> Act. </w:t>
      </w:r>
    </w:p>
    <w:p w14:paraId="39304502" w14:textId="2855B786" w:rsidR="00143E00" w:rsidRDefault="003F6892" w:rsidP="003F6892">
      <w:pPr>
        <w:spacing w:line="360" w:lineRule="auto"/>
      </w:pPr>
      <w:r>
        <w:t xml:space="preserve">It also looks at the limited implementation of the </w:t>
      </w:r>
      <w:hyperlink r:id="rId20" w:history="1">
        <w:r>
          <w:rPr>
            <w:rStyle w:val="Hyperlink"/>
            <w:lang w:val="en-AU"/>
          </w:rPr>
          <w:t>Convention of the Rights of Persons with Disabilities (</w:t>
        </w:r>
        <w:r w:rsidRPr="00831920">
          <w:rPr>
            <w:rStyle w:val="Hyperlink"/>
            <w:b/>
            <w:bCs/>
            <w:lang w:val="en-AU"/>
          </w:rPr>
          <w:t>CRPD</w:t>
        </w:r>
        <w:r>
          <w:rPr>
            <w:rStyle w:val="Hyperlink"/>
            <w:lang w:val="en-AU"/>
          </w:rPr>
          <w:t xml:space="preserve">)  </w:t>
        </w:r>
      </w:hyperlink>
      <w:r>
        <w:t xml:space="preserve">in Australia. This year marks the twentieth anniversary of the </w:t>
      </w:r>
      <w:r>
        <w:lastRenderedPageBreak/>
        <w:t>establishment of the CRPD, which means that Australia has failed to</w:t>
      </w:r>
      <w:r w:rsidR="00143E00">
        <w:t xml:space="preserve"> fully</w:t>
      </w:r>
      <w:r>
        <w:t xml:space="preserve"> implement t</w:t>
      </w:r>
      <w:r w:rsidR="00A60EB3">
        <w:t>he</w:t>
      </w:r>
      <w:r>
        <w:t xml:space="preserve"> Convention for two decades. </w:t>
      </w:r>
    </w:p>
    <w:p w14:paraId="1EE3E4F6" w14:textId="40A67B8C" w:rsidR="00420106" w:rsidRDefault="048796C4" w:rsidP="003F6892">
      <w:pPr>
        <w:spacing w:line="360" w:lineRule="auto"/>
        <w:rPr>
          <w:lang w:val="en-AU"/>
        </w:rPr>
      </w:pPr>
      <w:r w:rsidRPr="197CC9D8">
        <w:rPr>
          <w:lang w:val="en-AU"/>
        </w:rPr>
        <w:t xml:space="preserve">QIDAN </w:t>
      </w:r>
      <w:r w:rsidR="00461F87">
        <w:rPr>
          <w:lang w:val="en-AU"/>
        </w:rPr>
        <w:t>believe</w:t>
      </w:r>
      <w:r w:rsidRPr="197CC9D8">
        <w:rPr>
          <w:lang w:val="en-AU"/>
        </w:rPr>
        <w:t xml:space="preserve"> the proposed reform to the Disability Discrimination Act </w:t>
      </w:r>
      <w:r w:rsidR="00082C35">
        <w:rPr>
          <w:lang w:val="en-AU"/>
        </w:rPr>
        <w:t>(recommendations 4.23 to 4.34) would</w:t>
      </w:r>
      <w:r w:rsidRPr="197CC9D8">
        <w:rPr>
          <w:lang w:val="en-AU"/>
        </w:rPr>
        <w:t xml:space="preserve"> be more effective in their operations and applications with the introduction of a national Human Rights Act as proposed by the </w:t>
      </w:r>
      <w:hyperlink r:id="rId21" w:history="1">
        <w:r w:rsidRPr="00EF14DF">
          <w:rPr>
            <w:rStyle w:val="Hyperlink"/>
            <w:lang w:val="en-AU"/>
          </w:rPr>
          <w:t>Human Rights Act Campaign</w:t>
        </w:r>
      </w:hyperlink>
      <w:r w:rsidRPr="197CC9D8">
        <w:rPr>
          <w:lang w:val="en-AU"/>
        </w:rPr>
        <w:t xml:space="preserve">. </w:t>
      </w:r>
    </w:p>
    <w:p w14:paraId="0B97C830" w14:textId="5D41EDA9" w:rsidR="004C591F" w:rsidRPr="00C57625" w:rsidRDefault="00C57625" w:rsidP="003F6892">
      <w:pPr>
        <w:spacing w:line="360" w:lineRule="auto"/>
        <w:rPr>
          <w:lang w:val="en-AU"/>
        </w:rPr>
      </w:pPr>
      <w:r>
        <w:rPr>
          <w:lang w:val="en-AU"/>
        </w:rPr>
        <w:t xml:space="preserve">In July </w:t>
      </w:r>
      <w:r w:rsidR="00AD5185">
        <w:rPr>
          <w:lang w:val="en-AU"/>
        </w:rPr>
        <w:t>2024</w:t>
      </w:r>
      <w:r>
        <w:rPr>
          <w:lang w:val="en-AU"/>
        </w:rPr>
        <w:t>,</w:t>
      </w:r>
      <w:r w:rsidR="00AD5185">
        <w:rPr>
          <w:lang w:val="en-AU"/>
        </w:rPr>
        <w:t xml:space="preserve"> twelve disability representative organisation</w:t>
      </w:r>
      <w:r w:rsidR="00420106">
        <w:rPr>
          <w:lang w:val="en-AU"/>
        </w:rPr>
        <w:t xml:space="preserve"> </w:t>
      </w:r>
      <w:r>
        <w:rPr>
          <w:lang w:val="en-AU"/>
        </w:rPr>
        <w:t>made a joint statement</w:t>
      </w:r>
      <w:r w:rsidR="048796C4" w:rsidRPr="197CC9D8">
        <w:rPr>
          <w:lang w:val="en-AU"/>
        </w:rPr>
        <w:t xml:space="preserve"> advocating for a Human Rights Act</w:t>
      </w:r>
      <w:r w:rsidR="002C16AE">
        <w:rPr>
          <w:rStyle w:val="EndnoteReference"/>
          <w:lang w:val="en-AU"/>
        </w:rPr>
        <w:endnoteReference w:id="11"/>
      </w:r>
      <w:r w:rsidR="048796C4" w:rsidRPr="197CC9D8">
        <w:rPr>
          <w:lang w:val="en-AU"/>
        </w:rPr>
        <w:t xml:space="preserve">. </w:t>
      </w:r>
      <w:r w:rsidR="008456E2">
        <w:rPr>
          <w:lang w:val="en-AU"/>
        </w:rPr>
        <w:t>Additionally, t</w:t>
      </w:r>
      <w:r w:rsidR="048796C4" w:rsidRPr="197CC9D8">
        <w:rPr>
          <w:lang w:val="en-AU"/>
        </w:rPr>
        <w:t xml:space="preserve">he Parliamentary Joint Committee on Human Rights inquiry into Australia’s human rights framework reported on 30 May 2024 </w:t>
      </w:r>
      <w:r w:rsidR="008456E2">
        <w:rPr>
          <w:lang w:val="en-AU"/>
        </w:rPr>
        <w:t>that they also</w:t>
      </w:r>
      <w:r w:rsidR="048796C4" w:rsidRPr="197CC9D8">
        <w:rPr>
          <w:lang w:val="en-AU"/>
        </w:rPr>
        <w:t xml:space="preserve"> recommend</w:t>
      </w:r>
      <w:r w:rsidR="008456E2">
        <w:rPr>
          <w:lang w:val="en-AU"/>
        </w:rPr>
        <w:t xml:space="preserve"> the establishment of</w:t>
      </w:r>
      <w:r w:rsidR="048796C4" w:rsidRPr="197CC9D8">
        <w:rPr>
          <w:lang w:val="en-AU"/>
        </w:rPr>
        <w:t xml:space="preserve"> a Human Rights Act</w:t>
      </w:r>
      <w:r w:rsidR="0002070D">
        <w:rPr>
          <w:rStyle w:val="EndnoteReference"/>
          <w:lang w:val="en-AU"/>
        </w:rPr>
        <w:endnoteReference w:id="12"/>
      </w:r>
      <w:r w:rsidR="008456E2">
        <w:rPr>
          <w:lang w:val="en-AU"/>
        </w:rPr>
        <w:t>.</w:t>
      </w:r>
      <w:r w:rsidR="008456E2" w:rsidRPr="008456E2">
        <w:rPr>
          <w:lang w:val="en-AU"/>
        </w:rPr>
        <w:t xml:space="preserve"> </w:t>
      </w:r>
      <w:r w:rsidR="008456E2">
        <w:rPr>
          <w:lang w:val="en-AU"/>
        </w:rPr>
        <w:t>The DRC was unable to consider a Human Rights Act due to their terms of reference</w:t>
      </w:r>
      <w:r w:rsidR="048796C4" w:rsidRPr="197CC9D8">
        <w:rPr>
          <w:lang w:val="en-AU"/>
        </w:rPr>
        <w:t xml:space="preserve"> and </w:t>
      </w:r>
      <w:r w:rsidR="008456E2">
        <w:rPr>
          <w:lang w:val="en-AU"/>
        </w:rPr>
        <w:t xml:space="preserve">instead recommended </w:t>
      </w:r>
      <w:r w:rsidR="048796C4" w:rsidRPr="197CC9D8">
        <w:rPr>
          <w:lang w:val="en-AU"/>
        </w:rPr>
        <w:t xml:space="preserve">the </w:t>
      </w:r>
      <w:r w:rsidR="008456E2">
        <w:rPr>
          <w:lang w:val="en-AU"/>
        </w:rPr>
        <w:t xml:space="preserve">establishment of a </w:t>
      </w:r>
      <w:r w:rsidR="048796C4" w:rsidRPr="197CC9D8">
        <w:rPr>
          <w:lang w:val="en-AU"/>
        </w:rPr>
        <w:t xml:space="preserve">Disability </w:t>
      </w:r>
      <w:r w:rsidR="008456E2">
        <w:rPr>
          <w:lang w:val="en-AU"/>
        </w:rPr>
        <w:t>Rights Act (recommendations 4.1 to 4.22).</w:t>
      </w:r>
    </w:p>
    <w:p w14:paraId="34EE1330" w14:textId="77777777" w:rsidR="00265717" w:rsidRPr="005069BC" w:rsidRDefault="00265717" w:rsidP="005069BC">
      <w:pPr>
        <w:spacing w:line="360" w:lineRule="auto"/>
        <w:rPr>
          <w:lang w:val="en-AU"/>
        </w:rPr>
      </w:pPr>
    </w:p>
    <w:p w14:paraId="6449E158" w14:textId="567C1424" w:rsidR="00265717" w:rsidRPr="008E7728" w:rsidRDefault="048796C4" w:rsidP="005069BC">
      <w:pPr>
        <w:spacing w:line="360" w:lineRule="auto"/>
        <w:rPr>
          <w:b/>
          <w:bCs/>
          <w:color w:val="690048"/>
          <w:lang w:val="en-AU"/>
        </w:rPr>
      </w:pPr>
      <w:r w:rsidRPr="197CC9D8">
        <w:rPr>
          <w:b/>
          <w:bCs/>
          <w:color w:val="690048"/>
          <w:lang w:val="en-AU"/>
        </w:rPr>
        <w:t>Recommendations 4.1 - 4.22</w:t>
      </w:r>
      <w:r w:rsidR="4DD51F63" w:rsidRPr="197CC9D8">
        <w:rPr>
          <w:b/>
          <w:bCs/>
          <w:color w:val="690048"/>
          <w:lang w:val="en-AU"/>
        </w:rPr>
        <w:t>: Disability Rights Act</w:t>
      </w:r>
    </w:p>
    <w:p w14:paraId="0156DCC4" w14:textId="77777777" w:rsidR="00265717" w:rsidRPr="008E7728" w:rsidRDefault="00265717" w:rsidP="005069BC">
      <w:pPr>
        <w:spacing w:line="360" w:lineRule="auto"/>
        <w:rPr>
          <w:b/>
          <w:bCs/>
          <w:lang w:val="en-AU"/>
        </w:rPr>
      </w:pPr>
      <w:r w:rsidRPr="008E7728">
        <w:rPr>
          <w:b/>
          <w:bCs/>
          <w:lang w:val="en-AU"/>
        </w:rPr>
        <w:t xml:space="preserve">Responsibility: </w:t>
      </w:r>
      <w:r w:rsidRPr="008E7728">
        <w:rPr>
          <w:lang w:val="en-AU"/>
        </w:rPr>
        <w:t>Australian, state and territory governments</w:t>
      </w:r>
    </w:p>
    <w:p w14:paraId="7C5FFEFA" w14:textId="77777777" w:rsidR="00265717" w:rsidRPr="008E7728" w:rsidRDefault="00265717" w:rsidP="005069BC">
      <w:pPr>
        <w:spacing w:line="360" w:lineRule="auto"/>
        <w:rPr>
          <w:b/>
          <w:bCs/>
          <w:lang w:val="en-AU"/>
        </w:rPr>
      </w:pPr>
      <w:r w:rsidRPr="008E7728">
        <w:rPr>
          <w:b/>
          <w:bCs/>
          <w:lang w:val="en-AU"/>
        </w:rPr>
        <w:t xml:space="preserve">Response: </w:t>
      </w:r>
      <w:r w:rsidRPr="008E7728">
        <w:rPr>
          <w:lang w:val="en-AU"/>
        </w:rPr>
        <w:t>Subject to further consideration</w:t>
      </w:r>
      <w:r w:rsidRPr="008E7728">
        <w:rPr>
          <w:lang w:val="en-AU"/>
        </w:rPr>
        <w:tab/>
      </w:r>
      <w:r w:rsidRPr="008E7728">
        <w:rPr>
          <w:b/>
          <w:bCs/>
          <w:lang w:val="en-AU"/>
        </w:rPr>
        <w:tab/>
      </w:r>
    </w:p>
    <w:p w14:paraId="09C5AA5F" w14:textId="77777777" w:rsidR="00265717" w:rsidRPr="008E7728" w:rsidRDefault="00265717" w:rsidP="005069BC">
      <w:pPr>
        <w:spacing w:line="360" w:lineRule="auto"/>
        <w:rPr>
          <w:b/>
          <w:bCs/>
          <w:lang w:val="en-AU"/>
        </w:rPr>
      </w:pPr>
      <w:r w:rsidRPr="008E7728">
        <w:rPr>
          <w:b/>
          <w:bCs/>
          <w:lang w:val="en-AU"/>
        </w:rPr>
        <w:t>Update:</w:t>
      </w:r>
      <w:r w:rsidRPr="008E7728">
        <w:rPr>
          <w:lang w:val="en-AU"/>
        </w:rPr>
        <w:t xml:space="preserve"> No update</w:t>
      </w:r>
    </w:p>
    <w:p w14:paraId="1DA00887" w14:textId="65408CD8" w:rsidR="002B470F" w:rsidRDefault="00265717" w:rsidP="005069BC">
      <w:pPr>
        <w:spacing w:line="360" w:lineRule="auto"/>
        <w:rPr>
          <w:lang w:val="en-AU"/>
        </w:rPr>
      </w:pPr>
      <w:r w:rsidRPr="00294368">
        <w:rPr>
          <w:lang w:val="en-AU"/>
        </w:rPr>
        <w:t xml:space="preserve">Recommendations 4.1 to 4.22 regard the establishment of a Disability Rights Act. The Australian Government initially subjected this recommendation to further consideration, citing the need to consider the establishment of a Disability Rights Act alongside its consideration of the </w:t>
      </w:r>
      <w:hyperlink r:id="rId22" w:history="1">
        <w:r w:rsidR="00D07500">
          <w:rPr>
            <w:rStyle w:val="Hyperlink"/>
            <w:lang w:val="en-AU"/>
          </w:rPr>
          <w:t>Parliamentary Joint Committee on Human Rights</w:t>
        </w:r>
        <w:r w:rsidR="00D07500" w:rsidRPr="00C01481">
          <w:rPr>
            <w:rStyle w:val="Hyperlink"/>
            <w:b/>
            <w:bCs/>
            <w:lang w:val="en-AU"/>
          </w:rPr>
          <w:t xml:space="preserve"> </w:t>
        </w:r>
        <w:r w:rsidR="00D07500">
          <w:rPr>
            <w:rStyle w:val="Hyperlink"/>
            <w:lang w:val="en-AU"/>
          </w:rPr>
          <w:t xml:space="preserve">report </w:t>
        </w:r>
      </w:hyperlink>
      <w:r w:rsidR="002E0F64">
        <w:t>(</w:t>
      </w:r>
      <w:r w:rsidR="002E0F64">
        <w:rPr>
          <w:b/>
          <w:bCs/>
        </w:rPr>
        <w:t>PJ</w:t>
      </w:r>
      <w:r w:rsidR="00E377B3">
        <w:rPr>
          <w:b/>
          <w:bCs/>
        </w:rPr>
        <w:t>CHR</w:t>
      </w:r>
      <w:r w:rsidR="00E377B3">
        <w:t>)</w:t>
      </w:r>
      <w:r w:rsidRPr="00294368">
        <w:rPr>
          <w:lang w:val="en-AU"/>
        </w:rPr>
        <w:t xml:space="preserve"> regarding Australia’s Human Rights Framework. Currently, the Australian Government has not taken a clear position on the PJCHR report. Furthermore, Governments have also not provided any updates on recommendations 4.1 to 4.22 and whether it supports the establishment of a Disability Rights Act.  </w:t>
      </w:r>
    </w:p>
    <w:p w14:paraId="2ABF9562" w14:textId="5906BFD2" w:rsidR="00265717" w:rsidRDefault="002B470F" w:rsidP="002B470F">
      <w:pPr>
        <w:rPr>
          <w:lang w:val="en-AU"/>
        </w:rPr>
      </w:pPr>
      <w:r>
        <w:rPr>
          <w:lang w:val="en-AU"/>
        </w:rPr>
        <w:br w:type="page"/>
      </w:r>
    </w:p>
    <w:p w14:paraId="635B11E4" w14:textId="4F7D5A43" w:rsidR="00265717" w:rsidRPr="008E7728" w:rsidRDefault="048796C4" w:rsidP="005069BC">
      <w:pPr>
        <w:spacing w:line="360" w:lineRule="auto"/>
        <w:rPr>
          <w:b/>
          <w:bCs/>
          <w:color w:val="690048"/>
          <w:lang w:val="en-AU"/>
        </w:rPr>
      </w:pPr>
      <w:r w:rsidRPr="197CC9D8">
        <w:rPr>
          <w:b/>
          <w:bCs/>
          <w:color w:val="690048"/>
          <w:lang w:val="en-AU"/>
        </w:rPr>
        <w:lastRenderedPageBreak/>
        <w:t>Recommendations 4.23 - 4.34</w:t>
      </w:r>
      <w:r w:rsidR="702651F7" w:rsidRPr="197CC9D8">
        <w:rPr>
          <w:b/>
          <w:bCs/>
          <w:color w:val="690048"/>
          <w:lang w:val="en-AU"/>
        </w:rPr>
        <w:t>: Disability Discrimination Act</w:t>
      </w:r>
    </w:p>
    <w:p w14:paraId="37CA4D8B" w14:textId="77777777" w:rsidR="00265717" w:rsidRPr="00294368" w:rsidRDefault="00265717" w:rsidP="005069BC">
      <w:pPr>
        <w:spacing w:line="360" w:lineRule="auto"/>
        <w:rPr>
          <w:lang w:val="en-AU"/>
        </w:rPr>
      </w:pPr>
      <w:r w:rsidRPr="008E7728">
        <w:rPr>
          <w:b/>
          <w:bCs/>
          <w:lang w:val="en-AU"/>
        </w:rPr>
        <w:t>Responsibility:</w:t>
      </w:r>
      <w:r w:rsidRPr="00294368">
        <w:rPr>
          <w:lang w:val="en-AU"/>
        </w:rPr>
        <w:t xml:space="preserve"> Australian Government</w:t>
      </w:r>
    </w:p>
    <w:p w14:paraId="670D8EAF" w14:textId="1CA625A3" w:rsidR="00265717" w:rsidRPr="00294368" w:rsidRDefault="00265717" w:rsidP="005069BC">
      <w:pPr>
        <w:spacing w:line="360" w:lineRule="auto"/>
        <w:rPr>
          <w:lang w:val="en-AU"/>
        </w:rPr>
      </w:pPr>
      <w:r w:rsidRPr="008E7728">
        <w:rPr>
          <w:b/>
          <w:bCs/>
          <w:lang w:val="en-AU"/>
        </w:rPr>
        <w:t>Response:</w:t>
      </w:r>
      <w:r w:rsidRPr="00294368">
        <w:rPr>
          <w:lang w:val="en-AU"/>
        </w:rPr>
        <w:t xml:space="preserve"> </w:t>
      </w:r>
      <w:r w:rsidR="008C4A4B">
        <w:rPr>
          <w:lang w:val="en-AU"/>
        </w:rPr>
        <w:t>Subject to further consideration</w:t>
      </w:r>
      <w:r w:rsidRPr="00294368">
        <w:rPr>
          <w:lang w:val="en-AU"/>
        </w:rPr>
        <w:tab/>
      </w:r>
    </w:p>
    <w:p w14:paraId="0E27AA77" w14:textId="118C2A0B" w:rsidR="00265717" w:rsidRPr="00294368" w:rsidRDefault="00265717" w:rsidP="005069BC">
      <w:pPr>
        <w:spacing w:line="360" w:lineRule="auto"/>
        <w:rPr>
          <w:lang w:val="en-AU"/>
        </w:rPr>
      </w:pPr>
      <w:r w:rsidRPr="008E7728">
        <w:rPr>
          <w:b/>
          <w:bCs/>
          <w:lang w:val="en-AU"/>
        </w:rPr>
        <w:t>Update:</w:t>
      </w:r>
      <w:r w:rsidRPr="00294368">
        <w:rPr>
          <w:lang w:val="en-AU"/>
        </w:rPr>
        <w:t xml:space="preserve"> Beginning stages </w:t>
      </w:r>
    </w:p>
    <w:p w14:paraId="22C3575F" w14:textId="15980D16" w:rsidR="00265717" w:rsidRPr="00294368" w:rsidRDefault="048796C4" w:rsidP="005069BC">
      <w:pPr>
        <w:spacing w:line="360" w:lineRule="auto"/>
        <w:rPr>
          <w:lang w:val="en-AU"/>
        </w:rPr>
      </w:pPr>
      <w:r w:rsidRPr="197CC9D8">
        <w:rPr>
          <w:lang w:val="en-AU"/>
        </w:rPr>
        <w:t xml:space="preserve">Recommendations 4.23 to 4.34 refer to the review and amendment of the Disability Discrimination Act. In direct response to these recommendations, the Australian Government committed $6.9 million to the review and amendment of the Disability Discrimination Act. The Attorney-General's Department is responsible for overseeing the review and will consider how to implement the Disability Royal Commission’s 15 recommendations. The Attorney-General's Department is considering the reports and submissions from the </w:t>
      </w:r>
      <w:r w:rsidR="00036DBA">
        <w:rPr>
          <w:lang w:val="en-AU"/>
        </w:rPr>
        <w:t>DRC</w:t>
      </w:r>
      <w:r w:rsidRPr="197CC9D8">
        <w:rPr>
          <w:lang w:val="en-AU"/>
        </w:rPr>
        <w:t xml:space="preserve"> in their review and have also conducted public consultations and called for submissions. </w:t>
      </w:r>
    </w:p>
    <w:p w14:paraId="60BBCEAA" w14:textId="7D0FDEE0" w:rsidR="00265717" w:rsidRDefault="048796C4" w:rsidP="00CF7728">
      <w:pPr>
        <w:spacing w:line="360" w:lineRule="auto"/>
        <w:rPr>
          <w:lang w:val="en-AU"/>
        </w:rPr>
      </w:pPr>
      <w:r w:rsidRPr="00ED376B">
        <w:rPr>
          <w:b/>
          <w:lang w:val="en-AU"/>
        </w:rPr>
        <w:t>Note:</w:t>
      </w:r>
      <w:r w:rsidRPr="197CC9D8">
        <w:rPr>
          <w:lang w:val="en-AU"/>
        </w:rPr>
        <w:t xml:space="preserve"> </w:t>
      </w:r>
      <w:r w:rsidR="008C4A4B">
        <w:rPr>
          <w:lang w:val="en-AU"/>
        </w:rPr>
        <w:t>The</w:t>
      </w:r>
      <w:r w:rsidRPr="197CC9D8">
        <w:rPr>
          <w:lang w:val="en-AU"/>
        </w:rPr>
        <w:t xml:space="preserve"> Queensland Government response to recommendation 4.30 (b) changed from accept in principle to subject to further consideration</w:t>
      </w:r>
      <w:r w:rsidR="008C4A4B">
        <w:rPr>
          <w:lang w:val="en-AU"/>
        </w:rPr>
        <w:t xml:space="preserve"> in the updated </w:t>
      </w:r>
      <w:r w:rsidR="00505393">
        <w:rPr>
          <w:lang w:val="en-AU"/>
        </w:rPr>
        <w:t>response report</w:t>
      </w:r>
      <w:r w:rsidRPr="197CC9D8">
        <w:rPr>
          <w:lang w:val="en-AU"/>
        </w:rPr>
        <w:t>.</w:t>
      </w:r>
    </w:p>
    <w:p w14:paraId="3C6350F8" w14:textId="2077F738" w:rsidR="00265717" w:rsidRPr="001325E3" w:rsidRDefault="00265717" w:rsidP="00294368">
      <w:pPr>
        <w:pStyle w:val="Heading1"/>
        <w:rPr>
          <w:rFonts w:ascii="Nunito Sans" w:hAnsi="Nunito Sans" w:cs="Poppins SemiBold"/>
          <w:b/>
          <w:color w:val="690048"/>
          <w:sz w:val="28"/>
          <w:szCs w:val="28"/>
        </w:rPr>
      </w:pPr>
      <w:bookmarkStart w:id="5" w:name="_Toc229751986"/>
      <w:r>
        <w:rPr>
          <w:rFonts w:ascii="Nunito Sans" w:hAnsi="Nunito Sans" w:cs="Poppins SemiBold"/>
          <w:b/>
          <w:color w:val="690048"/>
          <w:sz w:val="28"/>
          <w:szCs w:val="28"/>
        </w:rPr>
        <w:t>Volume 5: Governing for inclusion</w:t>
      </w:r>
      <w:bookmarkEnd w:id="5"/>
    </w:p>
    <w:p w14:paraId="18BB2759" w14:textId="7F584E22" w:rsidR="001A6279" w:rsidRDefault="00265717" w:rsidP="00A54230">
      <w:pPr>
        <w:spacing w:line="360" w:lineRule="auto"/>
        <w:rPr>
          <w:rFonts w:ascii="Aptos" w:eastAsia="Aptos" w:hAnsi="Aptos" w:cs="Aptos"/>
        </w:rPr>
      </w:pPr>
      <w:r>
        <w:t xml:space="preserve">Volume 5 </w:t>
      </w:r>
      <w:r w:rsidRPr="01C84B44">
        <w:rPr>
          <w:rFonts w:ascii="Aptos" w:eastAsia="Aptos" w:hAnsi="Aptos" w:cs="Aptos"/>
        </w:rPr>
        <w:t>addresses the need for greater disability leadership, governance and coordination, particularly during the disability reform. Recommendations were made to increase disability leadership with the establishment of a National Disability Commission, lived-experience ministerial positions, portfolios and departments. Recommendations also focused on improving cohesion and effectiveness throughout the Government.</w:t>
      </w:r>
    </w:p>
    <w:p w14:paraId="31D933CE" w14:textId="77777777" w:rsidR="00265717" w:rsidRDefault="00265717" w:rsidP="00A54230">
      <w:pPr>
        <w:spacing w:line="360" w:lineRule="auto"/>
        <w:rPr>
          <w:rFonts w:ascii="Aptos" w:eastAsia="Aptos" w:hAnsi="Aptos" w:cs="Aptos"/>
        </w:rPr>
      </w:pPr>
    </w:p>
    <w:p w14:paraId="7B80E231" w14:textId="1A09B005" w:rsidR="00265717" w:rsidRPr="008E7728" w:rsidRDefault="048796C4" w:rsidP="00A54230">
      <w:pPr>
        <w:spacing w:line="360" w:lineRule="auto"/>
        <w:rPr>
          <w:b/>
          <w:bCs/>
          <w:color w:val="690048"/>
          <w:lang w:val="en-AU"/>
        </w:rPr>
      </w:pPr>
      <w:r w:rsidRPr="197CC9D8">
        <w:rPr>
          <w:b/>
          <w:bCs/>
          <w:color w:val="690048"/>
          <w:lang w:val="en-AU"/>
        </w:rPr>
        <w:t>Recommendation 5.1</w:t>
      </w:r>
      <w:r w:rsidR="1EA3D2DE" w:rsidRPr="197CC9D8">
        <w:rPr>
          <w:b/>
          <w:bCs/>
          <w:color w:val="690048"/>
          <w:lang w:val="en-AU"/>
        </w:rPr>
        <w:t xml:space="preserve">: </w:t>
      </w:r>
      <w:r w:rsidR="00ED4D2C">
        <w:rPr>
          <w:b/>
          <w:bCs/>
          <w:color w:val="690048"/>
          <w:lang w:val="en-AU"/>
        </w:rPr>
        <w:t xml:space="preserve">Development of a </w:t>
      </w:r>
      <w:r w:rsidR="1EA3D2DE" w:rsidRPr="197CC9D8">
        <w:rPr>
          <w:b/>
          <w:bCs/>
          <w:color w:val="690048"/>
          <w:lang w:val="en-AU"/>
        </w:rPr>
        <w:t>National Disability Agreement</w:t>
      </w:r>
    </w:p>
    <w:p w14:paraId="71832797" w14:textId="77777777" w:rsidR="00265717" w:rsidRDefault="00265717" w:rsidP="00FA7FA0">
      <w:pPr>
        <w:spacing w:line="360" w:lineRule="auto"/>
        <w:rPr>
          <w:rFonts w:ascii="Aptos" w:eastAsia="Aptos" w:hAnsi="Aptos" w:cs="Aptos"/>
        </w:rPr>
      </w:pPr>
      <w:r w:rsidRPr="364C199F">
        <w:rPr>
          <w:rFonts w:ascii="Aptos" w:eastAsia="Aptos" w:hAnsi="Aptos" w:cs="Aptos"/>
          <w:b/>
          <w:bCs/>
        </w:rPr>
        <w:t xml:space="preserve">Responsibility: </w:t>
      </w:r>
      <w:r w:rsidRPr="364C199F">
        <w:rPr>
          <w:rFonts w:ascii="Aptos" w:eastAsia="Aptos" w:hAnsi="Aptos" w:cs="Aptos"/>
        </w:rPr>
        <w:t>Australian</w:t>
      </w:r>
      <w:r>
        <w:rPr>
          <w:rFonts w:ascii="Aptos" w:eastAsia="Aptos" w:hAnsi="Aptos" w:cs="Aptos"/>
        </w:rPr>
        <w:t>, state and territory g</w:t>
      </w:r>
      <w:r w:rsidRPr="3AD6F0BC">
        <w:rPr>
          <w:rFonts w:ascii="Aptos" w:eastAsia="Aptos" w:hAnsi="Aptos" w:cs="Aptos"/>
        </w:rPr>
        <w:t>overnments</w:t>
      </w:r>
    </w:p>
    <w:p w14:paraId="4F92CBD5" w14:textId="77777777" w:rsidR="00265717" w:rsidRDefault="00265717" w:rsidP="00FA7FA0">
      <w:pPr>
        <w:spacing w:line="360" w:lineRule="auto"/>
        <w:rPr>
          <w:rFonts w:ascii="Aptos" w:eastAsia="Aptos" w:hAnsi="Aptos" w:cs="Aptos"/>
        </w:rPr>
      </w:pPr>
      <w:r w:rsidRPr="364C199F">
        <w:rPr>
          <w:rFonts w:ascii="Aptos" w:eastAsia="Aptos" w:hAnsi="Aptos" w:cs="Aptos"/>
          <w:b/>
          <w:bCs/>
        </w:rPr>
        <w:t xml:space="preserve">Response: </w:t>
      </w:r>
      <w:r>
        <w:rPr>
          <w:rFonts w:ascii="Aptos" w:eastAsia="Aptos" w:hAnsi="Aptos" w:cs="Aptos"/>
        </w:rPr>
        <w:t>Subject to further consideration/accept in principle</w:t>
      </w:r>
      <w:r>
        <w:tab/>
      </w:r>
      <w:r>
        <w:tab/>
      </w:r>
    </w:p>
    <w:p w14:paraId="4DA28D82" w14:textId="77777777" w:rsidR="00265717" w:rsidRPr="00F857EE" w:rsidRDefault="00265717" w:rsidP="00FA7FA0">
      <w:pPr>
        <w:spacing w:line="360" w:lineRule="auto"/>
      </w:pPr>
      <w:r w:rsidRPr="364C199F">
        <w:rPr>
          <w:rFonts w:ascii="Aptos" w:eastAsia="Aptos" w:hAnsi="Aptos" w:cs="Aptos"/>
          <w:b/>
          <w:bCs/>
        </w:rPr>
        <w:t>Update:</w:t>
      </w:r>
      <w:r>
        <w:rPr>
          <w:rFonts w:ascii="Aptos" w:eastAsia="Aptos" w:hAnsi="Aptos" w:cs="Aptos"/>
        </w:rPr>
        <w:t xml:space="preserve"> No update</w:t>
      </w:r>
    </w:p>
    <w:p w14:paraId="6627BD92" w14:textId="09284494" w:rsidR="004C591F" w:rsidRDefault="00265717" w:rsidP="00FA7FA0">
      <w:pPr>
        <w:spacing w:line="360" w:lineRule="auto"/>
        <w:rPr>
          <w:rFonts w:ascii="Aptos" w:eastAsia="Aptos" w:hAnsi="Aptos" w:cs="Aptos"/>
        </w:rPr>
      </w:pPr>
      <w:r>
        <w:rPr>
          <w:rFonts w:ascii="Aptos" w:eastAsia="Aptos" w:hAnsi="Aptos" w:cs="Aptos"/>
        </w:rPr>
        <w:t xml:space="preserve">Recommendation 5.1 </w:t>
      </w:r>
      <w:r w:rsidRPr="0C3817FE">
        <w:rPr>
          <w:rFonts w:ascii="Aptos" w:eastAsia="Aptos" w:hAnsi="Aptos" w:cs="Aptos"/>
        </w:rPr>
        <w:t xml:space="preserve">recommended </w:t>
      </w:r>
      <w:r w:rsidR="004135EC">
        <w:rPr>
          <w:rFonts w:ascii="Aptos" w:eastAsia="Aptos" w:hAnsi="Aptos" w:cs="Aptos"/>
        </w:rPr>
        <w:t>the development of a</w:t>
      </w:r>
      <w:r w:rsidRPr="0C3817FE">
        <w:rPr>
          <w:rFonts w:ascii="Aptos" w:eastAsia="Aptos" w:hAnsi="Aptos" w:cs="Aptos"/>
        </w:rPr>
        <w:t xml:space="preserve"> National Disability Agreement by the end of 2024. </w:t>
      </w:r>
      <w:r>
        <w:rPr>
          <w:rFonts w:ascii="Aptos" w:eastAsia="Aptos" w:hAnsi="Aptos" w:cs="Aptos"/>
        </w:rPr>
        <w:t xml:space="preserve">The National Disability Agreement </w:t>
      </w:r>
      <w:r w:rsidR="001D785F">
        <w:rPr>
          <w:rFonts w:ascii="Aptos" w:eastAsia="Aptos" w:hAnsi="Aptos" w:cs="Aptos"/>
        </w:rPr>
        <w:t>is recommended to</w:t>
      </w:r>
      <w:r>
        <w:rPr>
          <w:rFonts w:ascii="Aptos" w:eastAsia="Aptos" w:hAnsi="Aptos" w:cs="Aptos"/>
        </w:rPr>
        <w:t xml:space="preserve"> be established through the Disability Reform Ministerial Council, with the fundamental objective of advancing equality, inclusion and disability rights. The National Disability Agreement would also provide a framework for nationally consistent implementation of disability reform, including the DRC. The Australian Government subjected this recommendation to further consideration, stating </w:t>
      </w:r>
      <w:r>
        <w:rPr>
          <w:rFonts w:ascii="Aptos" w:eastAsia="Aptos" w:hAnsi="Aptos" w:cs="Aptos"/>
        </w:rPr>
        <w:lastRenderedPageBreak/>
        <w:t>they would provide their response on the 31 December 2024</w:t>
      </w:r>
      <w:r>
        <w:rPr>
          <w:rStyle w:val="EndnoteReference"/>
          <w:rFonts w:ascii="Aptos" w:eastAsia="Aptos" w:hAnsi="Aptos" w:cs="Aptos"/>
        </w:rPr>
        <w:endnoteReference w:id="13"/>
      </w:r>
      <w:r>
        <w:rPr>
          <w:rFonts w:ascii="Aptos" w:eastAsia="Aptos" w:hAnsi="Aptos" w:cs="Aptos"/>
        </w:rPr>
        <w:t xml:space="preserve">. </w:t>
      </w:r>
      <w:r w:rsidR="005F44AF">
        <w:rPr>
          <w:rFonts w:ascii="Aptos" w:eastAsia="Aptos" w:hAnsi="Aptos" w:cs="Aptos"/>
        </w:rPr>
        <w:t>This</w:t>
      </w:r>
      <w:r w:rsidR="005B4978">
        <w:rPr>
          <w:rFonts w:ascii="Aptos" w:eastAsia="Aptos" w:hAnsi="Aptos" w:cs="Aptos"/>
        </w:rPr>
        <w:t xml:space="preserve"> response has </w:t>
      </w:r>
      <w:r w:rsidR="005F44AF">
        <w:rPr>
          <w:rFonts w:ascii="Aptos" w:eastAsia="Aptos" w:hAnsi="Aptos" w:cs="Aptos"/>
        </w:rPr>
        <w:t xml:space="preserve">not </w:t>
      </w:r>
      <w:r w:rsidR="005B4978">
        <w:rPr>
          <w:rFonts w:ascii="Aptos" w:eastAsia="Aptos" w:hAnsi="Aptos" w:cs="Aptos"/>
        </w:rPr>
        <w:t>been provided</w:t>
      </w:r>
      <w:r w:rsidR="007E5CBF">
        <w:rPr>
          <w:rFonts w:ascii="Aptos" w:eastAsia="Aptos" w:hAnsi="Aptos" w:cs="Aptos"/>
        </w:rPr>
        <w:t>.</w:t>
      </w:r>
    </w:p>
    <w:p w14:paraId="5F720806" w14:textId="77777777" w:rsidR="00265717" w:rsidRDefault="00265717" w:rsidP="00FA7FA0">
      <w:pPr>
        <w:spacing w:line="360" w:lineRule="auto"/>
        <w:rPr>
          <w:b/>
          <w:bCs/>
          <w:color w:val="690048"/>
          <w:lang w:val="en-AU"/>
        </w:rPr>
      </w:pPr>
    </w:p>
    <w:p w14:paraId="596CD023" w14:textId="3C155925" w:rsidR="00265717" w:rsidRPr="008E7728" w:rsidRDefault="048796C4" w:rsidP="00FA7FA0">
      <w:pPr>
        <w:spacing w:line="360" w:lineRule="auto"/>
        <w:rPr>
          <w:b/>
          <w:bCs/>
          <w:color w:val="690048"/>
          <w:lang w:val="en-AU"/>
        </w:rPr>
      </w:pPr>
      <w:r w:rsidRPr="197CC9D8">
        <w:rPr>
          <w:b/>
          <w:bCs/>
          <w:color w:val="690048"/>
          <w:lang w:val="en-AU"/>
        </w:rPr>
        <w:t>Recommendation 5.2</w:t>
      </w:r>
      <w:r w:rsidR="76630F63" w:rsidRPr="197CC9D8">
        <w:rPr>
          <w:b/>
          <w:bCs/>
          <w:color w:val="690048"/>
          <w:lang w:val="en-AU"/>
        </w:rPr>
        <w:t xml:space="preserve">: </w:t>
      </w:r>
      <w:r w:rsidR="00ED4D2C">
        <w:rPr>
          <w:b/>
          <w:bCs/>
          <w:color w:val="690048"/>
          <w:lang w:val="en-AU"/>
        </w:rPr>
        <w:t xml:space="preserve">Review and update of </w:t>
      </w:r>
      <w:r w:rsidR="76630F63" w:rsidRPr="197CC9D8">
        <w:rPr>
          <w:b/>
          <w:bCs/>
          <w:color w:val="690048"/>
          <w:lang w:val="en-AU"/>
        </w:rPr>
        <w:t>Australia’s Disability Strategy</w:t>
      </w:r>
    </w:p>
    <w:p w14:paraId="61D1D8AD" w14:textId="77777777" w:rsidR="00265717" w:rsidRDefault="00265717" w:rsidP="00233019">
      <w:pPr>
        <w:spacing w:line="360" w:lineRule="auto"/>
        <w:rPr>
          <w:rFonts w:ascii="Aptos" w:eastAsia="Aptos" w:hAnsi="Aptos" w:cs="Aptos"/>
        </w:rPr>
      </w:pPr>
      <w:r w:rsidRPr="364C199F">
        <w:rPr>
          <w:rFonts w:ascii="Aptos" w:eastAsia="Aptos" w:hAnsi="Aptos" w:cs="Aptos"/>
          <w:b/>
          <w:bCs/>
        </w:rPr>
        <w:t xml:space="preserve">Responsibility: </w:t>
      </w:r>
      <w:r w:rsidRPr="364C199F">
        <w:rPr>
          <w:rFonts w:ascii="Aptos" w:eastAsia="Aptos" w:hAnsi="Aptos" w:cs="Aptos"/>
        </w:rPr>
        <w:t>Australian</w:t>
      </w:r>
      <w:r>
        <w:rPr>
          <w:rFonts w:ascii="Aptos" w:eastAsia="Aptos" w:hAnsi="Aptos" w:cs="Aptos"/>
        </w:rPr>
        <w:t>, state and territory g</w:t>
      </w:r>
      <w:r w:rsidRPr="3AD6F0BC">
        <w:rPr>
          <w:rFonts w:ascii="Aptos" w:eastAsia="Aptos" w:hAnsi="Aptos" w:cs="Aptos"/>
        </w:rPr>
        <w:t>overnments</w:t>
      </w:r>
    </w:p>
    <w:p w14:paraId="4A725145" w14:textId="77777777" w:rsidR="00265717" w:rsidRDefault="00265717" w:rsidP="00233019">
      <w:pPr>
        <w:spacing w:line="360" w:lineRule="auto"/>
        <w:rPr>
          <w:rFonts w:ascii="Aptos" w:eastAsia="Aptos" w:hAnsi="Aptos" w:cs="Aptos"/>
        </w:rPr>
      </w:pPr>
      <w:r w:rsidRPr="364C199F">
        <w:rPr>
          <w:rFonts w:ascii="Aptos" w:eastAsia="Aptos" w:hAnsi="Aptos" w:cs="Aptos"/>
          <w:b/>
          <w:bCs/>
        </w:rPr>
        <w:t xml:space="preserve">Response: </w:t>
      </w:r>
      <w:r>
        <w:rPr>
          <w:rFonts w:ascii="Aptos" w:eastAsia="Aptos" w:hAnsi="Aptos" w:cs="Aptos"/>
        </w:rPr>
        <w:t>Accept</w:t>
      </w:r>
      <w:r>
        <w:tab/>
      </w:r>
    </w:p>
    <w:p w14:paraId="1EA4978A" w14:textId="77777777" w:rsidR="00265717" w:rsidRPr="00FE16C9" w:rsidRDefault="00265717" w:rsidP="00233019">
      <w:pPr>
        <w:spacing w:line="360" w:lineRule="auto"/>
      </w:pPr>
      <w:r w:rsidRPr="364C199F">
        <w:rPr>
          <w:rFonts w:ascii="Aptos" w:eastAsia="Aptos" w:hAnsi="Aptos" w:cs="Aptos"/>
          <w:b/>
          <w:bCs/>
        </w:rPr>
        <w:t>Update:</w:t>
      </w:r>
      <w:r>
        <w:rPr>
          <w:rFonts w:ascii="Aptos" w:eastAsia="Aptos" w:hAnsi="Aptos" w:cs="Aptos"/>
        </w:rPr>
        <w:t xml:space="preserve"> In progress</w:t>
      </w:r>
    </w:p>
    <w:p w14:paraId="1C986F37" w14:textId="04318B7E" w:rsidR="00265717" w:rsidRDefault="048796C4" w:rsidP="00FA7FA0">
      <w:pPr>
        <w:spacing w:line="360" w:lineRule="auto"/>
        <w:rPr>
          <w:b/>
          <w:bCs/>
          <w:color w:val="690048"/>
          <w:lang w:val="en-AU"/>
        </w:rPr>
      </w:pPr>
      <w:r w:rsidRPr="197CC9D8">
        <w:rPr>
          <w:rFonts w:ascii="Aptos" w:eastAsia="Aptos" w:hAnsi="Aptos" w:cs="Aptos"/>
        </w:rPr>
        <w:t xml:space="preserve">Recommendation 5.2 </w:t>
      </w:r>
      <w:r w:rsidR="005B4978">
        <w:rPr>
          <w:rFonts w:ascii="Aptos" w:eastAsia="Aptos" w:hAnsi="Aptos" w:cs="Aptos"/>
        </w:rPr>
        <w:t>calls</w:t>
      </w:r>
      <w:r w:rsidRPr="197CC9D8">
        <w:rPr>
          <w:rFonts w:ascii="Aptos" w:eastAsia="Aptos" w:hAnsi="Aptos" w:cs="Aptos"/>
        </w:rPr>
        <w:t xml:space="preserve"> for the review and update of Australia’s Disability Strategy (</w:t>
      </w:r>
      <w:r w:rsidRPr="005B4978">
        <w:rPr>
          <w:rFonts w:ascii="Aptos" w:eastAsia="Aptos" w:hAnsi="Aptos" w:cs="Aptos"/>
          <w:b/>
        </w:rPr>
        <w:t>ADS</w:t>
      </w:r>
      <w:r w:rsidRPr="197CC9D8">
        <w:rPr>
          <w:rFonts w:ascii="Aptos" w:eastAsia="Aptos" w:hAnsi="Aptos" w:cs="Aptos"/>
        </w:rPr>
        <w:t xml:space="preserve">). </w:t>
      </w:r>
      <w:r w:rsidRPr="11B566E2">
        <w:rPr>
          <w:rFonts w:ascii="Aptos" w:eastAsia="Aptos" w:hAnsi="Aptos" w:cs="Aptos"/>
        </w:rPr>
        <w:t xml:space="preserve">A review has </w:t>
      </w:r>
      <w:r w:rsidR="00F91ABC">
        <w:rPr>
          <w:rFonts w:ascii="Aptos" w:eastAsia="Aptos" w:hAnsi="Aptos" w:cs="Aptos"/>
        </w:rPr>
        <w:t>occurred</w:t>
      </w:r>
      <w:r w:rsidRPr="11B566E2">
        <w:rPr>
          <w:rFonts w:ascii="Aptos" w:eastAsia="Aptos" w:hAnsi="Aptos" w:cs="Aptos"/>
        </w:rPr>
        <w:t>, and an updated version</w:t>
      </w:r>
      <w:r w:rsidR="005F44AF">
        <w:rPr>
          <w:rFonts w:ascii="Aptos" w:eastAsia="Aptos" w:hAnsi="Aptos" w:cs="Aptos"/>
        </w:rPr>
        <w:t xml:space="preserve"> of</w:t>
      </w:r>
      <w:r w:rsidR="00714EF2" w:rsidRPr="11B566E2">
        <w:rPr>
          <w:rFonts w:ascii="Aptos" w:eastAsia="Aptos" w:hAnsi="Aptos" w:cs="Aptos"/>
        </w:rPr>
        <w:t xml:space="preserve"> the</w:t>
      </w:r>
      <w:r w:rsidRPr="11B566E2">
        <w:rPr>
          <w:rFonts w:ascii="Aptos" w:eastAsia="Aptos" w:hAnsi="Aptos" w:cs="Aptos"/>
        </w:rPr>
        <w:t xml:space="preserve"> </w:t>
      </w:r>
      <w:hyperlink r:id="rId23">
        <w:r w:rsidR="001858B5" w:rsidRPr="11B566E2">
          <w:rPr>
            <w:rStyle w:val="Hyperlink"/>
            <w:rFonts w:ascii="Aptos" w:eastAsia="Aptos" w:hAnsi="Aptos" w:cs="Aptos"/>
          </w:rPr>
          <w:t>A</w:t>
        </w:r>
        <w:r w:rsidR="00324B69">
          <w:rPr>
            <w:rStyle w:val="Hyperlink"/>
            <w:rFonts w:ascii="Aptos" w:eastAsia="Aptos" w:hAnsi="Aptos" w:cs="Aptos"/>
          </w:rPr>
          <w:t>DS</w:t>
        </w:r>
        <w:r w:rsidR="001858B5" w:rsidRPr="11B566E2">
          <w:rPr>
            <w:rStyle w:val="Hyperlink"/>
            <w:rFonts w:ascii="Aptos" w:eastAsia="Aptos" w:hAnsi="Aptos" w:cs="Aptos"/>
          </w:rPr>
          <w:t xml:space="preserve"> 2024 update</w:t>
        </w:r>
      </w:hyperlink>
      <w:r w:rsidR="00D81F02">
        <w:t xml:space="preserve"> </w:t>
      </w:r>
      <w:r w:rsidRPr="197CC9D8">
        <w:rPr>
          <w:rFonts w:ascii="Aptos" w:eastAsia="Aptos" w:hAnsi="Aptos" w:cs="Aptos"/>
        </w:rPr>
        <w:t>was published in December 2024. However</w:t>
      </w:r>
      <w:r w:rsidR="00461358">
        <w:rPr>
          <w:rFonts w:ascii="Aptos" w:eastAsia="Aptos" w:hAnsi="Aptos" w:cs="Aptos"/>
        </w:rPr>
        <w:t>, the update</w:t>
      </w:r>
      <w:r w:rsidR="00D94B52">
        <w:rPr>
          <w:rFonts w:ascii="Aptos" w:eastAsia="Aptos" w:hAnsi="Aptos" w:cs="Aptos"/>
        </w:rPr>
        <w:t>s to the</w:t>
      </w:r>
      <w:r w:rsidR="00461358">
        <w:rPr>
          <w:rFonts w:ascii="Aptos" w:eastAsia="Aptos" w:hAnsi="Aptos" w:cs="Aptos"/>
        </w:rPr>
        <w:t xml:space="preserve"> ADS does not </w:t>
      </w:r>
      <w:r w:rsidR="00F91ABC">
        <w:rPr>
          <w:rFonts w:ascii="Aptos" w:eastAsia="Aptos" w:hAnsi="Aptos" w:cs="Aptos"/>
        </w:rPr>
        <w:t>align with the DRC.</w:t>
      </w:r>
      <w:r w:rsidR="00461358">
        <w:rPr>
          <w:rFonts w:ascii="Aptos" w:eastAsia="Aptos" w:hAnsi="Aptos" w:cs="Aptos"/>
        </w:rPr>
        <w:t xml:space="preserve"> </w:t>
      </w:r>
      <w:r w:rsidR="00F91ABC">
        <w:rPr>
          <w:rFonts w:ascii="Aptos" w:eastAsia="Aptos" w:hAnsi="Aptos" w:cs="Aptos"/>
        </w:rPr>
        <w:t>Furthermore</w:t>
      </w:r>
      <w:r w:rsidR="00461358">
        <w:rPr>
          <w:rFonts w:ascii="Aptos" w:eastAsia="Aptos" w:hAnsi="Aptos" w:cs="Aptos"/>
        </w:rPr>
        <w:t>, a</w:t>
      </w:r>
      <w:r w:rsidR="00265717" w:rsidRPr="437213F7">
        <w:rPr>
          <w:rFonts w:ascii="Aptos" w:eastAsia="Aptos" w:hAnsi="Aptos" w:cs="Aptos"/>
        </w:rPr>
        <w:t xml:space="preserve">dditional consultation with people with disability </w:t>
      </w:r>
      <w:r w:rsidR="00F91ABC">
        <w:rPr>
          <w:rFonts w:ascii="Aptos" w:eastAsia="Aptos" w:hAnsi="Aptos" w:cs="Aptos"/>
        </w:rPr>
        <w:t>have</w:t>
      </w:r>
      <w:r w:rsidR="00265717" w:rsidRPr="437213F7">
        <w:rPr>
          <w:rFonts w:ascii="Aptos" w:eastAsia="Aptos" w:hAnsi="Aptos" w:cs="Aptos"/>
        </w:rPr>
        <w:t xml:space="preserve"> continue</w:t>
      </w:r>
      <w:r w:rsidR="00F91ABC">
        <w:rPr>
          <w:rFonts w:ascii="Aptos" w:eastAsia="Aptos" w:hAnsi="Aptos" w:cs="Aptos"/>
        </w:rPr>
        <w:t>d</w:t>
      </w:r>
      <w:r w:rsidR="00265717" w:rsidRPr="437213F7">
        <w:rPr>
          <w:rFonts w:ascii="Aptos" w:eastAsia="Aptos" w:hAnsi="Aptos" w:cs="Aptos"/>
        </w:rPr>
        <w:t xml:space="preserve"> in</w:t>
      </w:r>
      <w:r w:rsidR="00C1526C">
        <w:rPr>
          <w:rFonts w:ascii="Aptos" w:eastAsia="Aptos" w:hAnsi="Aptos" w:cs="Aptos"/>
        </w:rPr>
        <w:t>to</w:t>
      </w:r>
      <w:r w:rsidR="00265717" w:rsidRPr="437213F7">
        <w:rPr>
          <w:rFonts w:ascii="Aptos" w:eastAsia="Aptos" w:hAnsi="Aptos" w:cs="Aptos"/>
        </w:rPr>
        <w:t xml:space="preserve"> 2026 as part of an independent evaluation</w:t>
      </w:r>
      <w:r w:rsidR="007A416A">
        <w:rPr>
          <w:rFonts w:ascii="Aptos" w:eastAsia="Aptos" w:hAnsi="Aptos" w:cs="Aptos"/>
        </w:rPr>
        <w:t xml:space="preserve"> of the ADS</w:t>
      </w:r>
      <w:r w:rsidR="00265717" w:rsidRPr="437213F7">
        <w:rPr>
          <w:rFonts w:ascii="Aptos" w:eastAsia="Aptos" w:hAnsi="Aptos" w:cs="Aptos"/>
        </w:rPr>
        <w:t>.</w:t>
      </w:r>
      <w:r w:rsidR="00265717">
        <w:rPr>
          <w:rFonts w:ascii="Aptos" w:eastAsia="Aptos" w:hAnsi="Aptos" w:cs="Aptos"/>
        </w:rPr>
        <w:t xml:space="preserve"> </w:t>
      </w:r>
      <w:r w:rsidR="00461358">
        <w:rPr>
          <w:rFonts w:ascii="Aptos" w:eastAsia="Aptos" w:hAnsi="Aptos" w:cs="Aptos"/>
        </w:rPr>
        <w:t>Until</w:t>
      </w:r>
      <w:r w:rsidR="00265717">
        <w:rPr>
          <w:rFonts w:ascii="Aptos" w:eastAsia="Aptos" w:hAnsi="Aptos" w:cs="Aptos"/>
        </w:rPr>
        <w:t xml:space="preserve"> the ADS has been updated in line with </w:t>
      </w:r>
      <w:r w:rsidR="00AB6637">
        <w:rPr>
          <w:rFonts w:ascii="Aptos" w:eastAsia="Aptos" w:hAnsi="Aptos" w:cs="Aptos"/>
        </w:rPr>
        <w:t>the</w:t>
      </w:r>
      <w:r w:rsidR="00265717">
        <w:rPr>
          <w:rFonts w:ascii="Aptos" w:eastAsia="Aptos" w:hAnsi="Aptos" w:cs="Aptos"/>
        </w:rPr>
        <w:t xml:space="preserve"> DRC, </w:t>
      </w:r>
      <w:r w:rsidR="007A416A">
        <w:rPr>
          <w:rFonts w:ascii="Aptos" w:eastAsia="Aptos" w:hAnsi="Aptos" w:cs="Aptos"/>
        </w:rPr>
        <w:t xml:space="preserve">and consultations have </w:t>
      </w:r>
      <w:r w:rsidR="00FC1D79">
        <w:rPr>
          <w:rFonts w:ascii="Aptos" w:eastAsia="Aptos" w:hAnsi="Aptos" w:cs="Aptos"/>
        </w:rPr>
        <w:t xml:space="preserve">been finalised, </w:t>
      </w:r>
      <w:r w:rsidR="00265717">
        <w:rPr>
          <w:rFonts w:ascii="Aptos" w:eastAsia="Aptos" w:hAnsi="Aptos" w:cs="Aptos"/>
        </w:rPr>
        <w:t xml:space="preserve">this recommendation </w:t>
      </w:r>
      <w:r w:rsidR="00FC1D79">
        <w:rPr>
          <w:rFonts w:ascii="Aptos" w:eastAsia="Aptos" w:hAnsi="Aptos" w:cs="Aptos"/>
        </w:rPr>
        <w:t>is only</w:t>
      </w:r>
      <w:r w:rsidR="00265717">
        <w:rPr>
          <w:rFonts w:ascii="Aptos" w:eastAsia="Aptos" w:hAnsi="Aptos" w:cs="Aptos"/>
        </w:rPr>
        <w:t xml:space="preserve"> in progress.</w:t>
      </w:r>
    </w:p>
    <w:p w14:paraId="61470B31" w14:textId="77777777" w:rsidR="002D5535" w:rsidRDefault="002D5535" w:rsidP="00FA7FA0">
      <w:pPr>
        <w:spacing w:line="360" w:lineRule="auto"/>
        <w:rPr>
          <w:b/>
          <w:bCs/>
          <w:color w:val="690048"/>
          <w:lang w:val="en-AU"/>
        </w:rPr>
      </w:pPr>
    </w:p>
    <w:p w14:paraId="609C8F35" w14:textId="47FFD183" w:rsidR="00265717" w:rsidRPr="008E7728" w:rsidRDefault="048796C4" w:rsidP="00FA7FA0">
      <w:pPr>
        <w:spacing w:line="360" w:lineRule="auto"/>
        <w:rPr>
          <w:b/>
          <w:bCs/>
          <w:color w:val="690048"/>
          <w:lang w:val="en-AU"/>
        </w:rPr>
      </w:pPr>
      <w:r w:rsidRPr="197CC9D8">
        <w:rPr>
          <w:b/>
          <w:bCs/>
          <w:color w:val="690048"/>
          <w:lang w:val="en-AU"/>
        </w:rPr>
        <w:t>Recommendation 5.3</w:t>
      </w:r>
      <w:r w:rsidR="44242B65" w:rsidRPr="197CC9D8">
        <w:rPr>
          <w:b/>
          <w:bCs/>
          <w:color w:val="690048"/>
          <w:lang w:val="en-AU"/>
        </w:rPr>
        <w:t xml:space="preserve">: </w:t>
      </w:r>
      <w:r w:rsidR="00132B51">
        <w:rPr>
          <w:b/>
          <w:bCs/>
          <w:color w:val="690048"/>
          <w:lang w:val="en-AU"/>
        </w:rPr>
        <w:t xml:space="preserve">Review and update of </w:t>
      </w:r>
      <w:r w:rsidR="44242B65" w:rsidRPr="197CC9D8">
        <w:rPr>
          <w:b/>
          <w:bCs/>
          <w:color w:val="690048"/>
          <w:lang w:val="en-AU"/>
        </w:rPr>
        <w:t>Queensland’s Disability Plan</w:t>
      </w:r>
    </w:p>
    <w:p w14:paraId="3AA54473" w14:textId="77777777" w:rsidR="00265717" w:rsidRDefault="00265717" w:rsidP="001241D2">
      <w:pPr>
        <w:spacing w:line="360" w:lineRule="auto"/>
        <w:rPr>
          <w:rFonts w:ascii="Aptos" w:eastAsia="Aptos" w:hAnsi="Aptos" w:cs="Aptos"/>
        </w:rPr>
      </w:pPr>
      <w:r w:rsidRPr="364C199F">
        <w:rPr>
          <w:rFonts w:ascii="Aptos" w:eastAsia="Aptos" w:hAnsi="Aptos" w:cs="Aptos"/>
          <w:b/>
          <w:bCs/>
        </w:rPr>
        <w:t xml:space="preserve">Responsibility: </w:t>
      </w:r>
      <w:r>
        <w:rPr>
          <w:rFonts w:ascii="Aptos" w:eastAsia="Aptos" w:hAnsi="Aptos" w:cs="Aptos"/>
        </w:rPr>
        <w:t>State and territory g</w:t>
      </w:r>
      <w:r w:rsidRPr="3AD6F0BC">
        <w:rPr>
          <w:rFonts w:ascii="Aptos" w:eastAsia="Aptos" w:hAnsi="Aptos" w:cs="Aptos"/>
        </w:rPr>
        <w:t>overnments</w:t>
      </w:r>
    </w:p>
    <w:p w14:paraId="713FD1C8" w14:textId="77777777" w:rsidR="00265717" w:rsidRDefault="00265717" w:rsidP="001241D2">
      <w:pPr>
        <w:spacing w:line="360" w:lineRule="auto"/>
        <w:rPr>
          <w:rFonts w:ascii="Aptos" w:eastAsia="Aptos" w:hAnsi="Aptos" w:cs="Aptos"/>
        </w:rPr>
      </w:pPr>
      <w:r w:rsidRPr="364C199F">
        <w:rPr>
          <w:rFonts w:ascii="Aptos" w:eastAsia="Aptos" w:hAnsi="Aptos" w:cs="Aptos"/>
          <w:b/>
          <w:bCs/>
        </w:rPr>
        <w:t xml:space="preserve">Response: </w:t>
      </w:r>
      <w:r>
        <w:rPr>
          <w:rFonts w:ascii="Aptos" w:eastAsia="Aptos" w:hAnsi="Aptos" w:cs="Aptos"/>
        </w:rPr>
        <w:t>Accept in principle</w:t>
      </w:r>
      <w:r>
        <w:tab/>
      </w:r>
    </w:p>
    <w:p w14:paraId="385FD5F9" w14:textId="64D87861" w:rsidR="00265717" w:rsidRPr="004B23EC" w:rsidRDefault="00265717" w:rsidP="001241D2">
      <w:pPr>
        <w:spacing w:line="360" w:lineRule="auto"/>
      </w:pPr>
      <w:r w:rsidRPr="364C199F">
        <w:rPr>
          <w:rFonts w:ascii="Aptos" w:eastAsia="Aptos" w:hAnsi="Aptos" w:cs="Aptos"/>
          <w:b/>
          <w:bCs/>
        </w:rPr>
        <w:t>Update:</w:t>
      </w:r>
      <w:r>
        <w:rPr>
          <w:rFonts w:ascii="Aptos" w:eastAsia="Aptos" w:hAnsi="Aptos" w:cs="Aptos"/>
        </w:rPr>
        <w:t xml:space="preserve"> Beginning stages </w:t>
      </w:r>
    </w:p>
    <w:p w14:paraId="0EBE4F0B" w14:textId="49D3A593" w:rsidR="00AB6637" w:rsidRDefault="00265717" w:rsidP="001241D2">
      <w:pPr>
        <w:spacing w:line="360" w:lineRule="auto"/>
        <w:rPr>
          <w:rFonts w:ascii="Aptos" w:eastAsia="Aptos" w:hAnsi="Aptos" w:cs="Aptos"/>
        </w:rPr>
      </w:pPr>
      <w:r w:rsidRPr="437213F7">
        <w:rPr>
          <w:rFonts w:ascii="Aptos" w:eastAsia="Aptos" w:hAnsi="Aptos" w:cs="Aptos"/>
        </w:rPr>
        <w:t xml:space="preserve">Recommendation 5.3 recommends all state and territory </w:t>
      </w:r>
      <w:r w:rsidR="00A748B4">
        <w:rPr>
          <w:rFonts w:ascii="Aptos" w:eastAsia="Aptos" w:hAnsi="Aptos" w:cs="Aptos"/>
        </w:rPr>
        <w:t>g</w:t>
      </w:r>
      <w:r w:rsidRPr="437213F7">
        <w:rPr>
          <w:rFonts w:ascii="Aptos" w:eastAsia="Aptos" w:hAnsi="Aptos" w:cs="Aptos"/>
        </w:rPr>
        <w:t xml:space="preserve">overnments review and update disability related strategies and plans to ensure they reflect the </w:t>
      </w:r>
      <w:r w:rsidR="00A748B4">
        <w:rPr>
          <w:rFonts w:ascii="Aptos" w:eastAsia="Aptos" w:hAnsi="Aptos" w:cs="Aptos"/>
        </w:rPr>
        <w:t>DRC’s</w:t>
      </w:r>
      <w:r w:rsidRPr="437213F7">
        <w:rPr>
          <w:rFonts w:ascii="Aptos" w:eastAsia="Aptos" w:hAnsi="Aptos" w:cs="Aptos"/>
        </w:rPr>
        <w:t xml:space="preserve"> findings. </w:t>
      </w:r>
      <w:r>
        <w:rPr>
          <w:rFonts w:ascii="Aptos" w:eastAsia="Aptos" w:hAnsi="Aptos" w:cs="Aptos"/>
        </w:rPr>
        <w:t>In the DRC Progress Report 2025, the Queensland Government state</w:t>
      </w:r>
      <w:r w:rsidR="00A748B4">
        <w:rPr>
          <w:rFonts w:ascii="Aptos" w:eastAsia="Aptos" w:hAnsi="Aptos" w:cs="Aptos"/>
        </w:rPr>
        <w:t>d</w:t>
      </w:r>
      <w:r>
        <w:rPr>
          <w:rFonts w:ascii="Aptos" w:eastAsia="Aptos" w:hAnsi="Aptos" w:cs="Aptos"/>
        </w:rPr>
        <w:t xml:space="preserve"> it has commenced a review of </w:t>
      </w:r>
      <w:r w:rsidR="00D16AC7">
        <w:rPr>
          <w:rFonts w:ascii="Aptos" w:eastAsia="Aptos" w:hAnsi="Aptos" w:cs="Aptos"/>
        </w:rPr>
        <w:t>the</w:t>
      </w:r>
      <w:r>
        <w:rPr>
          <w:rFonts w:ascii="Aptos" w:eastAsia="Aptos" w:hAnsi="Aptos" w:cs="Aptos"/>
        </w:rPr>
        <w:t xml:space="preserve"> </w:t>
      </w:r>
      <w:hyperlink r:id="rId24" w:history="1">
        <w:r w:rsidR="00D16AC7">
          <w:rPr>
            <w:rStyle w:val="Hyperlink"/>
            <w:rFonts w:ascii="Aptos" w:eastAsia="Aptos" w:hAnsi="Aptos" w:cs="Aptos"/>
          </w:rPr>
          <w:t>Queensland Disability Plan 2022-2027</w:t>
        </w:r>
      </w:hyperlink>
      <w:r>
        <w:rPr>
          <w:rFonts w:ascii="Aptos" w:eastAsia="Aptos" w:hAnsi="Aptos" w:cs="Aptos"/>
        </w:rPr>
        <w:t xml:space="preserve">, </w:t>
      </w:r>
      <w:r w:rsidR="00390B08">
        <w:rPr>
          <w:rFonts w:ascii="Aptos" w:eastAsia="Aptos" w:hAnsi="Aptos" w:cs="Aptos"/>
        </w:rPr>
        <w:t>further mentioning that</w:t>
      </w:r>
      <w:r>
        <w:rPr>
          <w:rFonts w:ascii="Aptos" w:eastAsia="Aptos" w:hAnsi="Aptos" w:cs="Aptos"/>
        </w:rPr>
        <w:t xml:space="preserve"> </w:t>
      </w:r>
      <w:r w:rsidR="00AD1CB8">
        <w:rPr>
          <w:rFonts w:ascii="Aptos" w:eastAsia="Aptos" w:hAnsi="Aptos" w:cs="Aptos"/>
        </w:rPr>
        <w:t>it</w:t>
      </w:r>
      <w:r>
        <w:rPr>
          <w:rFonts w:ascii="Aptos" w:eastAsia="Aptos" w:hAnsi="Aptos" w:cs="Aptos"/>
        </w:rPr>
        <w:t xml:space="preserve"> will not begin </w:t>
      </w:r>
      <w:r w:rsidR="00AD1CB8">
        <w:rPr>
          <w:rFonts w:ascii="Aptos" w:eastAsia="Aptos" w:hAnsi="Aptos" w:cs="Aptos"/>
        </w:rPr>
        <w:t>a</w:t>
      </w:r>
      <w:r>
        <w:rPr>
          <w:rFonts w:ascii="Aptos" w:eastAsia="Aptos" w:hAnsi="Aptos" w:cs="Aptos"/>
        </w:rPr>
        <w:t xml:space="preserve"> “full review and co-design process” until the </w:t>
      </w:r>
      <w:r w:rsidR="00AB60B2">
        <w:rPr>
          <w:rFonts w:ascii="Aptos" w:eastAsia="Aptos" w:hAnsi="Aptos" w:cs="Aptos"/>
        </w:rPr>
        <w:t>A</w:t>
      </w:r>
      <w:r w:rsidR="00A64118">
        <w:rPr>
          <w:rFonts w:ascii="Aptos" w:eastAsia="Aptos" w:hAnsi="Aptos" w:cs="Aptos"/>
        </w:rPr>
        <w:t>ustralian Disability Strategy</w:t>
      </w:r>
      <w:r>
        <w:rPr>
          <w:rFonts w:ascii="Aptos" w:eastAsia="Aptos" w:hAnsi="Aptos" w:cs="Aptos"/>
        </w:rPr>
        <w:t xml:space="preserve"> is updated</w:t>
      </w:r>
      <w:r>
        <w:rPr>
          <w:rStyle w:val="EndnoteReference"/>
          <w:rFonts w:ascii="Aptos" w:eastAsia="Aptos" w:hAnsi="Aptos" w:cs="Aptos"/>
        </w:rPr>
        <w:endnoteReference w:id="14"/>
      </w:r>
      <w:r>
        <w:rPr>
          <w:rFonts w:ascii="Aptos" w:eastAsia="Aptos" w:hAnsi="Aptos" w:cs="Aptos"/>
        </w:rPr>
        <w:t xml:space="preserve">. </w:t>
      </w:r>
      <w:r w:rsidRPr="437213F7">
        <w:rPr>
          <w:rFonts w:ascii="Aptos" w:eastAsia="Aptos" w:hAnsi="Aptos" w:cs="Aptos"/>
        </w:rPr>
        <w:t xml:space="preserve"> </w:t>
      </w:r>
      <w:r w:rsidR="00390B08">
        <w:rPr>
          <w:rFonts w:ascii="Aptos" w:eastAsia="Aptos" w:hAnsi="Aptos" w:cs="Aptos"/>
        </w:rPr>
        <w:t>No further</w:t>
      </w:r>
      <w:r w:rsidR="001A6744">
        <w:rPr>
          <w:rFonts w:ascii="Aptos" w:eastAsia="Aptos" w:hAnsi="Aptos" w:cs="Aptos"/>
        </w:rPr>
        <w:t xml:space="preserve"> progress has </w:t>
      </w:r>
      <w:r w:rsidR="00390B08">
        <w:rPr>
          <w:rFonts w:ascii="Aptos" w:eastAsia="Aptos" w:hAnsi="Aptos" w:cs="Aptos"/>
        </w:rPr>
        <w:t>occurred</w:t>
      </w:r>
      <w:r w:rsidR="001A6744">
        <w:rPr>
          <w:rFonts w:ascii="Aptos" w:eastAsia="Aptos" w:hAnsi="Aptos" w:cs="Aptos"/>
        </w:rPr>
        <w:t>.</w:t>
      </w:r>
    </w:p>
    <w:p w14:paraId="2EFC644D" w14:textId="77777777" w:rsidR="008B06B3" w:rsidRDefault="008B06B3" w:rsidP="00FA7FA0">
      <w:pPr>
        <w:spacing w:line="360" w:lineRule="auto"/>
        <w:rPr>
          <w:rFonts w:ascii="Aptos" w:eastAsia="Aptos" w:hAnsi="Aptos" w:cs="Aptos"/>
        </w:rPr>
      </w:pPr>
    </w:p>
    <w:p w14:paraId="2BA3B4D9" w14:textId="29F21AED" w:rsidR="00265717" w:rsidRPr="008B06B3" w:rsidRDefault="048796C4" w:rsidP="00FA7FA0">
      <w:pPr>
        <w:spacing w:line="360" w:lineRule="auto"/>
        <w:rPr>
          <w:rFonts w:ascii="Aptos" w:eastAsia="Aptos" w:hAnsi="Aptos" w:cs="Aptos"/>
        </w:rPr>
      </w:pPr>
      <w:r w:rsidRPr="197CC9D8">
        <w:rPr>
          <w:b/>
          <w:bCs/>
          <w:color w:val="690048"/>
          <w:lang w:val="en-AU"/>
        </w:rPr>
        <w:t>Recommendation 5.4</w:t>
      </w:r>
      <w:r w:rsidR="15B7624F" w:rsidRPr="197CC9D8">
        <w:rPr>
          <w:b/>
          <w:bCs/>
          <w:color w:val="690048"/>
          <w:lang w:val="en-AU"/>
        </w:rPr>
        <w:t xml:space="preserve">: </w:t>
      </w:r>
      <w:r w:rsidR="00ED4D2C">
        <w:rPr>
          <w:b/>
          <w:bCs/>
          <w:color w:val="690048"/>
          <w:lang w:val="en-AU"/>
        </w:rPr>
        <w:t>Re</w:t>
      </w:r>
      <w:r w:rsidR="00D50CC5">
        <w:rPr>
          <w:b/>
          <w:bCs/>
          <w:color w:val="690048"/>
          <w:lang w:val="en-AU"/>
        </w:rPr>
        <w:t>view</w:t>
      </w:r>
      <w:r w:rsidR="15B7624F" w:rsidRPr="197CC9D8">
        <w:rPr>
          <w:b/>
          <w:bCs/>
          <w:color w:val="690048"/>
          <w:lang w:val="en-AU"/>
        </w:rPr>
        <w:t xml:space="preserve"> of </w:t>
      </w:r>
      <w:r w:rsidR="00D50CC5">
        <w:rPr>
          <w:b/>
          <w:bCs/>
          <w:color w:val="690048"/>
          <w:lang w:val="en-AU"/>
        </w:rPr>
        <w:t>national agreements strategies</w:t>
      </w:r>
      <w:r w:rsidR="15B7624F" w:rsidRPr="197CC9D8">
        <w:rPr>
          <w:b/>
          <w:bCs/>
          <w:color w:val="690048"/>
          <w:lang w:val="en-AU"/>
        </w:rPr>
        <w:t xml:space="preserve"> and plans</w:t>
      </w:r>
    </w:p>
    <w:p w14:paraId="2C1FB74A" w14:textId="77777777" w:rsidR="00265717" w:rsidRDefault="00265717" w:rsidP="00642BA9">
      <w:pPr>
        <w:spacing w:line="360" w:lineRule="auto"/>
        <w:rPr>
          <w:rFonts w:ascii="Aptos" w:eastAsia="Aptos" w:hAnsi="Aptos" w:cs="Aptos"/>
        </w:rPr>
      </w:pPr>
      <w:r w:rsidRPr="437213F7">
        <w:rPr>
          <w:rFonts w:ascii="Aptos" w:eastAsia="Aptos" w:hAnsi="Aptos" w:cs="Aptos"/>
          <w:b/>
          <w:bCs/>
        </w:rPr>
        <w:t xml:space="preserve">Responsibility: </w:t>
      </w:r>
      <w:r w:rsidRPr="437213F7">
        <w:rPr>
          <w:rFonts w:ascii="Aptos" w:eastAsia="Aptos" w:hAnsi="Aptos" w:cs="Aptos"/>
        </w:rPr>
        <w:t>Australian, state and territory governments</w:t>
      </w:r>
    </w:p>
    <w:p w14:paraId="57C762CE" w14:textId="77777777" w:rsidR="00265717" w:rsidRDefault="00265717" w:rsidP="00642BA9">
      <w:pPr>
        <w:spacing w:line="360" w:lineRule="auto"/>
        <w:rPr>
          <w:rFonts w:ascii="Aptos" w:eastAsia="Aptos" w:hAnsi="Aptos" w:cs="Aptos"/>
        </w:rPr>
      </w:pPr>
      <w:r w:rsidRPr="364C199F">
        <w:rPr>
          <w:rFonts w:ascii="Aptos" w:eastAsia="Aptos" w:hAnsi="Aptos" w:cs="Aptos"/>
          <w:b/>
          <w:bCs/>
        </w:rPr>
        <w:t xml:space="preserve">Response: </w:t>
      </w:r>
      <w:r>
        <w:rPr>
          <w:rFonts w:ascii="Aptos" w:eastAsia="Aptos" w:hAnsi="Aptos" w:cs="Aptos"/>
        </w:rPr>
        <w:t>Accept in principle</w:t>
      </w:r>
      <w:r>
        <w:tab/>
      </w:r>
    </w:p>
    <w:p w14:paraId="17265945" w14:textId="4898444B" w:rsidR="00265717" w:rsidRPr="004B23EC" w:rsidRDefault="00265717" w:rsidP="00642BA9">
      <w:pPr>
        <w:spacing w:line="360" w:lineRule="auto"/>
      </w:pPr>
      <w:r w:rsidRPr="364C199F">
        <w:rPr>
          <w:rFonts w:ascii="Aptos" w:eastAsia="Aptos" w:hAnsi="Aptos" w:cs="Aptos"/>
          <w:b/>
          <w:bCs/>
        </w:rPr>
        <w:t>Update:</w:t>
      </w:r>
      <w:r>
        <w:rPr>
          <w:rFonts w:ascii="Aptos" w:eastAsia="Aptos" w:hAnsi="Aptos" w:cs="Aptos"/>
        </w:rPr>
        <w:t xml:space="preserve"> Beginning stages </w:t>
      </w:r>
    </w:p>
    <w:p w14:paraId="7DED5AFE" w14:textId="5211E19D" w:rsidR="004C591F" w:rsidRPr="00642BA9" w:rsidRDefault="00265717" w:rsidP="00FA7FA0">
      <w:pPr>
        <w:spacing w:line="360" w:lineRule="auto"/>
        <w:rPr>
          <w:rFonts w:ascii="Aptos" w:eastAsia="Aptos" w:hAnsi="Aptos" w:cs="Aptos"/>
        </w:rPr>
      </w:pPr>
      <w:r w:rsidRPr="437213F7">
        <w:rPr>
          <w:rFonts w:ascii="Aptos" w:eastAsia="Aptos" w:hAnsi="Aptos" w:cs="Aptos"/>
        </w:rPr>
        <w:t>Recommendation 5.4 request</w:t>
      </w:r>
      <w:r w:rsidR="00A85E45">
        <w:rPr>
          <w:rFonts w:ascii="Aptos" w:eastAsia="Aptos" w:hAnsi="Aptos" w:cs="Aptos"/>
        </w:rPr>
        <w:t>s</w:t>
      </w:r>
      <w:r w:rsidRPr="437213F7">
        <w:rPr>
          <w:rFonts w:ascii="Aptos" w:eastAsia="Aptos" w:hAnsi="Aptos" w:cs="Aptos"/>
        </w:rPr>
        <w:t xml:space="preserve"> </w:t>
      </w:r>
      <w:r w:rsidR="00695935">
        <w:rPr>
          <w:rFonts w:ascii="Aptos" w:eastAsia="Aptos" w:hAnsi="Aptos" w:cs="Aptos"/>
        </w:rPr>
        <w:t xml:space="preserve">that </w:t>
      </w:r>
      <w:r w:rsidR="00A85E45">
        <w:rPr>
          <w:rFonts w:ascii="Aptos" w:eastAsia="Aptos" w:hAnsi="Aptos" w:cs="Aptos"/>
        </w:rPr>
        <w:t xml:space="preserve">all </w:t>
      </w:r>
      <w:r w:rsidRPr="437213F7">
        <w:rPr>
          <w:rFonts w:ascii="Aptos" w:eastAsia="Aptos" w:hAnsi="Aptos" w:cs="Aptos"/>
        </w:rPr>
        <w:t>national disability-related agreements, policies and plans be reviewed. The scope of</w:t>
      </w:r>
      <w:r w:rsidR="00A85E45">
        <w:rPr>
          <w:rFonts w:ascii="Aptos" w:eastAsia="Aptos" w:hAnsi="Aptos" w:cs="Aptos"/>
        </w:rPr>
        <w:t xml:space="preserve"> disability-related</w:t>
      </w:r>
      <w:r w:rsidRPr="437213F7">
        <w:rPr>
          <w:rFonts w:ascii="Aptos" w:eastAsia="Aptos" w:hAnsi="Aptos" w:cs="Aptos"/>
        </w:rPr>
        <w:t xml:space="preserve"> national agreements, policies and plans is extensive, and it is difficult to track progress on the extent to which </w:t>
      </w:r>
      <w:r w:rsidR="007720A3">
        <w:rPr>
          <w:rFonts w:ascii="Aptos" w:eastAsia="Aptos" w:hAnsi="Aptos" w:cs="Aptos"/>
        </w:rPr>
        <w:t>g</w:t>
      </w:r>
      <w:r w:rsidRPr="437213F7">
        <w:rPr>
          <w:rFonts w:ascii="Aptos" w:eastAsia="Aptos" w:hAnsi="Aptos" w:cs="Aptos"/>
        </w:rPr>
        <w:t>overnment</w:t>
      </w:r>
      <w:r w:rsidR="007720A3">
        <w:rPr>
          <w:rFonts w:ascii="Aptos" w:eastAsia="Aptos" w:hAnsi="Aptos" w:cs="Aptos"/>
        </w:rPr>
        <w:t xml:space="preserve">s have </w:t>
      </w:r>
      <w:r w:rsidR="007720A3">
        <w:rPr>
          <w:rFonts w:ascii="Aptos" w:eastAsia="Aptos" w:hAnsi="Aptos" w:cs="Aptos"/>
        </w:rPr>
        <w:lastRenderedPageBreak/>
        <w:t>progressed</w:t>
      </w:r>
      <w:r w:rsidRPr="437213F7">
        <w:rPr>
          <w:rFonts w:ascii="Aptos" w:eastAsia="Aptos" w:hAnsi="Aptos" w:cs="Aptos"/>
        </w:rPr>
        <w:t xml:space="preserve"> this recommendation. However, there are some areas where traction can be observed, such as in the disaster and recovery space</w:t>
      </w:r>
      <w:r>
        <w:rPr>
          <w:rFonts w:ascii="Aptos" w:eastAsia="Aptos" w:hAnsi="Aptos" w:cs="Aptos"/>
        </w:rPr>
        <w:t>,</w:t>
      </w:r>
      <w:r w:rsidRPr="437213F7">
        <w:rPr>
          <w:rFonts w:ascii="Aptos" w:eastAsia="Aptos" w:hAnsi="Aptos" w:cs="Aptos"/>
        </w:rPr>
        <w:t xml:space="preserve"> where disability appears to be a key consideration for reviews and updates to strategies. </w:t>
      </w:r>
      <w:r w:rsidR="00167722">
        <w:rPr>
          <w:rFonts w:ascii="Aptos" w:eastAsia="Aptos" w:hAnsi="Aptos" w:cs="Aptos"/>
        </w:rPr>
        <w:t xml:space="preserve">It appears that governments are beginning to review relevant </w:t>
      </w:r>
      <w:r w:rsidR="00137643">
        <w:rPr>
          <w:rFonts w:ascii="Aptos" w:eastAsia="Aptos" w:hAnsi="Aptos" w:cs="Aptos"/>
        </w:rPr>
        <w:t>agreements</w:t>
      </w:r>
      <w:r w:rsidR="00167722">
        <w:rPr>
          <w:rFonts w:ascii="Aptos" w:eastAsia="Aptos" w:hAnsi="Aptos" w:cs="Aptos"/>
        </w:rPr>
        <w:t xml:space="preserve"> through a disability lens</w:t>
      </w:r>
      <w:r w:rsidR="00137643">
        <w:rPr>
          <w:rFonts w:ascii="Aptos" w:eastAsia="Aptos" w:hAnsi="Aptos" w:cs="Aptos"/>
        </w:rPr>
        <w:t>.</w:t>
      </w:r>
    </w:p>
    <w:p w14:paraId="76A40A9D" w14:textId="77777777" w:rsidR="00265717" w:rsidRDefault="00265717" w:rsidP="00FA7FA0">
      <w:pPr>
        <w:spacing w:line="360" w:lineRule="auto"/>
        <w:rPr>
          <w:b/>
          <w:bCs/>
          <w:color w:val="690048"/>
          <w:lang w:val="en-AU"/>
        </w:rPr>
      </w:pPr>
    </w:p>
    <w:p w14:paraId="1CE34D22" w14:textId="5C39A169" w:rsidR="00265717" w:rsidRPr="008E7728" w:rsidRDefault="048796C4" w:rsidP="00FA7FA0">
      <w:pPr>
        <w:spacing w:line="360" w:lineRule="auto"/>
        <w:rPr>
          <w:b/>
          <w:bCs/>
          <w:color w:val="690048"/>
          <w:lang w:val="en-AU"/>
        </w:rPr>
      </w:pPr>
      <w:r w:rsidRPr="197CC9D8">
        <w:rPr>
          <w:b/>
          <w:bCs/>
          <w:color w:val="690048"/>
          <w:lang w:val="en-AU"/>
        </w:rPr>
        <w:t>Recommendation 5.5</w:t>
      </w:r>
      <w:r w:rsidR="6AC9309B" w:rsidRPr="197CC9D8">
        <w:rPr>
          <w:b/>
          <w:bCs/>
          <w:color w:val="690048"/>
          <w:lang w:val="en-AU"/>
        </w:rPr>
        <w:t xml:space="preserve">: </w:t>
      </w:r>
      <w:r w:rsidR="00D50CC5">
        <w:rPr>
          <w:b/>
          <w:bCs/>
          <w:color w:val="690048"/>
          <w:lang w:val="en-AU"/>
        </w:rPr>
        <w:t xml:space="preserve">Establishment of a </w:t>
      </w:r>
      <w:r w:rsidR="6AC9309B" w:rsidRPr="197CC9D8">
        <w:rPr>
          <w:b/>
          <w:bCs/>
          <w:color w:val="690048"/>
          <w:lang w:val="en-AU"/>
        </w:rPr>
        <w:t>National Disability Commission</w:t>
      </w:r>
    </w:p>
    <w:p w14:paraId="6102C787" w14:textId="77777777" w:rsidR="00265717" w:rsidRDefault="00265717" w:rsidP="004443FF">
      <w:pPr>
        <w:spacing w:line="360" w:lineRule="auto"/>
        <w:rPr>
          <w:rFonts w:ascii="Aptos" w:eastAsia="Aptos" w:hAnsi="Aptos" w:cs="Aptos"/>
        </w:rPr>
      </w:pPr>
      <w:r w:rsidRPr="364C199F">
        <w:rPr>
          <w:rFonts w:ascii="Aptos" w:eastAsia="Aptos" w:hAnsi="Aptos" w:cs="Aptos"/>
          <w:b/>
          <w:bCs/>
        </w:rPr>
        <w:t xml:space="preserve">Responsibility: </w:t>
      </w:r>
      <w:r>
        <w:rPr>
          <w:rFonts w:ascii="Aptos" w:eastAsia="Aptos" w:hAnsi="Aptos" w:cs="Aptos"/>
        </w:rPr>
        <w:t>Australian Government</w:t>
      </w:r>
    </w:p>
    <w:p w14:paraId="42AD5E02" w14:textId="77777777" w:rsidR="00265717" w:rsidRDefault="00265717" w:rsidP="004443FF">
      <w:pPr>
        <w:spacing w:line="360" w:lineRule="auto"/>
        <w:rPr>
          <w:rFonts w:ascii="Aptos" w:eastAsia="Aptos" w:hAnsi="Aptos" w:cs="Aptos"/>
        </w:rPr>
      </w:pPr>
      <w:r w:rsidRPr="364C199F">
        <w:rPr>
          <w:rFonts w:ascii="Aptos" w:eastAsia="Aptos" w:hAnsi="Aptos" w:cs="Aptos"/>
          <w:b/>
          <w:bCs/>
        </w:rPr>
        <w:t xml:space="preserve">Response: </w:t>
      </w:r>
      <w:r>
        <w:rPr>
          <w:rFonts w:ascii="Aptos" w:eastAsia="Aptos" w:hAnsi="Aptos" w:cs="Aptos"/>
        </w:rPr>
        <w:t>Subject to further consideration</w:t>
      </w:r>
      <w:r>
        <w:tab/>
      </w:r>
    </w:p>
    <w:p w14:paraId="0FFC5603" w14:textId="77777777" w:rsidR="00265717" w:rsidRPr="004B23EC" w:rsidRDefault="00265717" w:rsidP="004443FF">
      <w:pPr>
        <w:spacing w:line="360" w:lineRule="auto"/>
      </w:pPr>
      <w:r w:rsidRPr="364C199F">
        <w:rPr>
          <w:rFonts w:ascii="Aptos" w:eastAsia="Aptos" w:hAnsi="Aptos" w:cs="Aptos"/>
          <w:b/>
          <w:bCs/>
        </w:rPr>
        <w:t>Update:</w:t>
      </w:r>
      <w:r>
        <w:rPr>
          <w:rFonts w:ascii="Aptos" w:eastAsia="Aptos" w:hAnsi="Aptos" w:cs="Aptos"/>
        </w:rPr>
        <w:t xml:space="preserve"> No updates</w:t>
      </w:r>
    </w:p>
    <w:p w14:paraId="2C681BC6" w14:textId="5F8D91C7" w:rsidR="004C591F" w:rsidRPr="00EE352A" w:rsidRDefault="00265717" w:rsidP="00FA7FA0">
      <w:pPr>
        <w:spacing w:line="360" w:lineRule="auto"/>
        <w:rPr>
          <w:rFonts w:ascii="Aptos" w:eastAsia="Aptos" w:hAnsi="Aptos" w:cs="Aptos"/>
        </w:rPr>
      </w:pPr>
      <w:r>
        <w:t xml:space="preserve">Recommendation 5.5 </w:t>
      </w:r>
      <w:r w:rsidRPr="0C3817FE">
        <w:rPr>
          <w:rFonts w:ascii="Aptos" w:eastAsia="Aptos" w:hAnsi="Aptos" w:cs="Aptos"/>
        </w:rPr>
        <w:t>recommends th</w:t>
      </w:r>
      <w:r>
        <w:rPr>
          <w:rFonts w:ascii="Aptos" w:eastAsia="Aptos" w:hAnsi="Aptos" w:cs="Aptos"/>
        </w:rPr>
        <w:t>e</w:t>
      </w:r>
      <w:r w:rsidRPr="0C3817FE">
        <w:rPr>
          <w:rFonts w:ascii="Aptos" w:eastAsia="Aptos" w:hAnsi="Aptos" w:cs="Aptos"/>
        </w:rPr>
        <w:t xml:space="preserve"> establishment of a National Disability Commission. In their initial response, the </w:t>
      </w:r>
      <w:r w:rsidRPr="221FC9B1">
        <w:rPr>
          <w:rFonts w:ascii="Aptos" w:eastAsia="Aptos" w:hAnsi="Aptos" w:cs="Aptos"/>
        </w:rPr>
        <w:t>Australian</w:t>
      </w:r>
      <w:r w:rsidRPr="0C3817FE">
        <w:rPr>
          <w:rFonts w:ascii="Aptos" w:eastAsia="Aptos" w:hAnsi="Aptos" w:cs="Aptos"/>
        </w:rPr>
        <w:t xml:space="preserve"> Government subjected recommendation</w:t>
      </w:r>
      <w:r>
        <w:rPr>
          <w:rFonts w:ascii="Aptos" w:eastAsia="Aptos" w:hAnsi="Aptos" w:cs="Aptos"/>
        </w:rPr>
        <w:t xml:space="preserve"> 5.5</w:t>
      </w:r>
      <w:r w:rsidRPr="0C3817FE">
        <w:rPr>
          <w:rFonts w:ascii="Aptos" w:eastAsia="Aptos" w:hAnsi="Aptos" w:cs="Aptos"/>
        </w:rPr>
        <w:t xml:space="preserve"> to further consideration, stating they would consider this recommendation </w:t>
      </w:r>
      <w:r w:rsidR="0023369E">
        <w:rPr>
          <w:rFonts w:ascii="Aptos" w:eastAsia="Aptos" w:hAnsi="Aptos" w:cs="Aptos"/>
        </w:rPr>
        <w:t>whilst reviewing</w:t>
      </w:r>
      <w:r w:rsidRPr="0C3817FE">
        <w:rPr>
          <w:rFonts w:ascii="Aptos" w:eastAsia="Aptos" w:hAnsi="Aptos" w:cs="Aptos"/>
        </w:rPr>
        <w:t xml:space="preserve"> the 2024 </w:t>
      </w:r>
      <w:r>
        <w:rPr>
          <w:rFonts w:ascii="Aptos" w:eastAsia="Aptos" w:hAnsi="Aptos" w:cs="Aptos"/>
        </w:rPr>
        <w:t xml:space="preserve">the </w:t>
      </w:r>
      <w:hyperlink r:id="rId25" w:history="1">
        <w:r w:rsidR="00017FBA">
          <w:rPr>
            <w:rStyle w:val="Hyperlink"/>
            <w:lang w:val="en-AU"/>
          </w:rPr>
          <w:t>Parliamentary Joint Committee on Human Rights</w:t>
        </w:r>
        <w:r w:rsidR="00017FBA" w:rsidRPr="00C01481">
          <w:rPr>
            <w:rStyle w:val="Hyperlink"/>
            <w:b/>
            <w:bCs/>
            <w:lang w:val="en-AU"/>
          </w:rPr>
          <w:t xml:space="preserve"> </w:t>
        </w:r>
        <w:r w:rsidR="00017FBA">
          <w:rPr>
            <w:rStyle w:val="Hyperlink"/>
            <w:lang w:val="en-AU"/>
          </w:rPr>
          <w:t xml:space="preserve">report </w:t>
        </w:r>
      </w:hyperlink>
      <w:r w:rsidRPr="0C3817FE">
        <w:rPr>
          <w:rFonts w:ascii="Aptos" w:eastAsia="Aptos" w:hAnsi="Aptos" w:cs="Aptos"/>
        </w:rPr>
        <w:t>regarding Australia’s Human Rights Framework. However, there have been no updates.</w:t>
      </w:r>
    </w:p>
    <w:p w14:paraId="30F3866C" w14:textId="77777777" w:rsidR="00265717" w:rsidRDefault="00265717" w:rsidP="00FA7FA0">
      <w:pPr>
        <w:spacing w:line="360" w:lineRule="auto"/>
        <w:rPr>
          <w:b/>
          <w:bCs/>
          <w:color w:val="690048"/>
          <w:lang w:val="en-AU"/>
        </w:rPr>
      </w:pPr>
    </w:p>
    <w:p w14:paraId="35A7482C" w14:textId="4DAF616E" w:rsidR="00D50CC5" w:rsidRDefault="048796C4" w:rsidP="00280626">
      <w:pPr>
        <w:spacing w:line="360" w:lineRule="auto"/>
        <w:rPr>
          <w:b/>
          <w:bCs/>
          <w:color w:val="690048"/>
          <w:lang w:val="en-AU"/>
        </w:rPr>
      </w:pPr>
      <w:r w:rsidRPr="197CC9D8">
        <w:rPr>
          <w:b/>
          <w:bCs/>
          <w:color w:val="690048"/>
          <w:lang w:val="en-AU"/>
        </w:rPr>
        <w:t>Recommendation 5.6</w:t>
      </w:r>
      <w:r w:rsidR="30C1E1B8" w:rsidRPr="197CC9D8">
        <w:rPr>
          <w:b/>
          <w:bCs/>
          <w:color w:val="690048"/>
          <w:lang w:val="en-AU"/>
        </w:rPr>
        <w:t xml:space="preserve">: </w:t>
      </w:r>
      <w:r w:rsidR="00D50CC5">
        <w:rPr>
          <w:b/>
          <w:bCs/>
          <w:color w:val="690048"/>
          <w:lang w:val="en-AU"/>
        </w:rPr>
        <w:t>New governance arrangements for disability</w:t>
      </w:r>
    </w:p>
    <w:p w14:paraId="09F97ECF" w14:textId="53170853" w:rsidR="00265717" w:rsidRDefault="00265717" w:rsidP="00280626">
      <w:pPr>
        <w:spacing w:line="360" w:lineRule="auto"/>
        <w:rPr>
          <w:rFonts w:ascii="Aptos" w:eastAsia="Aptos" w:hAnsi="Aptos" w:cs="Aptos"/>
        </w:rPr>
      </w:pPr>
      <w:r w:rsidRPr="364C199F">
        <w:rPr>
          <w:rFonts w:ascii="Aptos" w:eastAsia="Aptos" w:hAnsi="Aptos" w:cs="Aptos"/>
          <w:b/>
          <w:bCs/>
        </w:rPr>
        <w:t xml:space="preserve">Responsibility: </w:t>
      </w:r>
      <w:r>
        <w:rPr>
          <w:rFonts w:ascii="Aptos" w:eastAsia="Aptos" w:hAnsi="Aptos" w:cs="Aptos"/>
        </w:rPr>
        <w:t>Australian Government</w:t>
      </w:r>
    </w:p>
    <w:p w14:paraId="438287F7" w14:textId="77777777" w:rsidR="00265717" w:rsidRDefault="00265717" w:rsidP="00280626">
      <w:pPr>
        <w:spacing w:line="360" w:lineRule="auto"/>
        <w:rPr>
          <w:rFonts w:ascii="Aptos" w:eastAsia="Aptos" w:hAnsi="Aptos" w:cs="Aptos"/>
        </w:rPr>
      </w:pPr>
      <w:r w:rsidRPr="364C199F">
        <w:rPr>
          <w:rFonts w:ascii="Aptos" w:eastAsia="Aptos" w:hAnsi="Aptos" w:cs="Aptos"/>
          <w:b/>
          <w:bCs/>
        </w:rPr>
        <w:t xml:space="preserve">Response: </w:t>
      </w:r>
      <w:r>
        <w:rPr>
          <w:rFonts w:ascii="Aptos" w:eastAsia="Aptos" w:hAnsi="Aptos" w:cs="Aptos"/>
        </w:rPr>
        <w:t>Note</w:t>
      </w:r>
      <w:r>
        <w:tab/>
      </w:r>
    </w:p>
    <w:p w14:paraId="01A6F47D" w14:textId="4D8D280B" w:rsidR="00265717" w:rsidRPr="003A4F4E" w:rsidRDefault="00265717" w:rsidP="00280626">
      <w:pPr>
        <w:spacing w:line="360" w:lineRule="auto"/>
      </w:pPr>
      <w:r w:rsidRPr="364C199F">
        <w:rPr>
          <w:rFonts w:ascii="Aptos" w:eastAsia="Aptos" w:hAnsi="Aptos" w:cs="Aptos"/>
          <w:b/>
          <w:bCs/>
        </w:rPr>
        <w:t>Update:</w:t>
      </w:r>
      <w:r>
        <w:rPr>
          <w:rFonts w:ascii="Aptos" w:eastAsia="Aptos" w:hAnsi="Aptos" w:cs="Aptos"/>
        </w:rPr>
        <w:t xml:space="preserve"> </w:t>
      </w:r>
      <w:r w:rsidR="001F2D83">
        <w:rPr>
          <w:rFonts w:ascii="Aptos" w:eastAsia="Aptos" w:hAnsi="Aptos" w:cs="Aptos"/>
        </w:rPr>
        <w:t>Rejected</w:t>
      </w:r>
    </w:p>
    <w:p w14:paraId="79995298" w14:textId="77777777" w:rsidR="00265717" w:rsidRDefault="00265717" w:rsidP="00280626">
      <w:pPr>
        <w:spacing w:line="360" w:lineRule="auto"/>
        <w:rPr>
          <w:rFonts w:ascii="Aptos" w:eastAsia="Aptos" w:hAnsi="Aptos" w:cs="Aptos"/>
        </w:rPr>
      </w:pPr>
      <w:r>
        <w:rPr>
          <w:rFonts w:ascii="Aptos" w:eastAsia="Aptos" w:hAnsi="Aptos" w:cs="Aptos"/>
        </w:rPr>
        <w:t>Recommendation 5.6 calls for</w:t>
      </w:r>
      <w:r w:rsidRPr="0C3817FE">
        <w:rPr>
          <w:rFonts w:ascii="Aptos" w:eastAsia="Aptos" w:hAnsi="Aptos" w:cs="Aptos"/>
        </w:rPr>
        <w:t xml:space="preserve"> new governance arrangements for disability, including establishing a portfolio responsible for disability policies and programs, a ministerial position for disability inclusion, and the formation of a Department of Disability Equality and Inclusion. </w:t>
      </w:r>
    </w:p>
    <w:p w14:paraId="63E24778" w14:textId="120594EB" w:rsidR="004C591F" w:rsidRPr="00280626" w:rsidRDefault="00265717" w:rsidP="00FA7FA0">
      <w:pPr>
        <w:spacing w:line="360" w:lineRule="auto"/>
        <w:rPr>
          <w:rFonts w:ascii="Aptos" w:eastAsia="Aptos" w:hAnsi="Aptos" w:cs="Aptos"/>
        </w:rPr>
      </w:pPr>
      <w:r w:rsidRPr="0C3817FE">
        <w:rPr>
          <w:rFonts w:ascii="Aptos" w:eastAsia="Aptos" w:hAnsi="Aptos" w:cs="Aptos"/>
        </w:rPr>
        <w:t xml:space="preserve">In the </w:t>
      </w:r>
      <w:r w:rsidRPr="221FC9B1">
        <w:rPr>
          <w:rFonts w:ascii="Aptos" w:eastAsia="Aptos" w:hAnsi="Aptos" w:cs="Aptos"/>
        </w:rPr>
        <w:t>Australian</w:t>
      </w:r>
      <w:r w:rsidRPr="0C3817FE">
        <w:rPr>
          <w:rFonts w:ascii="Aptos" w:eastAsia="Aptos" w:hAnsi="Aptos" w:cs="Aptos"/>
        </w:rPr>
        <w:t xml:space="preserve"> Government’s initial response, </w:t>
      </w:r>
      <w:r w:rsidR="001830FD">
        <w:rPr>
          <w:rFonts w:ascii="Aptos" w:eastAsia="Aptos" w:hAnsi="Aptos" w:cs="Aptos"/>
        </w:rPr>
        <w:t>the government</w:t>
      </w:r>
      <w:r w:rsidRPr="0C3817FE">
        <w:rPr>
          <w:rFonts w:ascii="Aptos" w:eastAsia="Aptos" w:hAnsi="Aptos" w:cs="Aptos"/>
        </w:rPr>
        <w:t xml:space="preserve"> implied </w:t>
      </w:r>
      <w:r w:rsidR="001830FD">
        <w:rPr>
          <w:rFonts w:ascii="Aptos" w:eastAsia="Aptos" w:hAnsi="Aptos" w:cs="Aptos"/>
        </w:rPr>
        <w:t>it</w:t>
      </w:r>
      <w:r w:rsidRPr="0C3817FE">
        <w:rPr>
          <w:rFonts w:ascii="Aptos" w:eastAsia="Aptos" w:hAnsi="Aptos" w:cs="Aptos"/>
        </w:rPr>
        <w:t xml:space="preserve"> had no intention of implementing this recommendation</w:t>
      </w:r>
      <w:r>
        <w:rPr>
          <w:rStyle w:val="EndnoteReference"/>
          <w:rFonts w:ascii="Aptos" w:eastAsia="Aptos" w:hAnsi="Aptos" w:cs="Aptos"/>
        </w:rPr>
        <w:endnoteReference w:id="15"/>
      </w:r>
      <w:r w:rsidR="00CA42AA">
        <w:rPr>
          <w:rFonts w:ascii="Aptos" w:eastAsia="Aptos" w:hAnsi="Aptos" w:cs="Aptos"/>
        </w:rPr>
        <w:t xml:space="preserve">. Therefore, </w:t>
      </w:r>
      <w:r w:rsidR="001F2D83">
        <w:rPr>
          <w:rFonts w:ascii="Aptos" w:eastAsia="Aptos" w:hAnsi="Aptos" w:cs="Aptos"/>
        </w:rPr>
        <w:t xml:space="preserve">QIDAN considers this </w:t>
      </w:r>
      <w:r w:rsidR="001E3732">
        <w:rPr>
          <w:rFonts w:ascii="Aptos" w:eastAsia="Aptos" w:hAnsi="Aptos" w:cs="Aptos"/>
        </w:rPr>
        <w:t>recommendation rejected</w:t>
      </w:r>
      <w:r>
        <w:rPr>
          <w:rFonts w:ascii="Aptos" w:eastAsia="Aptos" w:hAnsi="Aptos" w:cs="Aptos"/>
        </w:rPr>
        <w:t>.</w:t>
      </w:r>
      <w:r w:rsidRPr="0C3817FE">
        <w:rPr>
          <w:rFonts w:ascii="Aptos" w:eastAsia="Aptos" w:hAnsi="Aptos" w:cs="Aptos"/>
        </w:rPr>
        <w:t xml:space="preserve"> </w:t>
      </w:r>
    </w:p>
    <w:p w14:paraId="59051CBF" w14:textId="77777777" w:rsidR="00265717" w:rsidRDefault="00265717" w:rsidP="00FA7FA0">
      <w:pPr>
        <w:spacing w:line="360" w:lineRule="auto"/>
        <w:rPr>
          <w:b/>
          <w:bCs/>
          <w:color w:val="690048"/>
          <w:lang w:val="en-AU"/>
        </w:rPr>
      </w:pPr>
    </w:p>
    <w:p w14:paraId="2FE050E7" w14:textId="271E3A4D" w:rsidR="00265717" w:rsidRPr="008E7728" w:rsidRDefault="048796C4" w:rsidP="00FA7FA0">
      <w:pPr>
        <w:spacing w:line="360" w:lineRule="auto"/>
        <w:rPr>
          <w:b/>
          <w:bCs/>
          <w:color w:val="690048"/>
          <w:lang w:val="en-AU"/>
        </w:rPr>
      </w:pPr>
      <w:r w:rsidRPr="197CC9D8">
        <w:rPr>
          <w:b/>
          <w:bCs/>
          <w:color w:val="690048"/>
          <w:lang w:val="en-AU"/>
        </w:rPr>
        <w:t>Recommendation 5.7</w:t>
      </w:r>
      <w:r w:rsidR="6AC930EA" w:rsidRPr="197CC9D8">
        <w:rPr>
          <w:b/>
          <w:bCs/>
          <w:color w:val="690048"/>
          <w:lang w:val="en-AU"/>
        </w:rPr>
        <w:t xml:space="preserve">: </w:t>
      </w:r>
      <w:r w:rsidR="00CF36B1" w:rsidRPr="00CF36B1">
        <w:rPr>
          <w:b/>
          <w:bCs/>
          <w:color w:val="690048"/>
        </w:rPr>
        <w:t>Focal points across jurisdictions to implement</w:t>
      </w:r>
      <w:r w:rsidR="6AC930EA" w:rsidRPr="00CF36B1">
        <w:rPr>
          <w:b/>
          <w:bCs/>
          <w:color w:val="690048"/>
        </w:rPr>
        <w:t xml:space="preserve"> the CRPD</w:t>
      </w:r>
    </w:p>
    <w:p w14:paraId="10F3F6EF" w14:textId="77777777" w:rsidR="00265717" w:rsidRDefault="00265717" w:rsidP="00887DE2">
      <w:pPr>
        <w:spacing w:line="360" w:lineRule="auto"/>
        <w:rPr>
          <w:rFonts w:ascii="Aptos" w:eastAsia="Aptos" w:hAnsi="Aptos" w:cs="Aptos"/>
        </w:rPr>
      </w:pPr>
      <w:r w:rsidRPr="364C199F">
        <w:rPr>
          <w:rFonts w:ascii="Aptos" w:eastAsia="Aptos" w:hAnsi="Aptos" w:cs="Aptos"/>
          <w:b/>
          <w:bCs/>
        </w:rPr>
        <w:t xml:space="preserve">Responsibility: </w:t>
      </w:r>
      <w:r>
        <w:rPr>
          <w:rFonts w:ascii="Aptos" w:eastAsia="Aptos" w:hAnsi="Aptos" w:cs="Aptos"/>
        </w:rPr>
        <w:t>Australian, state and territory g</w:t>
      </w:r>
      <w:r w:rsidRPr="74D7BD1D">
        <w:rPr>
          <w:rFonts w:ascii="Aptos" w:eastAsia="Aptos" w:hAnsi="Aptos" w:cs="Aptos"/>
        </w:rPr>
        <w:t>overnment</w:t>
      </w:r>
    </w:p>
    <w:p w14:paraId="7A54E631" w14:textId="77777777" w:rsidR="00265717" w:rsidRDefault="00265717" w:rsidP="00887DE2">
      <w:pPr>
        <w:spacing w:line="360" w:lineRule="auto"/>
        <w:rPr>
          <w:rFonts w:ascii="Aptos" w:eastAsia="Aptos" w:hAnsi="Aptos" w:cs="Aptos"/>
        </w:rPr>
      </w:pPr>
      <w:r w:rsidRPr="364C199F">
        <w:rPr>
          <w:rFonts w:ascii="Aptos" w:eastAsia="Aptos" w:hAnsi="Aptos" w:cs="Aptos"/>
          <w:b/>
          <w:bCs/>
        </w:rPr>
        <w:t xml:space="preserve">Response: </w:t>
      </w:r>
      <w:r>
        <w:rPr>
          <w:rFonts w:ascii="Aptos" w:eastAsia="Aptos" w:hAnsi="Aptos" w:cs="Aptos"/>
        </w:rPr>
        <w:t>Accept in principle</w:t>
      </w:r>
      <w:r>
        <w:tab/>
      </w:r>
    </w:p>
    <w:p w14:paraId="260FEEEC" w14:textId="77777777" w:rsidR="00265717" w:rsidRPr="00417E68" w:rsidRDefault="00265717" w:rsidP="00887DE2">
      <w:pPr>
        <w:spacing w:line="360" w:lineRule="auto"/>
      </w:pPr>
      <w:r w:rsidRPr="364C199F">
        <w:rPr>
          <w:rFonts w:ascii="Aptos" w:eastAsia="Aptos" w:hAnsi="Aptos" w:cs="Aptos"/>
          <w:b/>
          <w:bCs/>
        </w:rPr>
        <w:t>Update:</w:t>
      </w:r>
      <w:r>
        <w:rPr>
          <w:rFonts w:ascii="Aptos" w:eastAsia="Aptos" w:hAnsi="Aptos" w:cs="Aptos"/>
        </w:rPr>
        <w:t xml:space="preserve"> No updates</w:t>
      </w:r>
    </w:p>
    <w:p w14:paraId="42621FB3" w14:textId="4A7AD8B6" w:rsidR="005F369A" w:rsidRDefault="00265717" w:rsidP="00E94F11">
      <w:pPr>
        <w:spacing w:line="360" w:lineRule="auto"/>
      </w:pPr>
      <w:r>
        <w:rPr>
          <w:rFonts w:ascii="Aptos" w:eastAsia="Aptos" w:hAnsi="Aptos" w:cs="Aptos"/>
        </w:rPr>
        <w:t xml:space="preserve">Recommendation 5.7 </w:t>
      </w:r>
      <w:r w:rsidRPr="0C3817FE">
        <w:rPr>
          <w:rFonts w:ascii="Aptos" w:eastAsia="Aptos" w:hAnsi="Aptos" w:cs="Aptos"/>
        </w:rPr>
        <w:t xml:space="preserve">recommends each jurisdiction has a dedicated focus on the implementation of the </w:t>
      </w:r>
      <w:r w:rsidR="00FF2A5C">
        <w:rPr>
          <w:rFonts w:ascii="Aptos" w:eastAsia="Aptos" w:hAnsi="Aptos" w:cs="Aptos"/>
        </w:rPr>
        <w:t>Convention of the Rights of Persons with Disabilities (</w:t>
      </w:r>
      <w:r w:rsidRPr="00B70EEC">
        <w:rPr>
          <w:rFonts w:ascii="Aptos" w:eastAsia="Aptos" w:hAnsi="Aptos" w:cs="Aptos"/>
          <w:b/>
        </w:rPr>
        <w:t>CRPD</w:t>
      </w:r>
      <w:r w:rsidR="00FF2A5C">
        <w:rPr>
          <w:rFonts w:ascii="Aptos" w:eastAsia="Aptos" w:hAnsi="Aptos" w:cs="Aptos"/>
        </w:rPr>
        <w:t>)</w:t>
      </w:r>
      <w:r w:rsidRPr="4BA7C636">
        <w:rPr>
          <w:rFonts w:ascii="Aptos" w:eastAsia="Aptos" w:hAnsi="Aptos" w:cs="Aptos"/>
        </w:rPr>
        <w:t>.</w:t>
      </w:r>
      <w:r w:rsidRPr="0C3817FE">
        <w:rPr>
          <w:rFonts w:ascii="Aptos" w:eastAsia="Aptos" w:hAnsi="Aptos" w:cs="Aptos"/>
        </w:rPr>
        <w:t xml:space="preserve"> </w:t>
      </w:r>
      <w:r>
        <w:rPr>
          <w:rFonts w:ascii="Aptos" w:eastAsia="Aptos" w:hAnsi="Aptos" w:cs="Aptos"/>
        </w:rPr>
        <w:t xml:space="preserve">There are </w:t>
      </w:r>
      <w:r>
        <w:rPr>
          <w:rFonts w:ascii="Aptos" w:eastAsia="Aptos" w:hAnsi="Aptos" w:cs="Aptos"/>
        </w:rPr>
        <w:lastRenderedPageBreak/>
        <w:t xml:space="preserve">no </w:t>
      </w:r>
      <w:r w:rsidR="00B70EEC">
        <w:rPr>
          <w:rFonts w:ascii="Aptos" w:eastAsia="Aptos" w:hAnsi="Aptos" w:cs="Aptos"/>
        </w:rPr>
        <w:t>clear</w:t>
      </w:r>
      <w:r>
        <w:rPr>
          <w:rFonts w:ascii="Aptos" w:eastAsia="Aptos" w:hAnsi="Aptos" w:cs="Aptos"/>
        </w:rPr>
        <w:t xml:space="preserve"> updates on whether governments are actively working toward implementing the CRPD</w:t>
      </w:r>
      <w:r w:rsidR="0022026F">
        <w:rPr>
          <w:rFonts w:ascii="Aptos" w:eastAsia="Aptos" w:hAnsi="Aptos" w:cs="Aptos"/>
        </w:rPr>
        <w:t>.</w:t>
      </w:r>
      <w:r>
        <w:rPr>
          <w:rFonts w:ascii="Aptos" w:eastAsia="Aptos" w:hAnsi="Aptos" w:cs="Aptos"/>
        </w:rPr>
        <w:t xml:space="preserve"> </w:t>
      </w:r>
      <w:r w:rsidRPr="0C3817FE">
        <w:rPr>
          <w:rFonts w:ascii="Aptos" w:eastAsia="Aptos" w:hAnsi="Aptos" w:cs="Aptos"/>
        </w:rPr>
        <w:t xml:space="preserve"> </w:t>
      </w:r>
    </w:p>
    <w:p w14:paraId="7F8FADDC" w14:textId="46ABA83E" w:rsidR="00265717" w:rsidRPr="001325E3" w:rsidRDefault="00265717" w:rsidP="00E719D7">
      <w:pPr>
        <w:pStyle w:val="Heading1"/>
        <w:rPr>
          <w:rFonts w:ascii="Nunito Sans" w:hAnsi="Nunito Sans" w:cs="Poppins SemiBold"/>
          <w:b/>
          <w:color w:val="690048"/>
          <w:sz w:val="28"/>
          <w:szCs w:val="28"/>
        </w:rPr>
      </w:pPr>
      <w:bookmarkStart w:id="6" w:name="_Toc229751987"/>
      <w:r>
        <w:rPr>
          <w:rFonts w:ascii="Nunito Sans" w:hAnsi="Nunito Sans" w:cs="Poppins SemiBold"/>
          <w:b/>
          <w:color w:val="690048"/>
          <w:sz w:val="28"/>
          <w:szCs w:val="28"/>
        </w:rPr>
        <w:t>Volume 6: Enabling autonomy and access</w:t>
      </w:r>
      <w:bookmarkEnd w:id="6"/>
    </w:p>
    <w:p w14:paraId="64F5C318" w14:textId="64B99D5C" w:rsidR="00195C68" w:rsidRPr="000E58A3" w:rsidRDefault="048796C4" w:rsidP="00E94F11">
      <w:pPr>
        <w:spacing w:line="360" w:lineRule="auto"/>
      </w:pPr>
      <w:r>
        <w:t xml:space="preserve">Volume 6 focuses on the promotion of access and autonomy for people with disability. Some of the specific areas highlighted in this volume include accessible information and systems, the right to decision making, access to advocacy, and bodily autonomy. The recommendations in this volume ask for legislative reviews and reforms, improvements to supported decision making, reforms to the Public Trustee, additional funding </w:t>
      </w:r>
      <w:r w:rsidR="3F65E001">
        <w:t xml:space="preserve">for </w:t>
      </w:r>
      <w:r>
        <w:t xml:space="preserve">disability advocacy, and improvements to the health system. </w:t>
      </w:r>
    </w:p>
    <w:p w14:paraId="30F3F167" w14:textId="5B13A3FA" w:rsidR="005437D9" w:rsidRDefault="00195C68" w:rsidP="00E94F11">
      <w:pPr>
        <w:spacing w:line="360" w:lineRule="auto"/>
        <w:rPr>
          <w:lang w:val="en-AU"/>
        </w:rPr>
      </w:pPr>
      <w:r w:rsidRPr="197CC9D8">
        <w:rPr>
          <w:b/>
          <w:bCs/>
          <w:lang w:val="en-AU"/>
        </w:rPr>
        <w:t>Note:</w:t>
      </w:r>
      <w:r>
        <w:rPr>
          <w:b/>
          <w:bCs/>
          <w:lang w:val="en-AU"/>
        </w:rPr>
        <w:t xml:space="preserve"> </w:t>
      </w:r>
      <w:r w:rsidR="00385070">
        <w:rPr>
          <w:lang w:val="en-AU"/>
        </w:rPr>
        <w:t xml:space="preserve">In </w:t>
      </w:r>
      <w:r w:rsidR="00A81A9B">
        <w:rPr>
          <w:lang w:val="en-AU"/>
        </w:rPr>
        <w:t>March 2026</w:t>
      </w:r>
      <w:r w:rsidR="00385070">
        <w:rPr>
          <w:lang w:val="en-AU"/>
        </w:rPr>
        <w:t>, The Queensland Government responded</w:t>
      </w:r>
      <w:r w:rsidR="00A81A9B">
        <w:rPr>
          <w:lang w:val="en-AU"/>
        </w:rPr>
        <w:t xml:space="preserve"> to the Inquiry into elder abuse in Queensland. </w:t>
      </w:r>
      <w:r w:rsidR="00385070">
        <w:rPr>
          <w:lang w:val="en-AU"/>
        </w:rPr>
        <w:t>Recommendation 10 of th</w:t>
      </w:r>
      <w:r w:rsidR="00A81A9B">
        <w:rPr>
          <w:lang w:val="en-AU"/>
        </w:rPr>
        <w:t>e</w:t>
      </w:r>
      <w:r w:rsidR="00385070">
        <w:rPr>
          <w:lang w:val="en-AU"/>
        </w:rPr>
        <w:t xml:space="preserve"> Inquiry</w:t>
      </w:r>
      <w:r w:rsidR="00A81A9B">
        <w:rPr>
          <w:lang w:val="en-AU"/>
        </w:rPr>
        <w:t xml:space="preserve">’s </w:t>
      </w:r>
      <w:r w:rsidR="00E34B9E">
        <w:rPr>
          <w:lang w:val="en-AU"/>
        </w:rPr>
        <w:t>report</w:t>
      </w:r>
      <w:r w:rsidR="00385070">
        <w:rPr>
          <w:lang w:val="en-AU"/>
        </w:rPr>
        <w:t xml:space="preserve"> </w:t>
      </w:r>
      <w:r w:rsidR="00E34B9E">
        <w:rPr>
          <w:lang w:val="en-AU"/>
        </w:rPr>
        <w:t>calls for</w:t>
      </w:r>
      <w:r w:rsidR="00385070">
        <w:rPr>
          <w:lang w:val="en-AU"/>
        </w:rPr>
        <w:t xml:space="preserve"> reform </w:t>
      </w:r>
      <w:r w:rsidR="00E34B9E">
        <w:rPr>
          <w:lang w:val="en-AU"/>
        </w:rPr>
        <w:t xml:space="preserve">to </w:t>
      </w:r>
      <w:r w:rsidR="00385070">
        <w:rPr>
          <w:lang w:val="en-AU"/>
        </w:rPr>
        <w:t>capacity jud</w:t>
      </w:r>
      <w:r w:rsidR="003D4732">
        <w:rPr>
          <w:lang w:val="en-AU"/>
        </w:rPr>
        <w:t>g</w:t>
      </w:r>
      <w:r w:rsidR="00385070">
        <w:rPr>
          <w:lang w:val="en-AU"/>
        </w:rPr>
        <w:t>ement frameworks</w:t>
      </w:r>
      <w:r w:rsidR="00145D30">
        <w:rPr>
          <w:lang w:val="en-AU"/>
        </w:rPr>
        <w:t xml:space="preserve"> and </w:t>
      </w:r>
      <w:r w:rsidR="005A4B76">
        <w:rPr>
          <w:lang w:val="en-AU"/>
        </w:rPr>
        <w:t>promotion of</w:t>
      </w:r>
      <w:r w:rsidR="00145D30">
        <w:rPr>
          <w:lang w:val="en-AU"/>
        </w:rPr>
        <w:t xml:space="preserve"> supported-decision making</w:t>
      </w:r>
      <w:r w:rsidR="00385070">
        <w:rPr>
          <w:lang w:val="en-AU"/>
        </w:rPr>
        <w:t xml:space="preserve">, </w:t>
      </w:r>
      <w:r w:rsidR="003D4732">
        <w:rPr>
          <w:lang w:val="en-AU"/>
        </w:rPr>
        <w:t>which the Queensland Government</w:t>
      </w:r>
      <w:r w:rsidR="00E34B9E">
        <w:rPr>
          <w:lang w:val="en-AU"/>
        </w:rPr>
        <w:t xml:space="preserve"> says it</w:t>
      </w:r>
      <w:r w:rsidR="003D4732">
        <w:rPr>
          <w:lang w:val="en-AU"/>
        </w:rPr>
        <w:t xml:space="preserve"> support</w:t>
      </w:r>
      <w:r w:rsidR="00E34B9E">
        <w:rPr>
          <w:lang w:val="en-AU"/>
        </w:rPr>
        <w:t>s</w:t>
      </w:r>
      <w:r w:rsidR="003D4732">
        <w:rPr>
          <w:lang w:val="en-AU"/>
        </w:rPr>
        <w:t xml:space="preserve"> </w:t>
      </w:r>
      <w:r w:rsidR="00E34B9E">
        <w:rPr>
          <w:lang w:val="en-AU"/>
        </w:rPr>
        <w:t>‘</w:t>
      </w:r>
      <w:r w:rsidR="003D4732">
        <w:rPr>
          <w:lang w:val="en-AU"/>
        </w:rPr>
        <w:t xml:space="preserve">in principle’. The Queensland Government </w:t>
      </w:r>
      <w:r w:rsidR="008878BE">
        <w:rPr>
          <w:lang w:val="en-AU"/>
        </w:rPr>
        <w:t>further stated that they will explore option</w:t>
      </w:r>
      <w:r w:rsidR="00E10A02">
        <w:rPr>
          <w:lang w:val="en-AU"/>
        </w:rPr>
        <w:t>s</w:t>
      </w:r>
      <w:r w:rsidR="008878BE">
        <w:rPr>
          <w:lang w:val="en-AU"/>
        </w:rPr>
        <w:t xml:space="preserve"> to “further provide support</w:t>
      </w:r>
      <w:r w:rsidR="00E6768E">
        <w:rPr>
          <w:lang w:val="en-AU"/>
        </w:rPr>
        <w:t>ed</w:t>
      </w:r>
      <w:r w:rsidR="008878BE">
        <w:rPr>
          <w:lang w:val="en-AU"/>
        </w:rPr>
        <w:t xml:space="preserve"> decision-making”</w:t>
      </w:r>
      <w:r w:rsidR="007C41C4">
        <w:rPr>
          <w:lang w:val="en-AU"/>
        </w:rPr>
        <w:t>, including by considering relevant DRC recommendations</w:t>
      </w:r>
      <w:r w:rsidR="00E6768E">
        <w:rPr>
          <w:rStyle w:val="EndnoteReference"/>
          <w:lang w:val="en-AU"/>
        </w:rPr>
        <w:endnoteReference w:id="16"/>
      </w:r>
      <w:r w:rsidR="007C41C4">
        <w:rPr>
          <w:lang w:val="en-AU"/>
        </w:rPr>
        <w:t xml:space="preserve">. </w:t>
      </w:r>
      <w:r w:rsidR="001B6A73">
        <w:rPr>
          <w:lang w:val="en-AU"/>
        </w:rPr>
        <w:t>Recommendation</w:t>
      </w:r>
      <w:r w:rsidR="00D32655">
        <w:rPr>
          <w:lang w:val="en-AU"/>
        </w:rPr>
        <w:t>s</w:t>
      </w:r>
      <w:r w:rsidR="001B6A73">
        <w:rPr>
          <w:lang w:val="en-AU"/>
        </w:rPr>
        <w:t xml:space="preserve"> 6.4 to 6.10 concern support</w:t>
      </w:r>
      <w:r w:rsidR="00E6768E">
        <w:rPr>
          <w:lang w:val="en-AU"/>
        </w:rPr>
        <w:t>ed</w:t>
      </w:r>
      <w:r w:rsidR="001B6A73">
        <w:rPr>
          <w:lang w:val="en-AU"/>
        </w:rPr>
        <w:t xml:space="preserve">-decision </w:t>
      </w:r>
      <w:r w:rsidR="00E6768E">
        <w:rPr>
          <w:lang w:val="en-AU"/>
        </w:rPr>
        <w:t>making and</w:t>
      </w:r>
      <w:r w:rsidR="00F55D76">
        <w:rPr>
          <w:lang w:val="en-AU"/>
        </w:rPr>
        <w:t xml:space="preserve"> </w:t>
      </w:r>
      <w:r w:rsidR="00C0654E">
        <w:rPr>
          <w:lang w:val="en-AU"/>
        </w:rPr>
        <w:t>will hopefully</w:t>
      </w:r>
      <w:r w:rsidR="00506F53">
        <w:rPr>
          <w:lang w:val="en-AU"/>
        </w:rPr>
        <w:t xml:space="preserve"> </w:t>
      </w:r>
      <w:r w:rsidR="003C7FD3">
        <w:rPr>
          <w:lang w:val="en-AU"/>
        </w:rPr>
        <w:t xml:space="preserve">be </w:t>
      </w:r>
      <w:r w:rsidR="00C0654E">
        <w:rPr>
          <w:lang w:val="en-AU"/>
        </w:rPr>
        <w:t>implemented in</w:t>
      </w:r>
      <w:r w:rsidR="003C7FD3">
        <w:rPr>
          <w:lang w:val="en-AU"/>
        </w:rPr>
        <w:t xml:space="preserve"> the </w:t>
      </w:r>
      <w:r w:rsidR="00E719E1">
        <w:rPr>
          <w:lang w:val="en-AU"/>
        </w:rPr>
        <w:t xml:space="preserve">near </w:t>
      </w:r>
      <w:r w:rsidR="00C0654E">
        <w:rPr>
          <w:lang w:val="en-AU"/>
        </w:rPr>
        <w:t xml:space="preserve">future in line with the Inquiry in elder abuse in </w:t>
      </w:r>
      <w:r w:rsidR="003C7FD3">
        <w:rPr>
          <w:lang w:val="en-AU"/>
        </w:rPr>
        <w:t>Queensland</w:t>
      </w:r>
      <w:r w:rsidR="004C1A5E">
        <w:rPr>
          <w:lang w:val="en-AU"/>
        </w:rPr>
        <w:t xml:space="preserve">. </w:t>
      </w:r>
      <w:r w:rsidR="00724212">
        <w:rPr>
          <w:lang w:val="en-AU"/>
        </w:rPr>
        <w:t xml:space="preserve">However, there </w:t>
      </w:r>
      <w:r w:rsidR="008E63CA">
        <w:rPr>
          <w:lang w:val="en-AU"/>
        </w:rPr>
        <w:t>has been limited-to-no progress on these recommendations that QIDAN can report on at this stage.</w:t>
      </w:r>
    </w:p>
    <w:p w14:paraId="14A41CBC" w14:textId="77777777" w:rsidR="00195C68" w:rsidRDefault="00195C68" w:rsidP="00887DE2">
      <w:pPr>
        <w:spacing w:line="360" w:lineRule="auto"/>
        <w:rPr>
          <w:b/>
          <w:bCs/>
          <w:color w:val="690048"/>
          <w:lang w:val="en-AU"/>
        </w:rPr>
      </w:pPr>
    </w:p>
    <w:p w14:paraId="60223F38" w14:textId="434A4E21" w:rsidR="00265717" w:rsidRDefault="048796C4" w:rsidP="00887DE2">
      <w:pPr>
        <w:spacing w:line="360" w:lineRule="auto"/>
        <w:rPr>
          <w:b/>
          <w:bCs/>
          <w:color w:val="690048"/>
          <w:lang w:val="en-AU"/>
        </w:rPr>
      </w:pPr>
      <w:r w:rsidRPr="197CC9D8">
        <w:rPr>
          <w:b/>
          <w:bCs/>
          <w:color w:val="690048"/>
          <w:lang w:val="en-AU"/>
        </w:rPr>
        <w:t>Recommendations 6.1 - 6.2</w:t>
      </w:r>
      <w:r w:rsidR="1089C870" w:rsidRPr="197CC9D8">
        <w:rPr>
          <w:b/>
          <w:bCs/>
          <w:color w:val="690048"/>
          <w:lang w:val="en-AU"/>
        </w:rPr>
        <w:t xml:space="preserve">: </w:t>
      </w:r>
      <w:r w:rsidR="00CF36B1">
        <w:rPr>
          <w:b/>
          <w:bCs/>
          <w:color w:val="690048"/>
          <w:lang w:val="en-AU"/>
        </w:rPr>
        <w:t>A national plan to promote accessible information and communications</w:t>
      </w:r>
      <w:r w:rsidR="00D82624">
        <w:rPr>
          <w:b/>
          <w:bCs/>
          <w:color w:val="690048"/>
          <w:lang w:val="en-AU"/>
        </w:rPr>
        <w:t xml:space="preserve"> and increase Auslan interpreters.</w:t>
      </w:r>
    </w:p>
    <w:p w14:paraId="5977EE72" w14:textId="77E3B619" w:rsidR="00265717" w:rsidRDefault="00265717" w:rsidP="00EF235A">
      <w:pPr>
        <w:spacing w:line="360" w:lineRule="auto"/>
        <w:rPr>
          <w:rFonts w:ascii="Aptos" w:eastAsia="Aptos" w:hAnsi="Aptos" w:cs="Aptos"/>
        </w:rPr>
      </w:pPr>
      <w:r w:rsidRPr="626C808F">
        <w:rPr>
          <w:rFonts w:ascii="Aptos" w:eastAsia="Aptos" w:hAnsi="Aptos" w:cs="Aptos"/>
          <w:b/>
          <w:bCs/>
        </w:rPr>
        <w:t xml:space="preserve">Responsibility: </w:t>
      </w:r>
      <w:r w:rsidRPr="626C808F">
        <w:rPr>
          <w:rFonts w:ascii="Aptos" w:eastAsia="Aptos" w:hAnsi="Aptos" w:cs="Aptos"/>
        </w:rPr>
        <w:t xml:space="preserve">Australian, </w:t>
      </w:r>
      <w:r w:rsidR="006B2C69">
        <w:rPr>
          <w:rFonts w:ascii="Aptos" w:eastAsia="Aptos" w:hAnsi="Aptos" w:cs="Aptos"/>
        </w:rPr>
        <w:t>s</w:t>
      </w:r>
      <w:r w:rsidRPr="626C808F">
        <w:rPr>
          <w:rFonts w:ascii="Aptos" w:eastAsia="Aptos" w:hAnsi="Aptos" w:cs="Aptos"/>
        </w:rPr>
        <w:t xml:space="preserve">tate </w:t>
      </w:r>
      <w:r w:rsidR="006B2C69">
        <w:rPr>
          <w:rFonts w:ascii="Aptos" w:eastAsia="Aptos" w:hAnsi="Aptos" w:cs="Aptos"/>
        </w:rPr>
        <w:t>and</w:t>
      </w:r>
      <w:r w:rsidRPr="626C808F">
        <w:rPr>
          <w:rFonts w:ascii="Aptos" w:eastAsia="Aptos" w:hAnsi="Aptos" w:cs="Aptos"/>
        </w:rPr>
        <w:t xml:space="preserve"> </w:t>
      </w:r>
      <w:r w:rsidR="006B2C69">
        <w:rPr>
          <w:rFonts w:ascii="Aptos" w:eastAsia="Aptos" w:hAnsi="Aptos" w:cs="Aptos"/>
        </w:rPr>
        <w:t>t</w:t>
      </w:r>
      <w:r w:rsidRPr="626C808F">
        <w:rPr>
          <w:rFonts w:ascii="Aptos" w:eastAsia="Aptos" w:hAnsi="Aptos" w:cs="Aptos"/>
        </w:rPr>
        <w:t xml:space="preserve">erritory </w:t>
      </w:r>
      <w:r w:rsidR="006B2C69">
        <w:rPr>
          <w:rFonts w:ascii="Aptos" w:eastAsia="Aptos" w:hAnsi="Aptos" w:cs="Aptos"/>
        </w:rPr>
        <w:t>g</w:t>
      </w:r>
      <w:r w:rsidRPr="3AD6F0BC">
        <w:rPr>
          <w:rFonts w:ascii="Aptos" w:eastAsia="Aptos" w:hAnsi="Aptos" w:cs="Aptos"/>
        </w:rPr>
        <w:t>overnments</w:t>
      </w:r>
    </w:p>
    <w:p w14:paraId="69037FC7" w14:textId="01990DA2" w:rsidR="00265717" w:rsidRDefault="00265717" w:rsidP="00EF235A">
      <w:pPr>
        <w:spacing w:line="360" w:lineRule="auto"/>
        <w:rPr>
          <w:rFonts w:ascii="Aptos" w:eastAsia="Aptos" w:hAnsi="Aptos" w:cs="Aptos"/>
        </w:rPr>
      </w:pPr>
      <w:r w:rsidRPr="626C808F">
        <w:rPr>
          <w:rFonts w:ascii="Aptos" w:eastAsia="Aptos" w:hAnsi="Aptos" w:cs="Aptos"/>
          <w:b/>
          <w:bCs/>
        </w:rPr>
        <w:t xml:space="preserve">Response: </w:t>
      </w:r>
      <w:r w:rsidRPr="626C808F">
        <w:rPr>
          <w:rFonts w:ascii="Aptos" w:eastAsia="Aptos" w:hAnsi="Aptos" w:cs="Aptos"/>
        </w:rPr>
        <w:t>Accept in principle</w:t>
      </w:r>
    </w:p>
    <w:p w14:paraId="4649D281" w14:textId="7A1A064F" w:rsidR="00265717" w:rsidRPr="00ED7BAB" w:rsidRDefault="00265717" w:rsidP="00EF235A">
      <w:pPr>
        <w:spacing w:line="360" w:lineRule="auto"/>
      </w:pPr>
      <w:r w:rsidRPr="70222617">
        <w:rPr>
          <w:rFonts w:ascii="Aptos" w:eastAsia="Aptos" w:hAnsi="Aptos" w:cs="Aptos"/>
          <w:b/>
          <w:bCs/>
        </w:rPr>
        <w:t xml:space="preserve">Update: </w:t>
      </w:r>
      <w:r w:rsidRPr="70222617">
        <w:rPr>
          <w:rFonts w:ascii="Aptos" w:eastAsia="Aptos" w:hAnsi="Aptos" w:cs="Aptos"/>
        </w:rPr>
        <w:t xml:space="preserve">Beginning stages </w:t>
      </w:r>
    </w:p>
    <w:p w14:paraId="21365579" w14:textId="74C874B6" w:rsidR="0022026F" w:rsidRPr="00EF235A" w:rsidRDefault="048796C4" w:rsidP="00887DE2">
      <w:pPr>
        <w:spacing w:line="360" w:lineRule="auto"/>
        <w:rPr>
          <w:rFonts w:ascii="Aptos" w:eastAsia="Aptos" w:hAnsi="Aptos" w:cs="Aptos"/>
        </w:rPr>
      </w:pPr>
      <w:r>
        <w:rPr>
          <w:rFonts w:ascii="Aptos" w:eastAsia="Aptos" w:hAnsi="Aptos" w:cs="Aptos"/>
        </w:rPr>
        <w:t>R</w:t>
      </w:r>
      <w:r w:rsidRPr="626C808F">
        <w:rPr>
          <w:rFonts w:ascii="Aptos" w:eastAsia="Aptos" w:hAnsi="Aptos" w:cs="Aptos"/>
        </w:rPr>
        <w:t>ecommendation</w:t>
      </w:r>
      <w:r>
        <w:rPr>
          <w:rFonts w:ascii="Aptos" w:eastAsia="Aptos" w:hAnsi="Aptos" w:cs="Aptos"/>
        </w:rPr>
        <w:t>s 6.1</w:t>
      </w:r>
      <w:r w:rsidR="003E2D9C">
        <w:rPr>
          <w:rFonts w:ascii="Aptos" w:eastAsia="Aptos" w:hAnsi="Aptos" w:cs="Aptos"/>
        </w:rPr>
        <w:t xml:space="preserve"> </w:t>
      </w:r>
      <w:r>
        <w:rPr>
          <w:rFonts w:ascii="Aptos" w:eastAsia="Aptos" w:hAnsi="Aptos" w:cs="Aptos"/>
        </w:rPr>
        <w:t>and 6.2</w:t>
      </w:r>
      <w:r w:rsidRPr="626C808F">
        <w:rPr>
          <w:rFonts w:ascii="Aptos" w:eastAsia="Aptos" w:hAnsi="Aptos" w:cs="Aptos"/>
        </w:rPr>
        <w:t xml:space="preserve"> </w:t>
      </w:r>
      <w:r>
        <w:rPr>
          <w:rFonts w:ascii="Aptos" w:eastAsia="Aptos" w:hAnsi="Aptos" w:cs="Aptos"/>
        </w:rPr>
        <w:t xml:space="preserve">recommend </w:t>
      </w:r>
      <w:r w:rsidR="00062553">
        <w:rPr>
          <w:rFonts w:ascii="Aptos" w:eastAsia="Aptos" w:hAnsi="Aptos" w:cs="Aptos"/>
        </w:rPr>
        <w:t>the development of an</w:t>
      </w:r>
      <w:r>
        <w:rPr>
          <w:rFonts w:ascii="Aptos" w:eastAsia="Aptos" w:hAnsi="Aptos" w:cs="Aptos"/>
        </w:rPr>
        <w:t xml:space="preserve"> ‘Associated Plan’</w:t>
      </w:r>
      <w:r w:rsidDel="004B5C61">
        <w:rPr>
          <w:rFonts w:ascii="Aptos" w:eastAsia="Aptos" w:hAnsi="Aptos" w:cs="Aptos"/>
        </w:rPr>
        <w:t xml:space="preserve"> </w:t>
      </w:r>
      <w:r>
        <w:rPr>
          <w:rFonts w:ascii="Aptos" w:eastAsia="Aptos" w:hAnsi="Aptos" w:cs="Aptos"/>
        </w:rPr>
        <w:t xml:space="preserve">alongside the </w:t>
      </w:r>
      <w:r w:rsidR="0042542A">
        <w:rPr>
          <w:rFonts w:ascii="Aptos" w:eastAsia="Aptos" w:hAnsi="Aptos" w:cs="Aptos"/>
        </w:rPr>
        <w:t>Australian Disability Strategy</w:t>
      </w:r>
      <w:r>
        <w:rPr>
          <w:rFonts w:ascii="Aptos" w:eastAsia="Aptos" w:hAnsi="Aptos" w:cs="Aptos"/>
        </w:rPr>
        <w:t xml:space="preserve">, with the objective of improving </w:t>
      </w:r>
      <w:r w:rsidRPr="626C808F">
        <w:rPr>
          <w:rFonts w:ascii="Aptos" w:eastAsia="Aptos" w:hAnsi="Aptos" w:cs="Aptos"/>
        </w:rPr>
        <w:t xml:space="preserve">the accessibility of </w:t>
      </w:r>
      <w:r>
        <w:rPr>
          <w:rFonts w:ascii="Aptos" w:eastAsia="Aptos" w:hAnsi="Aptos" w:cs="Aptos"/>
        </w:rPr>
        <w:t>information and communication</w:t>
      </w:r>
      <w:r w:rsidR="00062553">
        <w:rPr>
          <w:rFonts w:ascii="Aptos" w:eastAsia="Aptos" w:hAnsi="Aptos" w:cs="Aptos"/>
        </w:rPr>
        <w:t>,</w:t>
      </w:r>
      <w:r w:rsidR="00C2572A">
        <w:rPr>
          <w:rFonts w:ascii="Aptos" w:eastAsia="Aptos" w:hAnsi="Aptos" w:cs="Aptos"/>
        </w:rPr>
        <w:t xml:space="preserve"> </w:t>
      </w:r>
      <w:r w:rsidR="00A111F5">
        <w:rPr>
          <w:rFonts w:ascii="Aptos" w:eastAsia="Aptos" w:hAnsi="Aptos" w:cs="Aptos"/>
        </w:rPr>
        <w:t>as well</w:t>
      </w:r>
      <w:r w:rsidR="00C2572A">
        <w:rPr>
          <w:rFonts w:ascii="Aptos" w:eastAsia="Aptos" w:hAnsi="Aptos" w:cs="Aptos"/>
        </w:rPr>
        <w:t xml:space="preserve"> as a </w:t>
      </w:r>
      <w:r w:rsidR="006A52C1">
        <w:rPr>
          <w:rFonts w:ascii="Aptos" w:eastAsia="Aptos" w:hAnsi="Aptos" w:cs="Aptos"/>
        </w:rPr>
        <w:t>workforce strategy</w:t>
      </w:r>
      <w:r w:rsidR="00620505">
        <w:rPr>
          <w:rFonts w:ascii="Aptos" w:eastAsia="Aptos" w:hAnsi="Aptos" w:cs="Aptos"/>
        </w:rPr>
        <w:t>,</w:t>
      </w:r>
      <w:r w:rsidR="00C2572A">
        <w:rPr>
          <w:rFonts w:ascii="Aptos" w:eastAsia="Aptos" w:hAnsi="Aptos" w:cs="Aptos"/>
        </w:rPr>
        <w:t xml:space="preserve"> </w:t>
      </w:r>
      <w:r w:rsidR="00A111F5">
        <w:rPr>
          <w:rFonts w:ascii="Aptos" w:eastAsia="Aptos" w:hAnsi="Aptos" w:cs="Aptos"/>
        </w:rPr>
        <w:t>to increase Auslan interpreters</w:t>
      </w:r>
      <w:r w:rsidRPr="626C808F">
        <w:rPr>
          <w:rFonts w:ascii="Aptos" w:eastAsia="Aptos" w:hAnsi="Aptos" w:cs="Aptos"/>
        </w:rPr>
        <w:t>. In response to th</w:t>
      </w:r>
      <w:r w:rsidR="00062553">
        <w:rPr>
          <w:rFonts w:ascii="Aptos" w:eastAsia="Aptos" w:hAnsi="Aptos" w:cs="Aptos"/>
        </w:rPr>
        <w:t>ese</w:t>
      </w:r>
      <w:r w:rsidRPr="626C808F">
        <w:rPr>
          <w:rFonts w:ascii="Aptos" w:eastAsia="Aptos" w:hAnsi="Aptos" w:cs="Aptos"/>
        </w:rPr>
        <w:t xml:space="preserve"> recommendation</w:t>
      </w:r>
      <w:r w:rsidR="00062553">
        <w:rPr>
          <w:rFonts w:ascii="Aptos" w:eastAsia="Aptos" w:hAnsi="Aptos" w:cs="Aptos"/>
        </w:rPr>
        <w:t>s,</w:t>
      </w:r>
      <w:r w:rsidRPr="626C808F">
        <w:rPr>
          <w:rFonts w:ascii="Aptos" w:eastAsia="Aptos" w:hAnsi="Aptos" w:cs="Aptos"/>
        </w:rPr>
        <w:t xml:space="preserve"> all </w:t>
      </w:r>
      <w:r w:rsidR="00062553">
        <w:rPr>
          <w:rFonts w:ascii="Aptos" w:eastAsia="Aptos" w:hAnsi="Aptos" w:cs="Aptos"/>
        </w:rPr>
        <w:t>g</w:t>
      </w:r>
      <w:r w:rsidRPr="626C808F">
        <w:rPr>
          <w:rFonts w:ascii="Aptos" w:eastAsia="Aptos" w:hAnsi="Aptos" w:cs="Aptos"/>
        </w:rPr>
        <w:t xml:space="preserve">overnments supported the development of the Associated Plan stating scoping and development will commence in 2024. </w:t>
      </w:r>
      <w:r w:rsidRPr="6E3EC4F0">
        <w:rPr>
          <w:rFonts w:ascii="Aptos" w:eastAsia="Aptos" w:hAnsi="Aptos" w:cs="Aptos"/>
        </w:rPr>
        <w:t>According to the DRC Progress Report 2025, the development of the Associated Plan has commenced</w:t>
      </w:r>
      <w:r w:rsidR="006A52C1">
        <w:rPr>
          <w:rFonts w:ascii="Aptos" w:eastAsia="Aptos" w:hAnsi="Aptos" w:cs="Aptos"/>
        </w:rPr>
        <w:t xml:space="preserve"> </w:t>
      </w:r>
      <w:r w:rsidR="004C2FD5">
        <w:rPr>
          <w:rFonts w:ascii="Aptos" w:eastAsia="Aptos" w:hAnsi="Aptos" w:cs="Aptos"/>
        </w:rPr>
        <w:t>that</w:t>
      </w:r>
      <w:r w:rsidR="006A52C1">
        <w:rPr>
          <w:rFonts w:ascii="Aptos" w:eastAsia="Aptos" w:hAnsi="Aptos" w:cs="Aptos"/>
        </w:rPr>
        <w:t xml:space="preserve"> will action both recommendations</w:t>
      </w:r>
      <w:r w:rsidRPr="6E3EC4F0">
        <w:rPr>
          <w:rFonts w:ascii="Aptos" w:eastAsia="Aptos" w:hAnsi="Aptos" w:cs="Aptos"/>
        </w:rPr>
        <w:t xml:space="preserve">. Disappointingly, </w:t>
      </w:r>
      <w:r w:rsidR="56847F0A" w:rsidRPr="6E3EC4F0">
        <w:rPr>
          <w:rFonts w:ascii="Aptos" w:eastAsia="Aptos" w:hAnsi="Aptos" w:cs="Aptos"/>
        </w:rPr>
        <w:t xml:space="preserve">drafts have not been </w:t>
      </w:r>
      <w:r w:rsidR="56847F0A" w:rsidRPr="6E3EC4F0">
        <w:rPr>
          <w:rFonts w:ascii="Aptos" w:eastAsia="Aptos" w:hAnsi="Aptos" w:cs="Aptos"/>
        </w:rPr>
        <w:lastRenderedPageBreak/>
        <w:t xml:space="preserve">shared with the community yet and </w:t>
      </w:r>
      <w:r w:rsidRPr="6E3EC4F0">
        <w:rPr>
          <w:rFonts w:ascii="Aptos" w:eastAsia="Aptos" w:hAnsi="Aptos" w:cs="Aptos"/>
        </w:rPr>
        <w:t>governments do not expect the Associated Plan to be finalised until June 2027</w:t>
      </w:r>
      <w:r w:rsidR="00265717">
        <w:rPr>
          <w:rStyle w:val="EndnoteReference"/>
          <w:rFonts w:ascii="Aptos" w:eastAsia="Aptos" w:hAnsi="Aptos" w:cs="Aptos"/>
        </w:rPr>
        <w:endnoteReference w:id="17"/>
      </w:r>
      <w:r w:rsidRPr="6E3EC4F0">
        <w:rPr>
          <w:rFonts w:ascii="Aptos" w:eastAsia="Aptos" w:hAnsi="Aptos" w:cs="Aptos"/>
        </w:rPr>
        <w:t xml:space="preserve">. </w:t>
      </w:r>
    </w:p>
    <w:p w14:paraId="3573EDD7" w14:textId="77777777" w:rsidR="00265717" w:rsidRDefault="00265717" w:rsidP="00887DE2">
      <w:pPr>
        <w:spacing w:line="360" w:lineRule="auto"/>
        <w:rPr>
          <w:b/>
          <w:bCs/>
          <w:color w:val="690048"/>
          <w:lang w:val="en-AU"/>
        </w:rPr>
      </w:pPr>
    </w:p>
    <w:p w14:paraId="19B655BD" w14:textId="6C94E4E6" w:rsidR="00265717" w:rsidRPr="008E7728" w:rsidRDefault="048796C4" w:rsidP="00887DE2">
      <w:pPr>
        <w:spacing w:line="360" w:lineRule="auto"/>
        <w:rPr>
          <w:b/>
          <w:bCs/>
          <w:color w:val="690048"/>
          <w:lang w:val="en-AU"/>
        </w:rPr>
      </w:pPr>
      <w:r w:rsidRPr="197CC9D8">
        <w:rPr>
          <w:b/>
          <w:bCs/>
          <w:color w:val="690048"/>
          <w:lang w:val="en-AU"/>
        </w:rPr>
        <w:t>Recommendation 6.3</w:t>
      </w:r>
      <w:r w:rsidR="698FF793" w:rsidRPr="197CC9D8">
        <w:rPr>
          <w:b/>
          <w:bCs/>
          <w:color w:val="690048"/>
          <w:lang w:val="en-AU"/>
        </w:rPr>
        <w:t xml:space="preserve">: Access to </w:t>
      </w:r>
      <w:r w:rsidR="00D16B65">
        <w:rPr>
          <w:b/>
          <w:bCs/>
          <w:color w:val="690048"/>
          <w:lang w:val="en-AU"/>
        </w:rPr>
        <w:t xml:space="preserve">appropriately skilled and qualified </w:t>
      </w:r>
      <w:r w:rsidR="698FF793" w:rsidRPr="197CC9D8">
        <w:rPr>
          <w:b/>
          <w:bCs/>
          <w:color w:val="690048"/>
          <w:lang w:val="en-AU"/>
        </w:rPr>
        <w:t>interpreters</w:t>
      </w:r>
    </w:p>
    <w:p w14:paraId="55F83918" w14:textId="77777777" w:rsidR="00265717" w:rsidRDefault="00265717" w:rsidP="005D7B8B">
      <w:pPr>
        <w:spacing w:line="360" w:lineRule="auto"/>
        <w:rPr>
          <w:rFonts w:ascii="Aptos" w:eastAsia="Aptos" w:hAnsi="Aptos" w:cs="Aptos"/>
        </w:rPr>
      </w:pPr>
      <w:r w:rsidRPr="626C808F">
        <w:rPr>
          <w:rFonts w:ascii="Aptos" w:eastAsia="Aptos" w:hAnsi="Aptos" w:cs="Aptos"/>
          <w:b/>
          <w:bCs/>
        </w:rPr>
        <w:t xml:space="preserve">Responsibility: </w:t>
      </w:r>
      <w:r w:rsidRPr="626C808F">
        <w:rPr>
          <w:rFonts w:ascii="Aptos" w:eastAsia="Aptos" w:hAnsi="Aptos" w:cs="Aptos"/>
        </w:rPr>
        <w:t xml:space="preserve">Australian </w:t>
      </w:r>
      <w:r w:rsidRPr="26E49CB6">
        <w:rPr>
          <w:rFonts w:ascii="Aptos" w:eastAsia="Aptos" w:hAnsi="Aptos" w:cs="Aptos"/>
        </w:rPr>
        <w:t>Government</w:t>
      </w:r>
    </w:p>
    <w:p w14:paraId="2EB339FE" w14:textId="67880DC4" w:rsidR="00265717" w:rsidRDefault="00265717" w:rsidP="005D7B8B">
      <w:pPr>
        <w:spacing w:line="360" w:lineRule="auto"/>
        <w:rPr>
          <w:rFonts w:ascii="Aptos" w:eastAsia="Aptos" w:hAnsi="Aptos" w:cs="Aptos"/>
        </w:rPr>
      </w:pPr>
      <w:r w:rsidRPr="01C84B44">
        <w:rPr>
          <w:rFonts w:ascii="Aptos" w:eastAsia="Aptos" w:hAnsi="Aptos" w:cs="Aptos"/>
          <w:b/>
          <w:bCs/>
        </w:rPr>
        <w:t xml:space="preserve">Response: </w:t>
      </w:r>
      <w:r w:rsidRPr="01C84B44">
        <w:rPr>
          <w:rFonts w:ascii="Aptos" w:eastAsia="Aptos" w:hAnsi="Aptos" w:cs="Aptos"/>
        </w:rPr>
        <w:t>Accept in principle</w:t>
      </w:r>
    </w:p>
    <w:p w14:paraId="2CC48ACF" w14:textId="06A19020" w:rsidR="00265717" w:rsidRPr="00E27A65" w:rsidRDefault="00265717" w:rsidP="005D7B8B">
      <w:pPr>
        <w:spacing w:line="360" w:lineRule="auto"/>
      </w:pPr>
      <w:r w:rsidRPr="626C808F">
        <w:rPr>
          <w:rFonts w:ascii="Aptos" w:eastAsia="Aptos" w:hAnsi="Aptos" w:cs="Aptos"/>
          <w:b/>
          <w:bCs/>
        </w:rPr>
        <w:t>Update:</w:t>
      </w:r>
      <w:r>
        <w:rPr>
          <w:rFonts w:ascii="Aptos" w:eastAsia="Aptos" w:hAnsi="Aptos" w:cs="Aptos"/>
          <w:b/>
          <w:bCs/>
        </w:rPr>
        <w:t xml:space="preserve"> </w:t>
      </w:r>
      <w:r w:rsidR="00D61EBA">
        <w:rPr>
          <w:rFonts w:ascii="Aptos" w:eastAsia="Aptos" w:hAnsi="Aptos" w:cs="Aptos"/>
        </w:rPr>
        <w:t>Beginning stages</w:t>
      </w:r>
    </w:p>
    <w:p w14:paraId="714C5DC5" w14:textId="3359A978" w:rsidR="00265717" w:rsidRPr="005D7B8B" w:rsidDel="004C591F" w:rsidRDefault="048796C4" w:rsidP="00887DE2">
      <w:pPr>
        <w:spacing w:line="360" w:lineRule="auto"/>
      </w:pPr>
      <w:r>
        <w:t xml:space="preserve">Recommendation 6.3 </w:t>
      </w:r>
      <w:r w:rsidR="00196D78">
        <w:t>calls for</w:t>
      </w:r>
      <w:r>
        <w:t xml:space="preserve"> </w:t>
      </w:r>
      <w:r w:rsidR="00196D78">
        <w:t xml:space="preserve">improved </w:t>
      </w:r>
      <w:r>
        <w:t xml:space="preserve">access </w:t>
      </w:r>
      <w:r w:rsidR="00196D78">
        <w:t>to</w:t>
      </w:r>
      <w:r>
        <w:t xml:space="preserve"> appropriately skilled and qualified interpreters for people with disability</w:t>
      </w:r>
      <w:r w:rsidR="00196D78">
        <w:t>, recommending that</w:t>
      </w:r>
      <w:r>
        <w:t xml:space="preserve"> translator </w:t>
      </w:r>
      <w:r w:rsidR="007F69E0">
        <w:t>and</w:t>
      </w:r>
      <w:r>
        <w:t xml:space="preserve"> interpreter accreditation</w:t>
      </w:r>
      <w:r w:rsidR="002507FD">
        <w:t>s</w:t>
      </w:r>
      <w:r>
        <w:t xml:space="preserve"> </w:t>
      </w:r>
      <w:r w:rsidR="007F69E0">
        <w:t>include disability awareness</w:t>
      </w:r>
      <w:r w:rsidR="00ED79EC">
        <w:t xml:space="preserve"> </w:t>
      </w:r>
      <w:r w:rsidR="00151511">
        <w:t>components. Recommendation 6.3 further</w:t>
      </w:r>
      <w:r w:rsidR="007F69E0">
        <w:t xml:space="preserve"> </w:t>
      </w:r>
      <w:r w:rsidR="00151511">
        <w:t>recommends</w:t>
      </w:r>
      <w:r>
        <w:t xml:space="preserve"> amendments to the NDIS to include working with </w:t>
      </w:r>
      <w:r w:rsidR="00D20A16">
        <w:t>interpreter’s</w:t>
      </w:r>
      <w:r w:rsidR="00151511">
        <w:t xml:space="preserve"> standards</w:t>
      </w:r>
      <w:r>
        <w:t xml:space="preserve">. </w:t>
      </w:r>
      <w:r w:rsidR="007A5B0F">
        <w:t xml:space="preserve">The Australian Government </w:t>
      </w:r>
      <w:r w:rsidR="00D03A2F">
        <w:t xml:space="preserve">have </w:t>
      </w:r>
      <w:r w:rsidR="00065EB6">
        <w:t>said</w:t>
      </w:r>
      <w:r w:rsidR="007F4C68">
        <w:t xml:space="preserve"> they are</w:t>
      </w:r>
      <w:r w:rsidR="00AA32A3">
        <w:t xml:space="preserve"> </w:t>
      </w:r>
      <w:r w:rsidR="007A5B0F">
        <w:t xml:space="preserve">working with the National Accreditation </w:t>
      </w:r>
      <w:r w:rsidR="00D61EBA">
        <w:t>Authority</w:t>
      </w:r>
      <w:r w:rsidR="007A5B0F">
        <w:t xml:space="preserve"> for Translators and Interpreters </w:t>
      </w:r>
      <w:r w:rsidR="00E8620D">
        <w:t xml:space="preserve">to </w:t>
      </w:r>
      <w:r w:rsidR="00D61EBA">
        <w:t>develop</w:t>
      </w:r>
      <w:r w:rsidR="00E8620D">
        <w:t xml:space="preserve"> a training packag</w:t>
      </w:r>
      <w:r w:rsidR="008676E7">
        <w:t>e.</w:t>
      </w:r>
      <w:r w:rsidR="00D61EBA">
        <w:t xml:space="preserve"> As development</w:t>
      </w:r>
      <w:r w:rsidR="00ED79EC">
        <w:t xml:space="preserve"> of training</w:t>
      </w:r>
      <w:r w:rsidR="00D61EBA">
        <w:t xml:space="preserve"> is underway, this recommendation is in the beginning stages of implementation. </w:t>
      </w:r>
    </w:p>
    <w:p w14:paraId="0871017E" w14:textId="77777777" w:rsidR="00265717" w:rsidRDefault="00265717" w:rsidP="00887DE2">
      <w:pPr>
        <w:spacing w:line="360" w:lineRule="auto"/>
        <w:rPr>
          <w:b/>
          <w:bCs/>
          <w:color w:val="690048"/>
          <w:lang w:val="en-AU"/>
        </w:rPr>
      </w:pPr>
    </w:p>
    <w:p w14:paraId="136A34DA" w14:textId="3C522CD5" w:rsidR="00265717" w:rsidRPr="008E7728" w:rsidRDefault="048796C4" w:rsidP="00887DE2">
      <w:pPr>
        <w:spacing w:line="360" w:lineRule="auto"/>
        <w:rPr>
          <w:b/>
          <w:bCs/>
          <w:color w:val="690048"/>
          <w:lang w:val="en-AU"/>
        </w:rPr>
      </w:pPr>
      <w:r w:rsidRPr="197CC9D8">
        <w:rPr>
          <w:b/>
          <w:bCs/>
          <w:color w:val="690048"/>
          <w:lang w:val="en-AU"/>
        </w:rPr>
        <w:t>Recommendations 6.4 - 6.5</w:t>
      </w:r>
      <w:r w:rsidR="4A2849EA" w:rsidRPr="197CC9D8">
        <w:rPr>
          <w:b/>
          <w:bCs/>
          <w:color w:val="690048"/>
          <w:lang w:val="en-AU"/>
        </w:rPr>
        <w:t xml:space="preserve">: </w:t>
      </w:r>
      <w:r w:rsidR="2BA73535" w:rsidRPr="197CC9D8">
        <w:rPr>
          <w:b/>
          <w:bCs/>
          <w:color w:val="690048"/>
          <w:lang w:val="en-AU"/>
        </w:rPr>
        <w:t xml:space="preserve">Recognition of the CRPD </w:t>
      </w:r>
      <w:r w:rsidR="002D4A53">
        <w:rPr>
          <w:b/>
          <w:bCs/>
          <w:color w:val="690048"/>
          <w:lang w:val="en-AU"/>
        </w:rPr>
        <w:t xml:space="preserve">and amendments </w:t>
      </w:r>
      <w:r w:rsidR="2BA73535" w:rsidRPr="197CC9D8">
        <w:rPr>
          <w:b/>
          <w:bCs/>
          <w:color w:val="690048"/>
          <w:lang w:val="en-AU"/>
        </w:rPr>
        <w:t>in guardianship and administration l</w:t>
      </w:r>
      <w:r w:rsidR="00F54888">
        <w:rPr>
          <w:b/>
          <w:bCs/>
          <w:color w:val="690048"/>
          <w:lang w:val="en-AU"/>
        </w:rPr>
        <w:t>egislation</w:t>
      </w:r>
    </w:p>
    <w:p w14:paraId="302704D2" w14:textId="41BA81E4" w:rsidR="00265717" w:rsidRDefault="00265717" w:rsidP="00437454">
      <w:pPr>
        <w:spacing w:line="360" w:lineRule="auto"/>
        <w:rPr>
          <w:rFonts w:ascii="Aptos" w:eastAsia="Aptos" w:hAnsi="Aptos" w:cs="Aptos"/>
        </w:rPr>
      </w:pPr>
      <w:r w:rsidRPr="31B2C9B5">
        <w:rPr>
          <w:rFonts w:ascii="Aptos" w:eastAsia="Aptos" w:hAnsi="Aptos" w:cs="Aptos"/>
          <w:b/>
          <w:bCs/>
        </w:rPr>
        <w:t xml:space="preserve">Responsibility: </w:t>
      </w:r>
      <w:r w:rsidRPr="31B2C9B5">
        <w:rPr>
          <w:rFonts w:ascii="Aptos" w:eastAsia="Aptos" w:hAnsi="Aptos" w:cs="Aptos"/>
        </w:rPr>
        <w:t xml:space="preserve">State </w:t>
      </w:r>
      <w:r w:rsidR="002608DE">
        <w:rPr>
          <w:rFonts w:ascii="Aptos" w:eastAsia="Aptos" w:hAnsi="Aptos" w:cs="Aptos"/>
        </w:rPr>
        <w:t xml:space="preserve">and territory governments </w:t>
      </w:r>
    </w:p>
    <w:p w14:paraId="63F0C693" w14:textId="780878C3" w:rsidR="00265717" w:rsidRDefault="00265717" w:rsidP="00437454">
      <w:pPr>
        <w:spacing w:line="360" w:lineRule="auto"/>
        <w:rPr>
          <w:rFonts w:ascii="Aptos" w:eastAsia="Aptos" w:hAnsi="Aptos" w:cs="Aptos"/>
        </w:rPr>
      </w:pPr>
      <w:r w:rsidRPr="01C84B44">
        <w:rPr>
          <w:rFonts w:ascii="Aptos" w:eastAsia="Aptos" w:hAnsi="Aptos" w:cs="Aptos"/>
          <w:b/>
          <w:bCs/>
        </w:rPr>
        <w:t xml:space="preserve">Response: </w:t>
      </w:r>
      <w:r w:rsidRPr="01C84B44">
        <w:rPr>
          <w:rFonts w:ascii="Aptos" w:eastAsia="Aptos" w:hAnsi="Aptos" w:cs="Aptos"/>
        </w:rPr>
        <w:t>Accept in principle</w:t>
      </w:r>
    </w:p>
    <w:p w14:paraId="26FEF0E3" w14:textId="77777777" w:rsidR="00265717" w:rsidRPr="00E419A6" w:rsidRDefault="00265717" w:rsidP="00437454">
      <w:pPr>
        <w:spacing w:line="360" w:lineRule="auto"/>
      </w:pPr>
      <w:r w:rsidRPr="31B2C9B5">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3D99F614" w14:textId="2E55F06A" w:rsidR="0022026F" w:rsidRDefault="00265717" w:rsidP="00437454">
      <w:pPr>
        <w:spacing w:line="360" w:lineRule="auto"/>
      </w:pPr>
      <w:r>
        <w:t xml:space="preserve">Recommendations 6.4 and 6.5 </w:t>
      </w:r>
      <w:r w:rsidR="009301DB">
        <w:t>ask for</w:t>
      </w:r>
      <w:r>
        <w:t xml:space="preserve"> guardianship and administration legislation</w:t>
      </w:r>
      <w:r w:rsidR="009301DB">
        <w:t xml:space="preserve"> to be amended</w:t>
      </w:r>
      <w:r>
        <w:t xml:space="preserve"> to recognise the rights of people with disability in line with the </w:t>
      </w:r>
      <w:r w:rsidR="00C65088">
        <w:t>Co</w:t>
      </w:r>
      <w:r w:rsidR="00B6536F">
        <w:t xml:space="preserve">nvention </w:t>
      </w:r>
      <w:r w:rsidR="00EC00E8">
        <w:t>on the Rights of Persons with Disabilities</w:t>
      </w:r>
      <w:r>
        <w:t xml:space="preserve">, and </w:t>
      </w:r>
      <w:r w:rsidR="00CD2773">
        <w:t xml:space="preserve">for relevant legislation to </w:t>
      </w:r>
      <w:r w:rsidR="001503D3">
        <w:t xml:space="preserve">include a </w:t>
      </w:r>
      <w:r>
        <w:t xml:space="preserve">more empowering, progressive use of language. </w:t>
      </w:r>
      <w:r w:rsidR="003E55FE">
        <w:rPr>
          <w:rFonts w:ascii="Aptos" w:eastAsia="Aptos" w:hAnsi="Aptos" w:cs="Aptos"/>
        </w:rPr>
        <w:t>T</w:t>
      </w:r>
      <w:r w:rsidR="003E55FE" w:rsidRPr="65B9DCB7">
        <w:rPr>
          <w:rFonts w:ascii="Aptos" w:eastAsia="Aptos" w:hAnsi="Aptos" w:cs="Aptos"/>
        </w:rPr>
        <w:t xml:space="preserve">he Queensland Government is yet to action </w:t>
      </w:r>
      <w:r w:rsidR="002608DE">
        <w:rPr>
          <w:rFonts w:ascii="Aptos" w:eastAsia="Aptos" w:hAnsi="Aptos" w:cs="Aptos"/>
        </w:rPr>
        <w:t>either</w:t>
      </w:r>
      <w:r w:rsidR="003E55FE" w:rsidRPr="65B9DCB7">
        <w:rPr>
          <w:rFonts w:ascii="Aptos" w:eastAsia="Aptos" w:hAnsi="Aptos" w:cs="Aptos"/>
        </w:rPr>
        <w:t xml:space="preserve"> of these recommendations</w:t>
      </w:r>
      <w:r w:rsidR="003E55FE">
        <w:rPr>
          <w:rFonts w:ascii="Aptos" w:eastAsia="Aptos" w:hAnsi="Aptos" w:cs="Aptos"/>
        </w:rPr>
        <w:t>.</w:t>
      </w:r>
    </w:p>
    <w:p w14:paraId="2AB19F41" w14:textId="77777777" w:rsidR="00967801" w:rsidRDefault="00967801" w:rsidP="00887DE2">
      <w:pPr>
        <w:spacing w:line="360" w:lineRule="auto"/>
        <w:rPr>
          <w:b/>
          <w:bCs/>
          <w:color w:val="690048"/>
          <w:lang w:val="en-AU"/>
        </w:rPr>
      </w:pPr>
    </w:p>
    <w:p w14:paraId="764A27AB" w14:textId="597EB28E" w:rsidR="00265717" w:rsidRDefault="048796C4" w:rsidP="00887DE2">
      <w:pPr>
        <w:spacing w:line="360" w:lineRule="auto"/>
        <w:rPr>
          <w:b/>
          <w:bCs/>
          <w:color w:val="690048"/>
          <w:lang w:val="en-AU"/>
        </w:rPr>
      </w:pPr>
      <w:r w:rsidRPr="197CC9D8">
        <w:rPr>
          <w:b/>
          <w:bCs/>
          <w:color w:val="690048"/>
          <w:lang w:val="en-AU"/>
        </w:rPr>
        <w:t>Recommendation 6.6</w:t>
      </w:r>
      <w:r w:rsidR="75A881A9" w:rsidRPr="197CC9D8">
        <w:rPr>
          <w:b/>
          <w:bCs/>
          <w:color w:val="690048"/>
          <w:lang w:val="en-AU"/>
        </w:rPr>
        <w:t>: Supported decision-making principles</w:t>
      </w:r>
    </w:p>
    <w:p w14:paraId="59CDADD4" w14:textId="51F615C1" w:rsidR="00265717" w:rsidRDefault="00265717" w:rsidP="003C12E0">
      <w:pPr>
        <w:spacing w:line="360" w:lineRule="auto"/>
        <w:rPr>
          <w:rFonts w:ascii="Aptos" w:eastAsia="Aptos" w:hAnsi="Aptos" w:cs="Aptos"/>
        </w:rPr>
      </w:pPr>
      <w:r w:rsidRPr="5C691AED">
        <w:rPr>
          <w:rFonts w:ascii="Aptos" w:eastAsia="Aptos" w:hAnsi="Aptos" w:cs="Aptos"/>
          <w:b/>
          <w:bCs/>
        </w:rPr>
        <w:t xml:space="preserve">Responsibility: </w:t>
      </w:r>
      <w:r w:rsidRPr="5C691AED">
        <w:rPr>
          <w:rFonts w:ascii="Aptos" w:eastAsia="Aptos" w:hAnsi="Aptos" w:cs="Aptos"/>
        </w:rPr>
        <w:t xml:space="preserve">Australian, </w:t>
      </w:r>
      <w:r w:rsidR="002608DE">
        <w:rPr>
          <w:rFonts w:ascii="Aptos" w:eastAsia="Aptos" w:hAnsi="Aptos" w:cs="Aptos"/>
        </w:rPr>
        <w:t>s</w:t>
      </w:r>
      <w:r w:rsidRPr="5C691AED">
        <w:rPr>
          <w:rFonts w:ascii="Aptos" w:eastAsia="Aptos" w:hAnsi="Aptos" w:cs="Aptos"/>
        </w:rPr>
        <w:t xml:space="preserve">tate </w:t>
      </w:r>
      <w:r w:rsidR="002608DE">
        <w:rPr>
          <w:rFonts w:ascii="Aptos" w:eastAsia="Aptos" w:hAnsi="Aptos" w:cs="Aptos"/>
        </w:rPr>
        <w:t>and t</w:t>
      </w:r>
      <w:r w:rsidRPr="5C691AED">
        <w:rPr>
          <w:rFonts w:ascii="Aptos" w:eastAsia="Aptos" w:hAnsi="Aptos" w:cs="Aptos"/>
        </w:rPr>
        <w:t xml:space="preserve">erritory </w:t>
      </w:r>
      <w:r w:rsidR="002608DE">
        <w:rPr>
          <w:rFonts w:ascii="Aptos" w:eastAsia="Aptos" w:hAnsi="Aptos" w:cs="Aptos"/>
        </w:rPr>
        <w:t>g</w:t>
      </w:r>
      <w:r w:rsidRPr="26E49CB6">
        <w:rPr>
          <w:rFonts w:ascii="Aptos" w:eastAsia="Aptos" w:hAnsi="Aptos" w:cs="Aptos"/>
        </w:rPr>
        <w:t>overnments</w:t>
      </w:r>
    </w:p>
    <w:p w14:paraId="429293CE" w14:textId="61B4D4E5" w:rsidR="00265717" w:rsidRDefault="00265717" w:rsidP="003C12E0">
      <w:pPr>
        <w:spacing w:line="360" w:lineRule="auto"/>
        <w:rPr>
          <w:rFonts w:ascii="Aptos" w:eastAsia="Aptos" w:hAnsi="Aptos" w:cs="Aptos"/>
        </w:rPr>
      </w:pPr>
      <w:r w:rsidRPr="5C691AED">
        <w:rPr>
          <w:rFonts w:ascii="Aptos" w:eastAsia="Aptos" w:hAnsi="Aptos" w:cs="Aptos"/>
          <w:b/>
          <w:bCs/>
        </w:rPr>
        <w:t xml:space="preserve">Response: </w:t>
      </w:r>
      <w:r w:rsidRPr="5C691AED">
        <w:rPr>
          <w:rFonts w:ascii="Aptos" w:eastAsia="Aptos" w:hAnsi="Aptos" w:cs="Aptos"/>
        </w:rPr>
        <w:t>Accept in principle</w:t>
      </w:r>
    </w:p>
    <w:p w14:paraId="0C3D0DFF" w14:textId="77777777" w:rsidR="00265717" w:rsidRPr="00520632" w:rsidRDefault="00265717" w:rsidP="003C12E0">
      <w:pPr>
        <w:spacing w:line="360" w:lineRule="auto"/>
        <w:rPr>
          <w:rFonts w:ascii="Aptos" w:eastAsia="Aptos" w:hAnsi="Aptos" w:cs="Aptos"/>
        </w:rPr>
      </w:pPr>
      <w:r w:rsidRPr="2B00C26A">
        <w:rPr>
          <w:rFonts w:ascii="Aptos" w:eastAsia="Aptos" w:hAnsi="Aptos" w:cs="Aptos"/>
          <w:b/>
          <w:bCs/>
        </w:rPr>
        <w:t xml:space="preserve">Update: </w:t>
      </w:r>
      <w:r w:rsidRPr="2B00C26A">
        <w:rPr>
          <w:rFonts w:ascii="Aptos" w:eastAsia="Aptos" w:hAnsi="Aptos" w:cs="Aptos"/>
        </w:rPr>
        <w:t>No update</w:t>
      </w:r>
    </w:p>
    <w:p w14:paraId="265D39DE" w14:textId="5E757480" w:rsidR="0022026F" w:rsidRDefault="00265717" w:rsidP="003C12E0">
      <w:pPr>
        <w:spacing w:line="360" w:lineRule="auto"/>
      </w:pPr>
      <w:r>
        <w:t xml:space="preserve">Recommendation 6.6 calls for states and territories to ensure guardianship and administration legislation include supported decision-making principles </w:t>
      </w:r>
      <w:r w:rsidR="00B96A5F">
        <w:t xml:space="preserve">as </w:t>
      </w:r>
      <w:r>
        <w:t xml:space="preserve">outlined by the DRC. This </w:t>
      </w:r>
      <w:r>
        <w:lastRenderedPageBreak/>
        <w:t xml:space="preserve">recommendation also asks states and territories to identify and reform any laws </w:t>
      </w:r>
      <w:r w:rsidR="00816A78">
        <w:t>relevant</w:t>
      </w:r>
      <w:r>
        <w:t xml:space="preserve"> </w:t>
      </w:r>
      <w:r w:rsidR="00577808">
        <w:t xml:space="preserve">to </w:t>
      </w:r>
      <w:r>
        <w:t xml:space="preserve">decision-making support. </w:t>
      </w:r>
      <w:r w:rsidR="00F17B41">
        <w:t xml:space="preserve">The </w:t>
      </w:r>
      <w:r>
        <w:t>Australian Government released the National Public Guardianship Principles (2025)</w:t>
      </w:r>
      <w:r>
        <w:rPr>
          <w:rStyle w:val="EndnoteReference"/>
        </w:rPr>
        <w:endnoteReference w:id="18"/>
      </w:r>
      <w:r>
        <w:t xml:space="preserve">, </w:t>
      </w:r>
      <w:r w:rsidR="00670278">
        <w:t xml:space="preserve">which they state </w:t>
      </w:r>
      <w:r w:rsidR="00D07CF4">
        <w:t xml:space="preserve">has been informed by </w:t>
      </w:r>
      <w:r w:rsidR="00B30EED">
        <w:t>r</w:t>
      </w:r>
      <w:r w:rsidR="00D07CF4">
        <w:t>ecommendation 6.6</w:t>
      </w:r>
      <w:r>
        <w:t xml:space="preserve">. </w:t>
      </w:r>
      <w:r w:rsidR="00D07CF4">
        <w:t xml:space="preserve">Though QIDAN see the Australian Government’s progress as positive, </w:t>
      </w:r>
      <w:r w:rsidR="00174A84">
        <w:t>it does not actually amend legislation as outlined in this recommendation.</w:t>
      </w:r>
      <w:r w:rsidRPr="5C691AED">
        <w:t xml:space="preserve"> </w:t>
      </w:r>
    </w:p>
    <w:p w14:paraId="2C34C16F" w14:textId="77777777" w:rsidR="00265717" w:rsidRDefault="00265717" w:rsidP="00887DE2">
      <w:pPr>
        <w:spacing w:line="360" w:lineRule="auto"/>
        <w:rPr>
          <w:b/>
          <w:bCs/>
          <w:color w:val="690048"/>
          <w:lang w:val="en-AU"/>
        </w:rPr>
      </w:pPr>
    </w:p>
    <w:p w14:paraId="4E5C6F8C" w14:textId="3EC1F9E0" w:rsidR="00265717" w:rsidRPr="008E7728" w:rsidRDefault="048796C4" w:rsidP="00887DE2">
      <w:pPr>
        <w:spacing w:line="360" w:lineRule="auto"/>
        <w:rPr>
          <w:b/>
          <w:bCs/>
          <w:color w:val="690048"/>
          <w:lang w:val="en-AU"/>
        </w:rPr>
      </w:pPr>
      <w:r w:rsidRPr="197CC9D8">
        <w:rPr>
          <w:b/>
          <w:bCs/>
          <w:color w:val="690048"/>
          <w:lang w:val="en-AU"/>
        </w:rPr>
        <w:t>Recommendations 6.7 - 6.12</w:t>
      </w:r>
      <w:r w:rsidR="0294DDD4" w:rsidRPr="197CC9D8">
        <w:rPr>
          <w:b/>
          <w:bCs/>
          <w:color w:val="690048"/>
          <w:lang w:val="en-AU"/>
        </w:rPr>
        <w:t xml:space="preserve">: Changes to guardianship and administration law and guidelines </w:t>
      </w:r>
    </w:p>
    <w:p w14:paraId="13AEF318" w14:textId="5A939BB3" w:rsidR="00265717" w:rsidRDefault="00265717" w:rsidP="00ED4E35">
      <w:pPr>
        <w:spacing w:line="360" w:lineRule="auto"/>
      </w:pPr>
      <w:r w:rsidRPr="61200CD9">
        <w:rPr>
          <w:rFonts w:ascii="Aptos" w:eastAsia="Aptos" w:hAnsi="Aptos" w:cs="Aptos"/>
          <w:b/>
          <w:bCs/>
        </w:rPr>
        <w:t xml:space="preserve">Responsibility: </w:t>
      </w:r>
      <w:r w:rsidRPr="61200CD9">
        <w:rPr>
          <w:rFonts w:ascii="Aptos" w:eastAsia="Aptos" w:hAnsi="Aptos" w:cs="Aptos"/>
        </w:rPr>
        <w:t xml:space="preserve">State </w:t>
      </w:r>
      <w:r w:rsidR="00C97F35">
        <w:rPr>
          <w:rFonts w:ascii="Aptos" w:eastAsia="Aptos" w:hAnsi="Aptos" w:cs="Aptos"/>
        </w:rPr>
        <w:t>and t</w:t>
      </w:r>
      <w:r w:rsidRPr="61200CD9">
        <w:rPr>
          <w:rFonts w:ascii="Aptos" w:eastAsia="Aptos" w:hAnsi="Aptos" w:cs="Aptos"/>
        </w:rPr>
        <w:t xml:space="preserve">erritory </w:t>
      </w:r>
      <w:r w:rsidR="00C97F35">
        <w:rPr>
          <w:rFonts w:ascii="Aptos" w:eastAsia="Aptos" w:hAnsi="Aptos" w:cs="Aptos"/>
        </w:rPr>
        <w:t>g</w:t>
      </w:r>
      <w:r w:rsidRPr="61200CD9">
        <w:rPr>
          <w:rFonts w:ascii="Aptos" w:eastAsia="Aptos" w:hAnsi="Aptos" w:cs="Aptos"/>
        </w:rPr>
        <w:t xml:space="preserve">overnments </w:t>
      </w:r>
    </w:p>
    <w:p w14:paraId="39B0A4A7" w14:textId="1C5B9851" w:rsidR="00265717" w:rsidRDefault="00265717" w:rsidP="00ED4E35">
      <w:pPr>
        <w:spacing w:line="360" w:lineRule="auto"/>
      </w:pPr>
      <w:r w:rsidRPr="61200CD9">
        <w:rPr>
          <w:rFonts w:ascii="Aptos" w:eastAsia="Aptos" w:hAnsi="Aptos" w:cs="Aptos"/>
          <w:b/>
          <w:bCs/>
        </w:rPr>
        <w:t xml:space="preserve">Response: </w:t>
      </w:r>
      <w:r w:rsidRPr="61200CD9">
        <w:rPr>
          <w:rFonts w:ascii="Aptos" w:eastAsia="Aptos" w:hAnsi="Aptos" w:cs="Aptos"/>
        </w:rPr>
        <w:t xml:space="preserve">Accept in principle </w:t>
      </w:r>
    </w:p>
    <w:p w14:paraId="48A978B4" w14:textId="77777777" w:rsidR="00265717" w:rsidRDefault="00265717" w:rsidP="00ED4E35">
      <w:pPr>
        <w:spacing w:line="360" w:lineRule="auto"/>
      </w:pPr>
      <w:r w:rsidRPr="61200CD9">
        <w:rPr>
          <w:rFonts w:ascii="Aptos" w:eastAsia="Aptos" w:hAnsi="Aptos" w:cs="Aptos"/>
          <w:b/>
          <w:bCs/>
        </w:rPr>
        <w:t xml:space="preserve">Update: </w:t>
      </w:r>
      <w:r w:rsidRPr="61200CD9">
        <w:rPr>
          <w:rFonts w:ascii="Aptos" w:eastAsia="Aptos" w:hAnsi="Aptos" w:cs="Aptos"/>
        </w:rPr>
        <w:t xml:space="preserve">No update </w:t>
      </w:r>
    </w:p>
    <w:p w14:paraId="288869A8" w14:textId="56C3F5F8" w:rsidR="00265717" w:rsidRDefault="00265717" w:rsidP="00ED4E35">
      <w:pPr>
        <w:spacing w:line="360" w:lineRule="auto"/>
      </w:pPr>
      <w:r w:rsidRPr="65B9DCB7">
        <w:rPr>
          <w:rFonts w:ascii="Aptos" w:eastAsia="Aptos" w:hAnsi="Aptos" w:cs="Aptos"/>
        </w:rPr>
        <w:t xml:space="preserve">Recommendations 6.7 through to 6.12 discuss </w:t>
      </w:r>
      <w:r w:rsidR="00974307">
        <w:rPr>
          <w:rFonts w:ascii="Aptos" w:eastAsia="Aptos" w:hAnsi="Aptos" w:cs="Aptos"/>
        </w:rPr>
        <w:t xml:space="preserve">the need for </w:t>
      </w:r>
      <w:r w:rsidRPr="65B9DCB7">
        <w:rPr>
          <w:rFonts w:ascii="Aptos" w:eastAsia="Aptos" w:hAnsi="Aptos" w:cs="Aptos"/>
        </w:rPr>
        <w:t>sweeping changes to guardianship and administration legislation and guidelines</w:t>
      </w:r>
      <w:r w:rsidR="00974307">
        <w:rPr>
          <w:rFonts w:ascii="Aptos" w:eastAsia="Aptos" w:hAnsi="Aptos" w:cs="Aptos"/>
        </w:rPr>
        <w:t>, including c</w:t>
      </w:r>
      <w:r w:rsidRPr="65B9DCB7">
        <w:rPr>
          <w:rFonts w:ascii="Aptos" w:eastAsia="Aptos" w:hAnsi="Aptos" w:cs="Aptos"/>
        </w:rPr>
        <w:t xml:space="preserve">hanges to assumed decision-making ability, representation orders, representatives and supporters, guidelines on maximising participation and public disclosure and confidentiality restrictions. </w:t>
      </w:r>
      <w:r w:rsidR="00B97A84">
        <w:rPr>
          <w:rFonts w:ascii="Aptos" w:eastAsia="Aptos" w:hAnsi="Aptos" w:cs="Aptos"/>
        </w:rPr>
        <w:t>T</w:t>
      </w:r>
      <w:r w:rsidRPr="65B9DCB7">
        <w:rPr>
          <w:rFonts w:ascii="Aptos" w:eastAsia="Aptos" w:hAnsi="Aptos" w:cs="Aptos"/>
        </w:rPr>
        <w:t>he</w:t>
      </w:r>
      <w:r w:rsidRPr="65B9DCB7" w:rsidDel="0022026F">
        <w:rPr>
          <w:rFonts w:ascii="Aptos" w:eastAsia="Aptos" w:hAnsi="Aptos" w:cs="Aptos"/>
        </w:rPr>
        <w:t xml:space="preserve"> Queensland Government is yet to action any of these recommendations.</w:t>
      </w:r>
    </w:p>
    <w:p w14:paraId="797BF00F" w14:textId="77777777" w:rsidR="00265717" w:rsidRDefault="00265717" w:rsidP="00887DE2">
      <w:pPr>
        <w:spacing w:line="360" w:lineRule="auto"/>
        <w:rPr>
          <w:b/>
          <w:bCs/>
          <w:color w:val="690048"/>
          <w:lang w:val="en-AU"/>
        </w:rPr>
      </w:pPr>
    </w:p>
    <w:p w14:paraId="6A652720" w14:textId="0570F549" w:rsidR="00265717" w:rsidRPr="008E7728" w:rsidRDefault="048796C4" w:rsidP="00887DE2">
      <w:pPr>
        <w:spacing w:line="360" w:lineRule="auto"/>
        <w:rPr>
          <w:b/>
          <w:bCs/>
          <w:color w:val="690048"/>
          <w:lang w:val="en-AU"/>
        </w:rPr>
      </w:pPr>
      <w:r w:rsidRPr="197CC9D8">
        <w:rPr>
          <w:b/>
          <w:bCs/>
          <w:color w:val="690048"/>
          <w:lang w:val="en-AU"/>
        </w:rPr>
        <w:t>Recommendation 6.13</w:t>
      </w:r>
      <w:r w:rsidR="00E67DA5">
        <w:rPr>
          <w:b/>
          <w:bCs/>
          <w:color w:val="690048"/>
          <w:lang w:val="en-AU"/>
        </w:rPr>
        <w:t>: Information and education on supported decision-making</w:t>
      </w:r>
      <w:r w:rsidR="00265717" w:rsidRPr="197CC9D8">
        <w:rPr>
          <w:b/>
          <w:bCs/>
          <w:color w:val="690048"/>
          <w:lang w:val="en-AU"/>
        </w:rPr>
        <w:t xml:space="preserve"> </w:t>
      </w:r>
    </w:p>
    <w:p w14:paraId="09E1670F" w14:textId="3FE3C8FD" w:rsidR="00265717" w:rsidRDefault="00265717" w:rsidP="00EE33CC">
      <w:pPr>
        <w:spacing w:line="360" w:lineRule="auto"/>
      </w:pPr>
      <w:r w:rsidRPr="61200CD9">
        <w:rPr>
          <w:rFonts w:ascii="Aptos" w:eastAsia="Aptos" w:hAnsi="Aptos" w:cs="Aptos"/>
          <w:b/>
          <w:bCs/>
        </w:rPr>
        <w:t xml:space="preserve">Responsibility: </w:t>
      </w:r>
      <w:r w:rsidR="00C97F35" w:rsidRPr="61200CD9">
        <w:rPr>
          <w:rFonts w:ascii="Aptos" w:eastAsia="Aptos" w:hAnsi="Aptos" w:cs="Aptos"/>
        </w:rPr>
        <w:t xml:space="preserve">State </w:t>
      </w:r>
      <w:r w:rsidR="00C97F35">
        <w:rPr>
          <w:rFonts w:ascii="Aptos" w:eastAsia="Aptos" w:hAnsi="Aptos" w:cs="Aptos"/>
        </w:rPr>
        <w:t>and t</w:t>
      </w:r>
      <w:r w:rsidR="00C97F35" w:rsidRPr="61200CD9">
        <w:rPr>
          <w:rFonts w:ascii="Aptos" w:eastAsia="Aptos" w:hAnsi="Aptos" w:cs="Aptos"/>
        </w:rPr>
        <w:t xml:space="preserve">erritory </w:t>
      </w:r>
      <w:r w:rsidR="00C97F35">
        <w:rPr>
          <w:rFonts w:ascii="Aptos" w:eastAsia="Aptos" w:hAnsi="Aptos" w:cs="Aptos"/>
        </w:rPr>
        <w:t>g</w:t>
      </w:r>
      <w:r w:rsidR="00C97F35" w:rsidRPr="61200CD9">
        <w:rPr>
          <w:rFonts w:ascii="Aptos" w:eastAsia="Aptos" w:hAnsi="Aptos" w:cs="Aptos"/>
        </w:rPr>
        <w:t>overnments</w:t>
      </w:r>
    </w:p>
    <w:p w14:paraId="273B669E" w14:textId="0D504FBE" w:rsidR="00265717" w:rsidRDefault="00265717" w:rsidP="00EE33CC">
      <w:pPr>
        <w:spacing w:line="360" w:lineRule="auto"/>
      </w:pPr>
      <w:r w:rsidRPr="61200CD9">
        <w:rPr>
          <w:rFonts w:ascii="Aptos" w:eastAsia="Aptos" w:hAnsi="Aptos" w:cs="Aptos"/>
          <w:b/>
          <w:bCs/>
        </w:rPr>
        <w:t xml:space="preserve">Response: </w:t>
      </w:r>
      <w:r w:rsidR="00C97F35" w:rsidRPr="61200CD9">
        <w:rPr>
          <w:rFonts w:ascii="Aptos" w:eastAsia="Aptos" w:hAnsi="Aptos" w:cs="Aptos"/>
        </w:rPr>
        <w:t>Accept in principle</w:t>
      </w:r>
    </w:p>
    <w:p w14:paraId="2CDC8FC5" w14:textId="0A365EAD" w:rsidR="00265717" w:rsidRDefault="00265717" w:rsidP="00EE33CC">
      <w:pPr>
        <w:spacing w:line="360" w:lineRule="auto"/>
      </w:pPr>
      <w:r w:rsidRPr="61200CD9">
        <w:rPr>
          <w:rFonts w:ascii="Aptos" w:eastAsia="Aptos" w:hAnsi="Aptos" w:cs="Aptos"/>
          <w:b/>
          <w:bCs/>
        </w:rPr>
        <w:t xml:space="preserve">Update: </w:t>
      </w:r>
      <w:r w:rsidR="004E53FF">
        <w:rPr>
          <w:rFonts w:ascii="Aptos" w:eastAsia="Aptos" w:hAnsi="Aptos" w:cs="Aptos"/>
        </w:rPr>
        <w:t>Beginning stages</w:t>
      </w:r>
    </w:p>
    <w:p w14:paraId="24844046" w14:textId="6ED61A15" w:rsidR="00265717" w:rsidRDefault="00265717" w:rsidP="00EE33CC">
      <w:pPr>
        <w:spacing w:line="360" w:lineRule="auto"/>
        <w:rPr>
          <w:rFonts w:ascii="Aptos" w:eastAsia="Aptos" w:hAnsi="Aptos" w:cs="Aptos"/>
        </w:rPr>
      </w:pPr>
      <w:r>
        <w:rPr>
          <w:rFonts w:ascii="Aptos" w:eastAsia="Aptos" w:hAnsi="Aptos" w:cs="Aptos"/>
        </w:rPr>
        <w:t>Recommendation 6.13 calls for states and territories to ensure</w:t>
      </w:r>
      <w:r w:rsidRPr="65B9DCB7">
        <w:rPr>
          <w:rFonts w:ascii="Aptos" w:eastAsia="Aptos" w:hAnsi="Aptos" w:cs="Aptos"/>
        </w:rPr>
        <w:t xml:space="preserve"> public advocates and public guardians </w:t>
      </w:r>
      <w:r>
        <w:rPr>
          <w:rFonts w:ascii="Aptos" w:eastAsia="Aptos" w:hAnsi="Aptos" w:cs="Aptos"/>
        </w:rPr>
        <w:t>provide</w:t>
      </w:r>
      <w:r w:rsidRPr="65B9DCB7">
        <w:rPr>
          <w:rFonts w:ascii="Aptos" w:eastAsia="Aptos" w:hAnsi="Aptos" w:cs="Aptos"/>
        </w:rPr>
        <w:t xml:space="preserve"> information, education and training on supported decision-making to people </w:t>
      </w:r>
      <w:r w:rsidR="00612611">
        <w:rPr>
          <w:rFonts w:ascii="Aptos" w:eastAsia="Aptos" w:hAnsi="Aptos" w:cs="Aptos"/>
        </w:rPr>
        <w:t>who</w:t>
      </w:r>
      <w:r w:rsidR="00612611" w:rsidRPr="65B9DCB7">
        <w:rPr>
          <w:rFonts w:ascii="Aptos" w:eastAsia="Aptos" w:hAnsi="Aptos" w:cs="Aptos"/>
        </w:rPr>
        <w:t xml:space="preserve"> </w:t>
      </w:r>
      <w:r w:rsidRPr="65B9DCB7">
        <w:rPr>
          <w:rFonts w:ascii="Aptos" w:eastAsia="Aptos" w:hAnsi="Aptos" w:cs="Aptos"/>
        </w:rPr>
        <w:t xml:space="preserve">require it. </w:t>
      </w:r>
      <w:r w:rsidR="00B21CA5">
        <w:rPr>
          <w:rFonts w:ascii="Aptos" w:eastAsia="Aptos" w:hAnsi="Aptos" w:cs="Aptos"/>
        </w:rPr>
        <w:t>The Office of the Public Guardian (</w:t>
      </w:r>
      <w:r w:rsidR="00B21CA5" w:rsidRPr="00C60998">
        <w:rPr>
          <w:rFonts w:ascii="Aptos" w:eastAsia="Aptos" w:hAnsi="Aptos" w:cs="Aptos"/>
          <w:b/>
          <w:bCs/>
        </w:rPr>
        <w:t>OPG)</w:t>
      </w:r>
      <w:r w:rsidR="00B21CA5">
        <w:rPr>
          <w:rFonts w:ascii="Aptos" w:eastAsia="Aptos" w:hAnsi="Aptos" w:cs="Aptos"/>
        </w:rPr>
        <w:t xml:space="preserve"> has held </w:t>
      </w:r>
      <w:r w:rsidR="00C324BA">
        <w:rPr>
          <w:rFonts w:ascii="Aptos" w:eastAsia="Aptos" w:hAnsi="Aptos" w:cs="Aptos"/>
        </w:rPr>
        <w:t>several</w:t>
      </w:r>
      <w:r w:rsidR="000A2E53">
        <w:rPr>
          <w:rFonts w:ascii="Aptos" w:eastAsia="Aptos" w:hAnsi="Aptos" w:cs="Aptos"/>
        </w:rPr>
        <w:t xml:space="preserve"> webinars </w:t>
      </w:r>
      <w:r w:rsidR="00AC100C">
        <w:rPr>
          <w:rFonts w:ascii="Aptos" w:eastAsia="Aptos" w:hAnsi="Aptos" w:cs="Aptos"/>
        </w:rPr>
        <w:t>on supported decision-making</w:t>
      </w:r>
      <w:r w:rsidR="000D142D">
        <w:rPr>
          <w:rFonts w:ascii="Aptos" w:eastAsia="Aptos" w:hAnsi="Aptos" w:cs="Aptos"/>
        </w:rPr>
        <w:t xml:space="preserve"> and </w:t>
      </w:r>
      <w:r w:rsidR="00D2043E">
        <w:rPr>
          <w:rFonts w:ascii="Aptos" w:eastAsia="Aptos" w:hAnsi="Aptos" w:cs="Aptos"/>
        </w:rPr>
        <w:t>related</w:t>
      </w:r>
      <w:r w:rsidR="000D142D">
        <w:rPr>
          <w:rFonts w:ascii="Aptos" w:eastAsia="Aptos" w:hAnsi="Aptos" w:cs="Aptos"/>
        </w:rPr>
        <w:t xml:space="preserve"> </w:t>
      </w:r>
      <w:r w:rsidR="004E53FF">
        <w:rPr>
          <w:rFonts w:ascii="Aptos" w:eastAsia="Aptos" w:hAnsi="Aptos" w:cs="Aptos"/>
        </w:rPr>
        <w:t xml:space="preserve">topics, which </w:t>
      </w:r>
      <w:r w:rsidR="003D4B57">
        <w:rPr>
          <w:rFonts w:ascii="Aptos" w:eastAsia="Aptos" w:hAnsi="Aptos" w:cs="Aptos"/>
        </w:rPr>
        <w:t xml:space="preserve">have </w:t>
      </w:r>
      <w:r w:rsidR="00835432">
        <w:rPr>
          <w:rFonts w:ascii="Aptos" w:eastAsia="Aptos" w:hAnsi="Aptos" w:cs="Aptos"/>
        </w:rPr>
        <w:t>recorded</w:t>
      </w:r>
      <w:r w:rsidR="00CF7728">
        <w:rPr>
          <w:rFonts w:ascii="Aptos" w:eastAsia="Aptos" w:hAnsi="Aptos" w:cs="Aptos"/>
        </w:rPr>
        <w:t>,</w:t>
      </w:r>
      <w:r w:rsidR="003D4B57">
        <w:rPr>
          <w:rFonts w:ascii="Aptos" w:eastAsia="Aptos" w:hAnsi="Aptos" w:cs="Aptos"/>
        </w:rPr>
        <w:t xml:space="preserve"> </w:t>
      </w:r>
      <w:r w:rsidR="00305979">
        <w:rPr>
          <w:rFonts w:ascii="Aptos" w:eastAsia="Aptos" w:hAnsi="Aptos" w:cs="Aptos"/>
        </w:rPr>
        <w:t xml:space="preserve">for the purpose of providing information and education </w:t>
      </w:r>
      <w:r w:rsidR="006A0E41">
        <w:rPr>
          <w:rFonts w:ascii="Aptos" w:eastAsia="Aptos" w:hAnsi="Aptos" w:cs="Aptos"/>
        </w:rPr>
        <w:t xml:space="preserve">to the </w:t>
      </w:r>
      <w:r w:rsidR="00CF7728">
        <w:rPr>
          <w:rFonts w:ascii="Aptos" w:eastAsia="Aptos" w:hAnsi="Aptos" w:cs="Aptos"/>
        </w:rPr>
        <w:t>public</w:t>
      </w:r>
      <w:r w:rsidR="00305979">
        <w:rPr>
          <w:rStyle w:val="EndnoteReference"/>
          <w:rFonts w:ascii="Aptos" w:eastAsia="Aptos" w:hAnsi="Aptos" w:cs="Aptos"/>
        </w:rPr>
        <w:endnoteReference w:id="19"/>
      </w:r>
      <w:r w:rsidR="004D044B">
        <w:rPr>
          <w:rFonts w:ascii="Aptos" w:eastAsia="Aptos" w:hAnsi="Aptos" w:cs="Aptos"/>
        </w:rPr>
        <w:t xml:space="preserve">. The OPG’s efforts to provide online </w:t>
      </w:r>
      <w:r w:rsidR="0032255A">
        <w:rPr>
          <w:rFonts w:ascii="Aptos" w:eastAsia="Aptos" w:hAnsi="Aptos" w:cs="Aptos"/>
        </w:rPr>
        <w:t>education and information sessions on supported decision-making demonstrate that this recommendation in the beginning stages of implementation.</w:t>
      </w:r>
    </w:p>
    <w:p w14:paraId="7063024D" w14:textId="77777777" w:rsidR="0032255A" w:rsidRDefault="0032255A" w:rsidP="00EE33CC">
      <w:pPr>
        <w:spacing w:line="360" w:lineRule="auto"/>
        <w:rPr>
          <w:rFonts w:ascii="Aptos" w:eastAsia="Aptos" w:hAnsi="Aptos" w:cs="Aptos"/>
        </w:rPr>
      </w:pPr>
    </w:p>
    <w:p w14:paraId="0175A063" w14:textId="77777777" w:rsidR="00974307" w:rsidRDefault="00974307" w:rsidP="00887DE2">
      <w:pPr>
        <w:spacing w:line="360" w:lineRule="auto"/>
        <w:rPr>
          <w:b/>
          <w:bCs/>
          <w:color w:val="690048"/>
          <w:lang w:val="en-AU"/>
        </w:rPr>
      </w:pPr>
    </w:p>
    <w:p w14:paraId="64BE9EF1" w14:textId="77777777" w:rsidR="00974307" w:rsidRDefault="00974307" w:rsidP="00887DE2">
      <w:pPr>
        <w:spacing w:line="360" w:lineRule="auto"/>
        <w:rPr>
          <w:b/>
          <w:bCs/>
          <w:color w:val="690048"/>
          <w:lang w:val="en-AU"/>
        </w:rPr>
      </w:pPr>
    </w:p>
    <w:p w14:paraId="7839F760" w14:textId="77777777" w:rsidR="00974307" w:rsidRDefault="00974307" w:rsidP="00887DE2">
      <w:pPr>
        <w:spacing w:line="360" w:lineRule="auto"/>
        <w:rPr>
          <w:b/>
          <w:bCs/>
          <w:color w:val="690048"/>
          <w:lang w:val="en-AU"/>
        </w:rPr>
      </w:pPr>
    </w:p>
    <w:p w14:paraId="7E4DBA1D" w14:textId="77777777" w:rsidR="00974307" w:rsidRDefault="00974307" w:rsidP="00887DE2">
      <w:pPr>
        <w:spacing w:line="360" w:lineRule="auto"/>
        <w:rPr>
          <w:b/>
          <w:bCs/>
          <w:color w:val="690048"/>
          <w:lang w:val="en-AU"/>
        </w:rPr>
      </w:pPr>
    </w:p>
    <w:p w14:paraId="556C572A" w14:textId="77777777" w:rsidR="00974307" w:rsidRDefault="00974307" w:rsidP="00887DE2">
      <w:pPr>
        <w:spacing w:line="360" w:lineRule="auto"/>
        <w:rPr>
          <w:b/>
          <w:bCs/>
          <w:color w:val="690048"/>
          <w:lang w:val="en-AU"/>
        </w:rPr>
      </w:pPr>
    </w:p>
    <w:p w14:paraId="2711FDF2" w14:textId="06E9E113" w:rsidR="00265717" w:rsidRPr="008E7728" w:rsidRDefault="048796C4" w:rsidP="00887DE2">
      <w:pPr>
        <w:spacing w:line="360" w:lineRule="auto"/>
        <w:rPr>
          <w:b/>
          <w:bCs/>
          <w:color w:val="690048"/>
          <w:lang w:val="en-AU"/>
        </w:rPr>
      </w:pPr>
      <w:r w:rsidRPr="197CC9D8">
        <w:rPr>
          <w:b/>
          <w:bCs/>
          <w:color w:val="690048"/>
          <w:lang w:val="en-AU"/>
        </w:rPr>
        <w:t>Recommendation 6.14</w:t>
      </w:r>
      <w:r w:rsidR="314A7994" w:rsidRPr="197CC9D8">
        <w:rPr>
          <w:b/>
          <w:bCs/>
          <w:color w:val="690048"/>
          <w:lang w:val="en-AU"/>
        </w:rPr>
        <w:t xml:space="preserve">: Systemic advocacy </w:t>
      </w:r>
      <w:r w:rsidR="003642B8">
        <w:rPr>
          <w:b/>
          <w:bCs/>
          <w:color w:val="690048"/>
          <w:lang w:val="en-AU"/>
        </w:rPr>
        <w:t>to promote supported decision-making</w:t>
      </w:r>
      <w:r w:rsidR="314A7994" w:rsidRPr="197CC9D8">
        <w:rPr>
          <w:b/>
          <w:bCs/>
          <w:color w:val="690048"/>
          <w:lang w:val="en-AU"/>
        </w:rPr>
        <w:t xml:space="preserve"> </w:t>
      </w:r>
    </w:p>
    <w:p w14:paraId="3EA9D476" w14:textId="12E40CBA" w:rsidR="00265717" w:rsidRDefault="00265717" w:rsidP="005E5FAD">
      <w:pPr>
        <w:spacing w:line="360" w:lineRule="auto"/>
      </w:pPr>
      <w:r w:rsidRPr="61200CD9">
        <w:rPr>
          <w:rFonts w:ascii="Aptos" w:eastAsia="Aptos" w:hAnsi="Aptos" w:cs="Aptos"/>
          <w:b/>
          <w:bCs/>
        </w:rPr>
        <w:t xml:space="preserve">Responsibility: </w:t>
      </w:r>
      <w:r w:rsidR="00C97F35" w:rsidRPr="61200CD9">
        <w:rPr>
          <w:rFonts w:ascii="Aptos" w:eastAsia="Aptos" w:hAnsi="Aptos" w:cs="Aptos"/>
        </w:rPr>
        <w:t xml:space="preserve">State </w:t>
      </w:r>
      <w:r w:rsidR="00C97F35">
        <w:rPr>
          <w:rFonts w:ascii="Aptos" w:eastAsia="Aptos" w:hAnsi="Aptos" w:cs="Aptos"/>
        </w:rPr>
        <w:t>and t</w:t>
      </w:r>
      <w:r w:rsidR="00C97F35" w:rsidRPr="61200CD9">
        <w:rPr>
          <w:rFonts w:ascii="Aptos" w:eastAsia="Aptos" w:hAnsi="Aptos" w:cs="Aptos"/>
        </w:rPr>
        <w:t xml:space="preserve">erritory </w:t>
      </w:r>
      <w:r w:rsidR="00C97F35">
        <w:rPr>
          <w:rFonts w:ascii="Aptos" w:eastAsia="Aptos" w:hAnsi="Aptos" w:cs="Aptos"/>
        </w:rPr>
        <w:t>g</w:t>
      </w:r>
      <w:r w:rsidR="00C97F35" w:rsidRPr="61200CD9">
        <w:rPr>
          <w:rFonts w:ascii="Aptos" w:eastAsia="Aptos" w:hAnsi="Aptos" w:cs="Aptos"/>
        </w:rPr>
        <w:t>overnments</w:t>
      </w:r>
    </w:p>
    <w:p w14:paraId="1448843E" w14:textId="441AED63" w:rsidR="00265717" w:rsidRDefault="00265717" w:rsidP="005E5FAD">
      <w:pPr>
        <w:spacing w:line="360" w:lineRule="auto"/>
      </w:pPr>
      <w:r w:rsidRPr="61200CD9">
        <w:rPr>
          <w:rFonts w:ascii="Aptos" w:eastAsia="Aptos" w:hAnsi="Aptos" w:cs="Aptos"/>
          <w:b/>
          <w:bCs/>
        </w:rPr>
        <w:t xml:space="preserve">Response: </w:t>
      </w:r>
      <w:r w:rsidR="00C97F35" w:rsidRPr="61200CD9">
        <w:rPr>
          <w:rFonts w:ascii="Aptos" w:eastAsia="Aptos" w:hAnsi="Aptos" w:cs="Aptos"/>
        </w:rPr>
        <w:t>Accept in principle</w:t>
      </w:r>
    </w:p>
    <w:p w14:paraId="3D05FC0A" w14:textId="77777777" w:rsidR="00265717" w:rsidRDefault="00265717" w:rsidP="005E5FAD">
      <w:pPr>
        <w:spacing w:line="360" w:lineRule="auto"/>
      </w:pPr>
      <w:r w:rsidRPr="61200CD9">
        <w:rPr>
          <w:rFonts w:ascii="Aptos" w:eastAsia="Aptos" w:hAnsi="Aptos" w:cs="Aptos"/>
          <w:b/>
          <w:bCs/>
        </w:rPr>
        <w:t xml:space="preserve">Update: </w:t>
      </w:r>
      <w:r w:rsidRPr="61200CD9">
        <w:rPr>
          <w:rFonts w:ascii="Aptos" w:eastAsia="Aptos" w:hAnsi="Aptos" w:cs="Aptos"/>
        </w:rPr>
        <w:t>No update</w:t>
      </w:r>
    </w:p>
    <w:p w14:paraId="7E97CDA6" w14:textId="3043CE67" w:rsidR="009E28E5" w:rsidRDefault="048796C4" w:rsidP="005E5FAD">
      <w:pPr>
        <w:spacing w:line="360" w:lineRule="auto"/>
        <w:rPr>
          <w:rFonts w:ascii="Aptos" w:eastAsia="Aptos" w:hAnsi="Aptos" w:cs="Aptos"/>
        </w:rPr>
      </w:pPr>
      <w:r w:rsidRPr="197CC9D8">
        <w:rPr>
          <w:rFonts w:ascii="Aptos" w:eastAsia="Aptos" w:hAnsi="Aptos" w:cs="Aptos"/>
        </w:rPr>
        <w:t xml:space="preserve">Recommendation 6.14 asks state and territory governments to </w:t>
      </w:r>
      <w:r w:rsidR="002F3792">
        <w:rPr>
          <w:rFonts w:ascii="Aptos" w:eastAsia="Aptos" w:hAnsi="Aptos" w:cs="Aptos"/>
        </w:rPr>
        <w:t>establish</w:t>
      </w:r>
      <w:r w:rsidRPr="197CC9D8">
        <w:rPr>
          <w:rFonts w:ascii="Aptos" w:eastAsia="Aptos" w:hAnsi="Aptos" w:cs="Aptos"/>
        </w:rPr>
        <w:t xml:space="preserve"> statutory bodies </w:t>
      </w:r>
      <w:r w:rsidR="00FC12AF">
        <w:rPr>
          <w:rFonts w:ascii="Aptos" w:eastAsia="Aptos" w:hAnsi="Aptos" w:cs="Aptos"/>
        </w:rPr>
        <w:t xml:space="preserve">that are </w:t>
      </w:r>
      <w:r w:rsidR="0098128C">
        <w:rPr>
          <w:rFonts w:ascii="Aptos" w:eastAsia="Aptos" w:hAnsi="Aptos" w:cs="Aptos"/>
        </w:rPr>
        <w:t>responsible</w:t>
      </w:r>
      <w:r w:rsidR="00FC12AF">
        <w:rPr>
          <w:rFonts w:ascii="Aptos" w:eastAsia="Aptos" w:hAnsi="Aptos" w:cs="Aptos"/>
        </w:rPr>
        <w:t xml:space="preserve"> for </w:t>
      </w:r>
      <w:r w:rsidRPr="197CC9D8">
        <w:rPr>
          <w:rFonts w:ascii="Aptos" w:eastAsia="Aptos" w:hAnsi="Aptos" w:cs="Aptos"/>
        </w:rPr>
        <w:t>promot</w:t>
      </w:r>
      <w:r w:rsidR="00FC12AF">
        <w:rPr>
          <w:rFonts w:ascii="Aptos" w:eastAsia="Aptos" w:hAnsi="Aptos" w:cs="Aptos"/>
        </w:rPr>
        <w:t>ing</w:t>
      </w:r>
      <w:r w:rsidRPr="197CC9D8">
        <w:rPr>
          <w:rFonts w:ascii="Aptos" w:eastAsia="Aptos" w:hAnsi="Aptos" w:cs="Aptos"/>
        </w:rPr>
        <w:t xml:space="preserve"> supported decision-making within the Public Trustee. In the DRC Progress Report 2025, the Queensland Government refers to </w:t>
      </w:r>
      <w:r w:rsidR="00233BC1">
        <w:rPr>
          <w:rFonts w:ascii="Aptos" w:eastAsia="Aptos" w:hAnsi="Aptos" w:cs="Aptos"/>
        </w:rPr>
        <w:t>several initiatives including</w:t>
      </w:r>
      <w:r w:rsidRPr="197CC9D8">
        <w:rPr>
          <w:rFonts w:ascii="Aptos" w:eastAsia="Aptos" w:hAnsi="Aptos" w:cs="Aptos"/>
        </w:rPr>
        <w:t xml:space="preserve"> the Customer Advocate, Financial Independence Pathway program, advocacy referral pathway</w:t>
      </w:r>
      <w:r w:rsidR="008B0235">
        <w:rPr>
          <w:rFonts w:ascii="Aptos" w:eastAsia="Aptos" w:hAnsi="Aptos" w:cs="Aptos"/>
        </w:rPr>
        <w:t>s</w:t>
      </w:r>
      <w:r w:rsidR="00233BC1">
        <w:rPr>
          <w:rFonts w:ascii="Aptos" w:eastAsia="Aptos" w:hAnsi="Aptos" w:cs="Aptos"/>
        </w:rPr>
        <w:t>,</w:t>
      </w:r>
      <w:r w:rsidRPr="197CC9D8">
        <w:rPr>
          <w:rFonts w:ascii="Aptos" w:eastAsia="Aptos" w:hAnsi="Aptos" w:cs="Aptos"/>
        </w:rPr>
        <w:t xml:space="preserve"> and education initiatives</w:t>
      </w:r>
      <w:r w:rsidR="005602E7">
        <w:rPr>
          <w:rStyle w:val="EndnoteReference"/>
          <w:rFonts w:ascii="Aptos" w:eastAsia="Aptos" w:hAnsi="Aptos" w:cs="Aptos"/>
        </w:rPr>
        <w:endnoteReference w:id="20"/>
      </w:r>
      <w:r w:rsidRPr="197CC9D8">
        <w:rPr>
          <w:rFonts w:ascii="Aptos" w:eastAsia="Aptos" w:hAnsi="Aptos" w:cs="Aptos"/>
        </w:rPr>
        <w:t xml:space="preserve">. Whilst these are positive initiatives, they </w:t>
      </w:r>
      <w:r w:rsidR="00F3313D">
        <w:rPr>
          <w:rFonts w:ascii="Aptos" w:eastAsia="Aptos" w:hAnsi="Aptos" w:cs="Aptos"/>
        </w:rPr>
        <w:t>do</w:t>
      </w:r>
      <w:r w:rsidRPr="197CC9D8">
        <w:rPr>
          <w:rFonts w:ascii="Aptos" w:eastAsia="Aptos" w:hAnsi="Aptos" w:cs="Aptos"/>
        </w:rPr>
        <w:t xml:space="preserve"> not</w:t>
      </w:r>
      <w:r w:rsidR="00F3313D">
        <w:rPr>
          <w:rFonts w:ascii="Aptos" w:eastAsia="Aptos" w:hAnsi="Aptos" w:cs="Aptos"/>
        </w:rPr>
        <w:t xml:space="preserve"> </w:t>
      </w:r>
      <w:r w:rsidR="00092E14">
        <w:rPr>
          <w:rFonts w:ascii="Aptos" w:eastAsia="Aptos" w:hAnsi="Aptos" w:cs="Aptos"/>
        </w:rPr>
        <w:t xml:space="preserve">replace the need for </w:t>
      </w:r>
      <w:r w:rsidR="008B0235">
        <w:rPr>
          <w:rFonts w:ascii="Aptos" w:eastAsia="Aptos" w:hAnsi="Aptos" w:cs="Aptos"/>
        </w:rPr>
        <w:t xml:space="preserve">a </w:t>
      </w:r>
      <w:r w:rsidR="00DB0287">
        <w:rPr>
          <w:rFonts w:ascii="Aptos" w:eastAsia="Aptos" w:hAnsi="Aptos" w:cs="Aptos"/>
        </w:rPr>
        <w:t>new statutory bod</w:t>
      </w:r>
      <w:r w:rsidR="008B0235">
        <w:rPr>
          <w:rFonts w:ascii="Aptos" w:eastAsia="Aptos" w:hAnsi="Aptos" w:cs="Aptos"/>
        </w:rPr>
        <w:t>y</w:t>
      </w:r>
      <w:r w:rsidR="00DB0287">
        <w:rPr>
          <w:rFonts w:ascii="Aptos" w:eastAsia="Aptos" w:hAnsi="Aptos" w:cs="Aptos"/>
        </w:rPr>
        <w:t xml:space="preserve"> that </w:t>
      </w:r>
      <w:r w:rsidR="008B0235">
        <w:rPr>
          <w:rFonts w:ascii="Aptos" w:eastAsia="Aptos" w:hAnsi="Aptos" w:cs="Aptos"/>
        </w:rPr>
        <w:t>is</w:t>
      </w:r>
      <w:r w:rsidR="00DB0287">
        <w:rPr>
          <w:rFonts w:ascii="Aptos" w:eastAsia="Aptos" w:hAnsi="Aptos" w:cs="Aptos"/>
        </w:rPr>
        <w:t xml:space="preserve"> responsible for </w:t>
      </w:r>
      <w:r w:rsidR="00134459">
        <w:rPr>
          <w:rFonts w:ascii="Aptos" w:eastAsia="Aptos" w:hAnsi="Aptos" w:cs="Aptos"/>
        </w:rPr>
        <w:t>promoting support</w:t>
      </w:r>
      <w:r w:rsidR="008B0235">
        <w:rPr>
          <w:rFonts w:ascii="Aptos" w:eastAsia="Aptos" w:hAnsi="Aptos" w:cs="Aptos"/>
        </w:rPr>
        <w:t>ed</w:t>
      </w:r>
      <w:r w:rsidR="00134459">
        <w:rPr>
          <w:rFonts w:ascii="Aptos" w:eastAsia="Aptos" w:hAnsi="Aptos" w:cs="Aptos"/>
        </w:rPr>
        <w:t xml:space="preserve"> decision-making.</w:t>
      </w:r>
      <w:r w:rsidRPr="197CC9D8">
        <w:rPr>
          <w:rFonts w:ascii="Aptos" w:eastAsia="Aptos" w:hAnsi="Aptos" w:cs="Aptos"/>
        </w:rPr>
        <w:t xml:space="preserve"> </w:t>
      </w:r>
      <w:r w:rsidR="008B0235">
        <w:rPr>
          <w:rFonts w:ascii="Aptos" w:eastAsia="Aptos" w:hAnsi="Aptos" w:cs="Aptos"/>
        </w:rPr>
        <w:t>Therefore, we believe there has been no progress in implementing this recommendation</w:t>
      </w:r>
      <w:r w:rsidR="00134459">
        <w:rPr>
          <w:rFonts w:ascii="Aptos" w:eastAsia="Aptos" w:hAnsi="Aptos" w:cs="Aptos"/>
        </w:rPr>
        <w:t>.</w:t>
      </w:r>
      <w:r w:rsidRPr="197CC9D8">
        <w:rPr>
          <w:rFonts w:ascii="Aptos" w:eastAsia="Aptos" w:hAnsi="Aptos" w:cs="Aptos"/>
        </w:rPr>
        <w:t xml:space="preserve"> </w:t>
      </w:r>
    </w:p>
    <w:p w14:paraId="62746B0B" w14:textId="77777777" w:rsidR="00265717" w:rsidRDefault="00265717" w:rsidP="00887DE2">
      <w:pPr>
        <w:spacing w:line="360" w:lineRule="auto"/>
        <w:rPr>
          <w:b/>
          <w:bCs/>
          <w:color w:val="690048"/>
          <w:lang w:val="en-AU"/>
        </w:rPr>
      </w:pPr>
    </w:p>
    <w:p w14:paraId="0AE465AB" w14:textId="5D94E7BB" w:rsidR="00265717" w:rsidRDefault="048796C4" w:rsidP="00887DE2">
      <w:pPr>
        <w:spacing w:line="360" w:lineRule="auto"/>
        <w:rPr>
          <w:b/>
          <w:bCs/>
          <w:color w:val="690048"/>
          <w:lang w:val="en-AU"/>
        </w:rPr>
      </w:pPr>
      <w:r w:rsidRPr="197CC9D8">
        <w:rPr>
          <w:b/>
          <w:bCs/>
          <w:color w:val="690048"/>
          <w:lang w:val="en-AU"/>
        </w:rPr>
        <w:t>Recommendation 6.15</w:t>
      </w:r>
      <w:r w:rsidR="227E4A18" w:rsidRPr="197CC9D8">
        <w:rPr>
          <w:b/>
          <w:bCs/>
          <w:color w:val="690048"/>
          <w:lang w:val="en-AU"/>
        </w:rPr>
        <w:t>: Updating</w:t>
      </w:r>
      <w:r w:rsidR="001E1299">
        <w:rPr>
          <w:b/>
          <w:bCs/>
          <w:color w:val="690048"/>
          <w:lang w:val="en-AU"/>
        </w:rPr>
        <w:t xml:space="preserve"> the</w:t>
      </w:r>
      <w:r w:rsidR="227E4A18" w:rsidRPr="197CC9D8">
        <w:rPr>
          <w:b/>
          <w:bCs/>
          <w:color w:val="690048"/>
          <w:lang w:val="en-AU"/>
        </w:rPr>
        <w:t xml:space="preserve"> </w:t>
      </w:r>
      <w:r w:rsidR="001E1299">
        <w:rPr>
          <w:b/>
          <w:bCs/>
          <w:color w:val="690048"/>
          <w:lang w:val="en-AU"/>
        </w:rPr>
        <w:t>n</w:t>
      </w:r>
      <w:r w:rsidR="227E4A18" w:rsidRPr="197CC9D8">
        <w:rPr>
          <w:b/>
          <w:bCs/>
          <w:color w:val="690048"/>
          <w:lang w:val="en-AU"/>
        </w:rPr>
        <w:t xml:space="preserve">ational </w:t>
      </w:r>
      <w:r w:rsidR="001E1299">
        <w:rPr>
          <w:b/>
          <w:bCs/>
          <w:color w:val="690048"/>
          <w:lang w:val="en-AU"/>
        </w:rPr>
        <w:t>s</w:t>
      </w:r>
      <w:r w:rsidR="001E1299" w:rsidRPr="197CC9D8">
        <w:rPr>
          <w:b/>
          <w:bCs/>
          <w:color w:val="690048"/>
          <w:lang w:val="en-AU"/>
        </w:rPr>
        <w:t>tandards</w:t>
      </w:r>
      <w:r w:rsidR="001E1299">
        <w:rPr>
          <w:b/>
          <w:bCs/>
          <w:color w:val="690048"/>
          <w:lang w:val="en-AU"/>
        </w:rPr>
        <w:t xml:space="preserve"> for public advocates, public guardians and public trustees</w:t>
      </w:r>
    </w:p>
    <w:p w14:paraId="5930A23A" w14:textId="3EA138E5" w:rsidR="00265717" w:rsidRDefault="00265717" w:rsidP="00665A7B">
      <w:pPr>
        <w:spacing w:line="360" w:lineRule="auto"/>
      </w:pPr>
      <w:r w:rsidRPr="61200CD9">
        <w:rPr>
          <w:rFonts w:ascii="Aptos" w:eastAsia="Aptos" w:hAnsi="Aptos" w:cs="Aptos"/>
          <w:b/>
          <w:bCs/>
        </w:rPr>
        <w:t xml:space="preserve">Responsibility: </w:t>
      </w:r>
      <w:r w:rsidR="00C97F35" w:rsidRPr="61200CD9">
        <w:rPr>
          <w:rFonts w:ascii="Aptos" w:eastAsia="Aptos" w:hAnsi="Aptos" w:cs="Aptos"/>
        </w:rPr>
        <w:t xml:space="preserve">State </w:t>
      </w:r>
      <w:r w:rsidR="00C97F35">
        <w:rPr>
          <w:rFonts w:ascii="Aptos" w:eastAsia="Aptos" w:hAnsi="Aptos" w:cs="Aptos"/>
        </w:rPr>
        <w:t>and t</w:t>
      </w:r>
      <w:r w:rsidR="00C97F35" w:rsidRPr="61200CD9">
        <w:rPr>
          <w:rFonts w:ascii="Aptos" w:eastAsia="Aptos" w:hAnsi="Aptos" w:cs="Aptos"/>
        </w:rPr>
        <w:t xml:space="preserve">erritory </w:t>
      </w:r>
      <w:r w:rsidR="00C97F35">
        <w:rPr>
          <w:rFonts w:ascii="Aptos" w:eastAsia="Aptos" w:hAnsi="Aptos" w:cs="Aptos"/>
        </w:rPr>
        <w:t>g</w:t>
      </w:r>
      <w:r w:rsidR="00C97F35" w:rsidRPr="61200CD9">
        <w:rPr>
          <w:rFonts w:ascii="Aptos" w:eastAsia="Aptos" w:hAnsi="Aptos" w:cs="Aptos"/>
        </w:rPr>
        <w:t>overnments</w:t>
      </w:r>
    </w:p>
    <w:p w14:paraId="39CC63B6" w14:textId="353E5C9F" w:rsidR="00265717" w:rsidRDefault="00265717" w:rsidP="00665A7B">
      <w:pPr>
        <w:spacing w:line="360" w:lineRule="auto"/>
      </w:pPr>
      <w:r w:rsidRPr="61200CD9">
        <w:rPr>
          <w:rFonts w:ascii="Aptos" w:eastAsia="Aptos" w:hAnsi="Aptos" w:cs="Aptos"/>
          <w:b/>
          <w:bCs/>
        </w:rPr>
        <w:t xml:space="preserve">Response: </w:t>
      </w:r>
      <w:r w:rsidR="00C97F35" w:rsidRPr="61200CD9">
        <w:rPr>
          <w:rFonts w:ascii="Aptos" w:eastAsia="Aptos" w:hAnsi="Aptos" w:cs="Aptos"/>
        </w:rPr>
        <w:t>Accept in principle</w:t>
      </w:r>
    </w:p>
    <w:p w14:paraId="711A1262" w14:textId="77777777" w:rsidR="00265717" w:rsidRDefault="00265717" w:rsidP="00665A7B">
      <w:pPr>
        <w:spacing w:line="360" w:lineRule="auto"/>
      </w:pPr>
      <w:r w:rsidRPr="61200CD9">
        <w:rPr>
          <w:rFonts w:ascii="Aptos" w:eastAsia="Aptos" w:hAnsi="Aptos" w:cs="Aptos"/>
          <w:b/>
          <w:bCs/>
        </w:rPr>
        <w:t xml:space="preserve">Update: </w:t>
      </w:r>
      <w:r w:rsidRPr="61200CD9">
        <w:rPr>
          <w:rFonts w:ascii="Aptos" w:eastAsia="Aptos" w:hAnsi="Aptos" w:cs="Aptos"/>
        </w:rPr>
        <w:t xml:space="preserve">No update </w:t>
      </w:r>
    </w:p>
    <w:p w14:paraId="10402E91" w14:textId="66851BC4" w:rsidR="00265717" w:rsidRDefault="048796C4" w:rsidP="00665A7B">
      <w:pPr>
        <w:spacing w:line="360" w:lineRule="auto"/>
        <w:rPr>
          <w:rFonts w:ascii="Aptos" w:eastAsia="Aptos" w:hAnsi="Aptos" w:cs="Aptos"/>
        </w:rPr>
      </w:pPr>
      <w:r w:rsidRPr="65B9DCB7">
        <w:rPr>
          <w:rFonts w:ascii="Aptos" w:eastAsia="Aptos" w:hAnsi="Aptos" w:cs="Aptos"/>
        </w:rPr>
        <w:t xml:space="preserve">Recommendation 6.15 </w:t>
      </w:r>
      <w:r w:rsidR="00903BD5">
        <w:rPr>
          <w:rFonts w:ascii="Aptos" w:eastAsia="Aptos" w:hAnsi="Aptos" w:cs="Aptos"/>
        </w:rPr>
        <w:t>calls for</w:t>
      </w:r>
      <w:r w:rsidRPr="65B9DCB7">
        <w:rPr>
          <w:rFonts w:ascii="Aptos" w:eastAsia="Aptos" w:hAnsi="Aptos" w:cs="Aptos"/>
        </w:rPr>
        <w:t xml:space="preserve"> national standards for public advocates, public guardians and public trustees </w:t>
      </w:r>
      <w:r w:rsidR="00903BD5">
        <w:rPr>
          <w:rFonts w:ascii="Aptos" w:eastAsia="Aptos" w:hAnsi="Aptos" w:cs="Aptos"/>
        </w:rPr>
        <w:t>to be</w:t>
      </w:r>
      <w:r>
        <w:rPr>
          <w:rFonts w:ascii="Aptos" w:eastAsia="Aptos" w:hAnsi="Aptos" w:cs="Aptos"/>
        </w:rPr>
        <w:t xml:space="preserve"> updated </w:t>
      </w:r>
      <w:r w:rsidR="003C3C36">
        <w:rPr>
          <w:rFonts w:ascii="Aptos" w:eastAsia="Aptos" w:hAnsi="Aptos" w:cs="Aptos"/>
        </w:rPr>
        <w:t>in alignment with</w:t>
      </w:r>
      <w:r w:rsidRPr="65B9DCB7">
        <w:rPr>
          <w:rFonts w:ascii="Aptos" w:eastAsia="Aptos" w:hAnsi="Aptos" w:cs="Aptos"/>
        </w:rPr>
        <w:t xml:space="preserve"> recommendations 6.4 – 6.10. </w:t>
      </w:r>
      <w:r>
        <w:rPr>
          <w:rFonts w:ascii="Aptos" w:eastAsia="Aptos" w:hAnsi="Aptos" w:cs="Aptos"/>
        </w:rPr>
        <w:t>Recommendation 6.15 also calls</w:t>
      </w:r>
      <w:r w:rsidRPr="65B9DCB7">
        <w:rPr>
          <w:rFonts w:ascii="Aptos" w:eastAsia="Aptos" w:hAnsi="Aptos" w:cs="Aptos"/>
        </w:rPr>
        <w:t xml:space="preserve"> for recognition of the importance of culturally safe and responsive work. The </w:t>
      </w:r>
      <w:r w:rsidR="00410C0C">
        <w:rPr>
          <w:rFonts w:ascii="Aptos" w:eastAsia="Aptos" w:hAnsi="Aptos" w:cs="Aptos"/>
        </w:rPr>
        <w:t>Australian Guardianship and Administration Council</w:t>
      </w:r>
      <w:r w:rsidR="00687700">
        <w:rPr>
          <w:rFonts w:ascii="Aptos" w:eastAsia="Aptos" w:hAnsi="Aptos" w:cs="Aptos"/>
        </w:rPr>
        <w:t xml:space="preserve"> updated the</w:t>
      </w:r>
      <w:r w:rsidRPr="65B9DCB7">
        <w:rPr>
          <w:rFonts w:ascii="Aptos" w:eastAsia="Aptos" w:hAnsi="Aptos" w:cs="Aptos"/>
        </w:rPr>
        <w:t xml:space="preserve"> </w:t>
      </w:r>
      <w:hyperlink r:id="rId26" w:history="1">
        <w:r w:rsidR="00687700">
          <w:rPr>
            <w:rStyle w:val="Hyperlink"/>
            <w:rFonts w:ascii="Aptos" w:eastAsia="Aptos" w:hAnsi="Aptos" w:cs="Aptos"/>
          </w:rPr>
          <w:t>National Public Guardianship Principles</w:t>
        </w:r>
      </w:hyperlink>
      <w:r w:rsidR="00687700">
        <w:t xml:space="preserve"> </w:t>
      </w:r>
      <w:r w:rsidR="00E86427">
        <w:t>(</w:t>
      </w:r>
      <w:r w:rsidR="00E86427" w:rsidRPr="00763EF2">
        <w:rPr>
          <w:b/>
          <w:bCs/>
        </w:rPr>
        <w:t>NP</w:t>
      </w:r>
      <w:r w:rsidR="00763EF2" w:rsidRPr="00763EF2">
        <w:rPr>
          <w:b/>
          <w:bCs/>
        </w:rPr>
        <w:t>GP</w:t>
      </w:r>
      <w:r w:rsidR="00763EF2">
        <w:t xml:space="preserve">) </w:t>
      </w:r>
      <w:r w:rsidR="00687700" w:rsidRPr="00763EF2">
        <w:t>in</w:t>
      </w:r>
      <w:r w:rsidR="00687700">
        <w:t xml:space="preserve"> 2025 </w:t>
      </w:r>
      <w:r w:rsidR="003649BA">
        <w:t>in line with</w:t>
      </w:r>
      <w:r w:rsidR="00046099">
        <w:t xml:space="preserve"> </w:t>
      </w:r>
      <w:r w:rsidR="00046099" w:rsidRPr="00B329BC">
        <w:rPr>
          <w:i/>
          <w:iCs/>
        </w:rPr>
        <w:t>current</w:t>
      </w:r>
      <w:r w:rsidR="003649BA">
        <w:t xml:space="preserve"> state and territory legislative requirements</w:t>
      </w:r>
      <w:r w:rsidR="00265717">
        <w:rPr>
          <w:rStyle w:val="EndnoteReference"/>
          <w:rFonts w:ascii="Aptos" w:eastAsia="Aptos" w:hAnsi="Aptos" w:cs="Aptos"/>
        </w:rPr>
        <w:endnoteReference w:id="21"/>
      </w:r>
      <w:r>
        <w:rPr>
          <w:rFonts w:ascii="Aptos" w:eastAsia="Aptos" w:hAnsi="Aptos" w:cs="Aptos"/>
        </w:rPr>
        <w:t>.</w:t>
      </w:r>
      <w:r w:rsidRPr="65B9DCB7">
        <w:rPr>
          <w:rFonts w:ascii="Aptos" w:eastAsia="Aptos" w:hAnsi="Aptos" w:cs="Aptos"/>
        </w:rPr>
        <w:t xml:space="preserve"> </w:t>
      </w:r>
      <w:r w:rsidR="00B329BC">
        <w:rPr>
          <w:rFonts w:ascii="Aptos" w:eastAsia="Aptos" w:hAnsi="Aptos" w:cs="Aptos"/>
        </w:rPr>
        <w:t xml:space="preserve">As </w:t>
      </w:r>
      <w:r w:rsidR="00F60BE9">
        <w:rPr>
          <w:rFonts w:ascii="Aptos" w:eastAsia="Aptos" w:hAnsi="Aptos" w:cs="Aptos"/>
        </w:rPr>
        <w:t>covered in recommendations 6.4 to 6.10,</w:t>
      </w:r>
      <w:r w:rsidR="0016616A">
        <w:rPr>
          <w:rFonts w:ascii="Aptos" w:eastAsia="Aptos" w:hAnsi="Aptos" w:cs="Aptos"/>
        </w:rPr>
        <w:t xml:space="preserve"> </w:t>
      </w:r>
      <w:r w:rsidR="00051679">
        <w:rPr>
          <w:rFonts w:ascii="Aptos" w:eastAsia="Aptos" w:hAnsi="Aptos" w:cs="Aptos"/>
        </w:rPr>
        <w:t xml:space="preserve">guardianship and administrative legislation </w:t>
      </w:r>
      <w:r w:rsidR="00D20A16">
        <w:rPr>
          <w:rFonts w:ascii="Aptos" w:eastAsia="Aptos" w:hAnsi="Aptos" w:cs="Aptos"/>
        </w:rPr>
        <w:t>have</w:t>
      </w:r>
      <w:r w:rsidR="00051679">
        <w:rPr>
          <w:rFonts w:ascii="Aptos" w:eastAsia="Aptos" w:hAnsi="Aptos" w:cs="Aptos"/>
        </w:rPr>
        <w:t xml:space="preserve"> not been amended </w:t>
      </w:r>
      <w:r w:rsidR="00C444BF">
        <w:rPr>
          <w:rFonts w:ascii="Aptos" w:eastAsia="Aptos" w:hAnsi="Aptos" w:cs="Aptos"/>
        </w:rPr>
        <w:t>in line with the DRC</w:t>
      </w:r>
      <w:r w:rsidR="00763EF2">
        <w:rPr>
          <w:rFonts w:ascii="Aptos" w:eastAsia="Aptos" w:hAnsi="Aptos" w:cs="Aptos"/>
        </w:rPr>
        <w:t>. This mean</w:t>
      </w:r>
      <w:r w:rsidR="00F120B7">
        <w:rPr>
          <w:rFonts w:ascii="Aptos" w:eastAsia="Aptos" w:hAnsi="Aptos" w:cs="Aptos"/>
        </w:rPr>
        <w:t xml:space="preserve">s that until recommendation 6.4 to 6.10 are fully implemented, </w:t>
      </w:r>
      <w:r w:rsidR="00763EF2">
        <w:rPr>
          <w:rFonts w:ascii="Aptos" w:eastAsia="Aptos" w:hAnsi="Aptos" w:cs="Aptos"/>
        </w:rPr>
        <w:t xml:space="preserve">changes like those to the NPGP are not </w:t>
      </w:r>
      <w:r w:rsidR="002F5098">
        <w:rPr>
          <w:rFonts w:ascii="Aptos" w:eastAsia="Aptos" w:hAnsi="Aptos" w:cs="Aptos"/>
        </w:rPr>
        <w:t>fully compatible with recommendation 6.15</w:t>
      </w:r>
      <w:r w:rsidR="00A673D4">
        <w:rPr>
          <w:rFonts w:ascii="Aptos" w:eastAsia="Aptos" w:hAnsi="Aptos" w:cs="Aptos"/>
        </w:rPr>
        <w:t>. W</w:t>
      </w:r>
      <w:r w:rsidR="00A5614F">
        <w:rPr>
          <w:rFonts w:ascii="Aptos" w:eastAsia="Aptos" w:hAnsi="Aptos" w:cs="Aptos"/>
        </w:rPr>
        <w:t xml:space="preserve">e </w:t>
      </w:r>
      <w:r w:rsidR="00A673D4">
        <w:rPr>
          <w:rFonts w:ascii="Aptos" w:eastAsia="Aptos" w:hAnsi="Aptos" w:cs="Aptos"/>
        </w:rPr>
        <w:t xml:space="preserve">therefore </w:t>
      </w:r>
      <w:r w:rsidR="00A5614F">
        <w:rPr>
          <w:rFonts w:ascii="Aptos" w:eastAsia="Aptos" w:hAnsi="Aptos" w:cs="Aptos"/>
        </w:rPr>
        <w:t xml:space="preserve">consider this recommendation to be </w:t>
      </w:r>
      <w:r w:rsidR="000E5129">
        <w:rPr>
          <w:rFonts w:ascii="Aptos" w:eastAsia="Aptos" w:hAnsi="Aptos" w:cs="Aptos"/>
        </w:rPr>
        <w:t xml:space="preserve">only </w:t>
      </w:r>
      <w:r w:rsidR="00A5614F">
        <w:rPr>
          <w:rFonts w:ascii="Aptos" w:eastAsia="Aptos" w:hAnsi="Aptos" w:cs="Aptos"/>
        </w:rPr>
        <w:t xml:space="preserve">in the beginning stages of implementation. </w:t>
      </w:r>
    </w:p>
    <w:p w14:paraId="60DAEA32" w14:textId="77777777" w:rsidR="00046099" w:rsidRDefault="00046099" w:rsidP="00665A7B">
      <w:pPr>
        <w:spacing w:line="360" w:lineRule="auto"/>
        <w:rPr>
          <w:rFonts w:ascii="Aptos" w:eastAsia="Aptos" w:hAnsi="Aptos" w:cs="Aptos"/>
        </w:rPr>
      </w:pPr>
    </w:p>
    <w:p w14:paraId="3B6EB8A2" w14:textId="77777777" w:rsidR="00046099" w:rsidRDefault="00046099" w:rsidP="00665A7B">
      <w:pPr>
        <w:spacing w:line="360" w:lineRule="auto"/>
        <w:rPr>
          <w:rFonts w:ascii="Aptos" w:eastAsia="Aptos" w:hAnsi="Aptos" w:cs="Aptos"/>
        </w:rPr>
      </w:pPr>
    </w:p>
    <w:p w14:paraId="29E57314" w14:textId="77777777" w:rsidR="00046099" w:rsidRDefault="00046099" w:rsidP="00665A7B">
      <w:pPr>
        <w:spacing w:line="360" w:lineRule="auto"/>
        <w:rPr>
          <w:rFonts w:ascii="Aptos" w:eastAsia="Aptos" w:hAnsi="Aptos" w:cs="Aptos"/>
        </w:rPr>
      </w:pPr>
    </w:p>
    <w:p w14:paraId="45892E97" w14:textId="26B37B83" w:rsidR="00265717" w:rsidRPr="008E7728" w:rsidRDefault="048796C4" w:rsidP="00EE33CC">
      <w:pPr>
        <w:spacing w:line="360" w:lineRule="auto"/>
        <w:rPr>
          <w:b/>
          <w:bCs/>
          <w:color w:val="690048"/>
          <w:lang w:val="en-AU"/>
        </w:rPr>
      </w:pPr>
      <w:r w:rsidRPr="197CC9D8">
        <w:rPr>
          <w:b/>
          <w:bCs/>
          <w:color w:val="690048"/>
          <w:lang w:val="en-AU"/>
        </w:rPr>
        <w:lastRenderedPageBreak/>
        <w:t>Recommendation 6.16</w:t>
      </w:r>
      <w:r w:rsidR="260F184A" w:rsidRPr="197CC9D8">
        <w:rPr>
          <w:b/>
          <w:bCs/>
          <w:color w:val="690048"/>
          <w:lang w:val="en-AU"/>
        </w:rPr>
        <w:t>: Financial skill</w:t>
      </w:r>
      <w:r w:rsidR="001E1299">
        <w:rPr>
          <w:b/>
          <w:bCs/>
          <w:color w:val="690048"/>
          <w:lang w:val="en-AU"/>
        </w:rPr>
        <w:t>s</w:t>
      </w:r>
      <w:r w:rsidR="260F184A" w:rsidRPr="197CC9D8">
        <w:rPr>
          <w:b/>
          <w:bCs/>
          <w:color w:val="690048"/>
          <w:lang w:val="en-AU"/>
        </w:rPr>
        <w:t xml:space="preserve"> development</w:t>
      </w:r>
      <w:r w:rsidR="00265717" w:rsidRPr="197CC9D8" w:rsidDel="048796C4">
        <w:rPr>
          <w:b/>
          <w:bCs/>
          <w:color w:val="690048"/>
          <w:lang w:val="en-AU"/>
        </w:rPr>
        <w:t xml:space="preserve"> </w:t>
      </w:r>
      <w:r w:rsidR="001E1299">
        <w:rPr>
          <w:b/>
          <w:bCs/>
          <w:color w:val="690048"/>
          <w:lang w:val="en-AU"/>
        </w:rPr>
        <w:t>programs</w:t>
      </w:r>
    </w:p>
    <w:p w14:paraId="29E07878" w14:textId="48F43338" w:rsidR="00265717" w:rsidRDefault="00265717" w:rsidP="00EB13F1">
      <w:pPr>
        <w:spacing w:line="360" w:lineRule="auto"/>
        <w:rPr>
          <w:rFonts w:ascii="Aptos" w:eastAsia="Aptos" w:hAnsi="Aptos" w:cs="Aptos"/>
        </w:rPr>
      </w:pPr>
      <w:r w:rsidRPr="5C691AED">
        <w:rPr>
          <w:rFonts w:ascii="Aptos" w:eastAsia="Aptos" w:hAnsi="Aptos" w:cs="Aptos"/>
          <w:b/>
          <w:bCs/>
        </w:rPr>
        <w:t xml:space="preserve">Responsibility: </w:t>
      </w:r>
      <w:r w:rsidR="00C97F35" w:rsidRPr="61200CD9">
        <w:rPr>
          <w:rFonts w:ascii="Aptos" w:eastAsia="Aptos" w:hAnsi="Aptos" w:cs="Aptos"/>
        </w:rPr>
        <w:t xml:space="preserve">State </w:t>
      </w:r>
      <w:r w:rsidR="00C97F35">
        <w:rPr>
          <w:rFonts w:ascii="Aptos" w:eastAsia="Aptos" w:hAnsi="Aptos" w:cs="Aptos"/>
        </w:rPr>
        <w:t>and t</w:t>
      </w:r>
      <w:r w:rsidR="00C97F35" w:rsidRPr="61200CD9">
        <w:rPr>
          <w:rFonts w:ascii="Aptos" w:eastAsia="Aptos" w:hAnsi="Aptos" w:cs="Aptos"/>
        </w:rPr>
        <w:t xml:space="preserve">erritory </w:t>
      </w:r>
      <w:r w:rsidR="00C97F35">
        <w:rPr>
          <w:rFonts w:ascii="Aptos" w:eastAsia="Aptos" w:hAnsi="Aptos" w:cs="Aptos"/>
        </w:rPr>
        <w:t>g</w:t>
      </w:r>
      <w:r w:rsidR="00C97F35" w:rsidRPr="61200CD9">
        <w:rPr>
          <w:rFonts w:ascii="Aptos" w:eastAsia="Aptos" w:hAnsi="Aptos" w:cs="Aptos"/>
        </w:rPr>
        <w:t>overnments</w:t>
      </w:r>
    </w:p>
    <w:p w14:paraId="237A6EDC" w14:textId="4580A77E" w:rsidR="00265717" w:rsidRDefault="00265717" w:rsidP="00EB13F1">
      <w:pPr>
        <w:spacing w:line="360" w:lineRule="auto"/>
        <w:rPr>
          <w:rFonts w:ascii="Aptos" w:eastAsia="Aptos" w:hAnsi="Aptos" w:cs="Aptos"/>
        </w:rPr>
      </w:pPr>
      <w:r w:rsidRPr="5C691AED">
        <w:rPr>
          <w:rFonts w:ascii="Aptos" w:eastAsia="Aptos" w:hAnsi="Aptos" w:cs="Aptos"/>
          <w:b/>
          <w:bCs/>
        </w:rPr>
        <w:t xml:space="preserve">Response: </w:t>
      </w:r>
      <w:r w:rsidR="00C97F35" w:rsidRPr="61200CD9">
        <w:rPr>
          <w:rFonts w:ascii="Aptos" w:eastAsia="Aptos" w:hAnsi="Aptos" w:cs="Aptos"/>
        </w:rPr>
        <w:t>Accept in principle</w:t>
      </w:r>
    </w:p>
    <w:p w14:paraId="2AFBAA8A" w14:textId="77777777" w:rsidR="00265717" w:rsidRPr="00E00319" w:rsidRDefault="00265717" w:rsidP="00EB13F1">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No update</w:t>
      </w:r>
    </w:p>
    <w:p w14:paraId="3ACD3EEE" w14:textId="78195F3A" w:rsidR="00265717" w:rsidRPr="00F65D7C" w:rsidRDefault="00265717" w:rsidP="00EE33CC">
      <w:pPr>
        <w:spacing w:line="360" w:lineRule="auto"/>
        <w:rPr>
          <w:rFonts w:ascii="Aptos" w:eastAsia="Aptos" w:hAnsi="Aptos" w:cs="Aptos"/>
        </w:rPr>
      </w:pPr>
      <w:r>
        <w:rPr>
          <w:rFonts w:ascii="Aptos" w:eastAsia="Aptos" w:hAnsi="Aptos" w:cs="Aptos"/>
        </w:rPr>
        <w:t>Recommendation 6.16 recommends public trustees offer financial skills development programs to people who are appointed public trustee representatives</w:t>
      </w:r>
      <w:r w:rsidR="00161B54">
        <w:rPr>
          <w:rFonts w:ascii="Aptos" w:eastAsia="Aptos" w:hAnsi="Aptos" w:cs="Aptos"/>
        </w:rPr>
        <w:t>, whilst also offering</w:t>
      </w:r>
      <w:r>
        <w:rPr>
          <w:rFonts w:ascii="Aptos" w:eastAsia="Aptos" w:hAnsi="Aptos" w:cs="Aptos"/>
        </w:rPr>
        <w:t xml:space="preserve"> support the person to apply for a review of their order. In the DRC Progress Report 2025, the Queensland Government states it is carefully considering this recommendation, acknowledging it calls for “significant change to … guardianship systems and legislation”</w:t>
      </w:r>
      <w:r>
        <w:rPr>
          <w:rStyle w:val="EndnoteReference"/>
          <w:rFonts w:ascii="Aptos" w:eastAsia="Aptos" w:hAnsi="Aptos" w:cs="Aptos"/>
        </w:rPr>
        <w:endnoteReference w:id="22"/>
      </w:r>
      <w:r>
        <w:rPr>
          <w:rFonts w:ascii="Aptos" w:eastAsia="Aptos" w:hAnsi="Aptos" w:cs="Aptos"/>
        </w:rPr>
        <w:t>. However, there is no further information on how the government intends to begin this process</w:t>
      </w:r>
      <w:r w:rsidR="00B05B68">
        <w:rPr>
          <w:rFonts w:ascii="Aptos" w:eastAsia="Aptos" w:hAnsi="Aptos" w:cs="Aptos"/>
        </w:rPr>
        <w:t>.</w:t>
      </w:r>
    </w:p>
    <w:p w14:paraId="0EC69BCA" w14:textId="6CE4894F" w:rsidR="00161B54" w:rsidRDefault="00161B54">
      <w:pPr>
        <w:rPr>
          <w:b/>
          <w:bCs/>
          <w:color w:val="690048"/>
          <w:lang w:val="en-AU"/>
        </w:rPr>
      </w:pPr>
    </w:p>
    <w:p w14:paraId="6EF415C3" w14:textId="5452BEDD" w:rsidR="00265717" w:rsidRPr="008E7728" w:rsidRDefault="048796C4" w:rsidP="00EE33CC">
      <w:pPr>
        <w:spacing w:line="360" w:lineRule="auto"/>
        <w:rPr>
          <w:b/>
          <w:bCs/>
          <w:color w:val="690048"/>
          <w:lang w:val="en-AU"/>
        </w:rPr>
      </w:pPr>
      <w:r w:rsidRPr="197CC9D8">
        <w:rPr>
          <w:b/>
          <w:bCs/>
          <w:color w:val="690048"/>
          <w:lang w:val="en-AU"/>
        </w:rPr>
        <w:t>Recommendation 6.17</w:t>
      </w:r>
      <w:r w:rsidR="4AB9927C" w:rsidRPr="197CC9D8">
        <w:rPr>
          <w:b/>
          <w:bCs/>
          <w:color w:val="690048"/>
          <w:lang w:val="en-AU"/>
        </w:rPr>
        <w:t xml:space="preserve">: </w:t>
      </w:r>
      <w:r w:rsidR="00BA3DF7">
        <w:rPr>
          <w:b/>
          <w:bCs/>
          <w:color w:val="690048"/>
          <w:lang w:val="en-AU"/>
        </w:rPr>
        <w:t>Transparency of p</w:t>
      </w:r>
      <w:r w:rsidR="41EEC7B1" w:rsidRPr="197CC9D8">
        <w:rPr>
          <w:b/>
          <w:bCs/>
          <w:color w:val="690048"/>
          <w:lang w:val="en-AU"/>
        </w:rPr>
        <w:t xml:space="preserve">ublic </w:t>
      </w:r>
      <w:r w:rsidR="00BA3DF7">
        <w:rPr>
          <w:b/>
          <w:bCs/>
          <w:color w:val="690048"/>
          <w:lang w:val="en-AU"/>
        </w:rPr>
        <w:t>t</w:t>
      </w:r>
      <w:r w:rsidR="41EEC7B1" w:rsidRPr="197CC9D8">
        <w:rPr>
          <w:b/>
          <w:bCs/>
          <w:color w:val="690048"/>
          <w:lang w:val="en-AU"/>
        </w:rPr>
        <w:t xml:space="preserve">rustee </w:t>
      </w:r>
      <w:r w:rsidR="4AB9927C" w:rsidRPr="197CC9D8">
        <w:rPr>
          <w:b/>
          <w:bCs/>
          <w:color w:val="690048"/>
          <w:lang w:val="en-AU"/>
        </w:rPr>
        <w:t>fees and charges</w:t>
      </w:r>
    </w:p>
    <w:p w14:paraId="7CD01896" w14:textId="70F4DE73" w:rsidR="00265717" w:rsidRDefault="00265717" w:rsidP="00F65D7C">
      <w:pPr>
        <w:spacing w:line="360" w:lineRule="auto"/>
        <w:rPr>
          <w:rFonts w:ascii="Aptos" w:eastAsia="Aptos" w:hAnsi="Aptos" w:cs="Aptos"/>
        </w:rPr>
      </w:pPr>
      <w:r w:rsidRPr="5C691AED">
        <w:rPr>
          <w:rFonts w:ascii="Aptos" w:eastAsia="Aptos" w:hAnsi="Aptos" w:cs="Aptos"/>
          <w:b/>
          <w:bCs/>
        </w:rPr>
        <w:t xml:space="preserve">Responsibility: </w:t>
      </w:r>
      <w:r w:rsidR="003C3C36" w:rsidRPr="61200CD9">
        <w:rPr>
          <w:rFonts w:ascii="Aptos" w:eastAsia="Aptos" w:hAnsi="Aptos" w:cs="Aptos"/>
        </w:rPr>
        <w:t xml:space="preserve">State </w:t>
      </w:r>
      <w:r w:rsidR="003C3C36">
        <w:rPr>
          <w:rFonts w:ascii="Aptos" w:eastAsia="Aptos" w:hAnsi="Aptos" w:cs="Aptos"/>
        </w:rPr>
        <w:t>and t</w:t>
      </w:r>
      <w:r w:rsidR="003C3C36" w:rsidRPr="61200CD9">
        <w:rPr>
          <w:rFonts w:ascii="Aptos" w:eastAsia="Aptos" w:hAnsi="Aptos" w:cs="Aptos"/>
        </w:rPr>
        <w:t xml:space="preserve">erritory </w:t>
      </w:r>
      <w:r w:rsidR="003C3C36">
        <w:rPr>
          <w:rFonts w:ascii="Aptos" w:eastAsia="Aptos" w:hAnsi="Aptos" w:cs="Aptos"/>
        </w:rPr>
        <w:t>g</w:t>
      </w:r>
      <w:r w:rsidR="003C3C36" w:rsidRPr="61200CD9">
        <w:rPr>
          <w:rFonts w:ascii="Aptos" w:eastAsia="Aptos" w:hAnsi="Aptos" w:cs="Aptos"/>
        </w:rPr>
        <w:t>overnments</w:t>
      </w:r>
    </w:p>
    <w:p w14:paraId="564C1F23" w14:textId="4A326A1A" w:rsidR="00265717" w:rsidRDefault="00265717" w:rsidP="00F65D7C">
      <w:pPr>
        <w:spacing w:line="360" w:lineRule="auto"/>
        <w:rPr>
          <w:rFonts w:ascii="Aptos" w:eastAsia="Aptos" w:hAnsi="Aptos" w:cs="Aptos"/>
        </w:rPr>
      </w:pPr>
      <w:r w:rsidRPr="5C691AED">
        <w:rPr>
          <w:rFonts w:ascii="Aptos" w:eastAsia="Aptos" w:hAnsi="Aptos" w:cs="Aptos"/>
          <w:b/>
          <w:bCs/>
        </w:rPr>
        <w:t xml:space="preserve">Response: </w:t>
      </w:r>
      <w:r w:rsidR="003C3C36" w:rsidRPr="61200CD9">
        <w:rPr>
          <w:rFonts w:ascii="Aptos" w:eastAsia="Aptos" w:hAnsi="Aptos" w:cs="Aptos"/>
        </w:rPr>
        <w:t>Accept in principle</w:t>
      </w:r>
    </w:p>
    <w:p w14:paraId="41536A3D" w14:textId="77777777" w:rsidR="00265717" w:rsidRDefault="00265717" w:rsidP="00F65D7C">
      <w:pPr>
        <w:spacing w:line="360" w:lineRule="auto"/>
        <w:rPr>
          <w:rFonts w:ascii="Aptos" w:eastAsia="Aptos" w:hAnsi="Aptos" w:cs="Aptos"/>
        </w:rPr>
      </w:pPr>
      <w:r w:rsidRPr="77BF6C16">
        <w:rPr>
          <w:rFonts w:ascii="Aptos" w:eastAsia="Aptos" w:hAnsi="Aptos" w:cs="Aptos"/>
          <w:b/>
          <w:bCs/>
        </w:rPr>
        <w:t xml:space="preserve">Update: </w:t>
      </w:r>
      <w:r w:rsidRPr="77BF6C16">
        <w:rPr>
          <w:rFonts w:ascii="Aptos" w:eastAsia="Aptos" w:hAnsi="Aptos" w:cs="Aptos"/>
        </w:rPr>
        <w:t>No update</w:t>
      </w:r>
    </w:p>
    <w:p w14:paraId="636764DD" w14:textId="177EC581" w:rsidR="00265717" w:rsidRPr="00923FDC" w:rsidRDefault="00265717" w:rsidP="00EE33CC">
      <w:pPr>
        <w:spacing w:line="360" w:lineRule="auto"/>
        <w:rPr>
          <w:rFonts w:ascii="Aptos" w:eastAsia="Aptos" w:hAnsi="Aptos" w:cs="Aptos"/>
        </w:rPr>
      </w:pPr>
      <w:r>
        <w:rPr>
          <w:rFonts w:ascii="Aptos" w:eastAsia="Aptos" w:hAnsi="Aptos" w:cs="Aptos"/>
        </w:rPr>
        <w:t xml:space="preserve">Recommendation 6.17 asks public trustees in each state to provide accessible and transparent information about public trustee fees and charges. It further calls for public trustees to regularly and consistently engage with people under administrative orders about their fees, and to offer information about the services they should expect to receive. The Queensland Government states in the DRC Progress Report 2025 </w:t>
      </w:r>
      <w:r w:rsidR="00295DBB">
        <w:rPr>
          <w:rFonts w:ascii="Aptos" w:eastAsia="Aptos" w:hAnsi="Aptos" w:cs="Aptos"/>
        </w:rPr>
        <w:t xml:space="preserve">that </w:t>
      </w:r>
      <w:r>
        <w:rPr>
          <w:rFonts w:ascii="Aptos" w:eastAsia="Aptos" w:hAnsi="Aptos" w:cs="Aptos"/>
        </w:rPr>
        <w:t>the Queensland Public Trustee currently publishes information on fees and charges</w:t>
      </w:r>
      <w:r>
        <w:rPr>
          <w:rStyle w:val="EndnoteReference"/>
          <w:rFonts w:ascii="Aptos" w:eastAsia="Aptos" w:hAnsi="Aptos" w:cs="Aptos"/>
        </w:rPr>
        <w:endnoteReference w:id="23"/>
      </w:r>
      <w:r w:rsidR="001B0D9B">
        <w:rPr>
          <w:rFonts w:ascii="Aptos" w:eastAsia="Aptos" w:hAnsi="Aptos" w:cs="Aptos"/>
        </w:rPr>
        <w:t>.</w:t>
      </w:r>
      <w:r>
        <w:rPr>
          <w:rFonts w:ascii="Aptos" w:eastAsia="Aptos" w:hAnsi="Aptos" w:cs="Aptos"/>
        </w:rPr>
        <w:t xml:space="preserve"> </w:t>
      </w:r>
      <w:r w:rsidR="001B0D9B">
        <w:rPr>
          <w:rFonts w:ascii="Aptos" w:eastAsia="Aptos" w:hAnsi="Aptos" w:cs="Aptos"/>
        </w:rPr>
        <w:t>H</w:t>
      </w:r>
      <w:r>
        <w:rPr>
          <w:rFonts w:ascii="Aptos" w:eastAsia="Aptos" w:hAnsi="Aptos" w:cs="Aptos"/>
        </w:rPr>
        <w:t>owever</w:t>
      </w:r>
      <w:r w:rsidR="001B0D9B">
        <w:rPr>
          <w:rFonts w:ascii="Aptos" w:eastAsia="Aptos" w:hAnsi="Aptos" w:cs="Aptos"/>
        </w:rPr>
        <w:t>, QIDAN found that</w:t>
      </w:r>
      <w:r>
        <w:rPr>
          <w:rFonts w:ascii="Aptos" w:eastAsia="Aptos" w:hAnsi="Aptos" w:cs="Aptos"/>
        </w:rPr>
        <w:t xml:space="preserve"> </w:t>
      </w:r>
      <w:r w:rsidR="00563DA4">
        <w:rPr>
          <w:rFonts w:ascii="Aptos" w:eastAsia="Aptos" w:hAnsi="Aptos" w:cs="Aptos"/>
        </w:rPr>
        <w:t>this information</w:t>
      </w:r>
      <w:r>
        <w:rPr>
          <w:rFonts w:ascii="Aptos" w:eastAsia="Aptos" w:hAnsi="Aptos" w:cs="Aptos"/>
        </w:rPr>
        <w:t xml:space="preserve"> </w:t>
      </w:r>
      <w:r w:rsidR="00563DA4">
        <w:rPr>
          <w:rFonts w:ascii="Aptos" w:eastAsia="Aptos" w:hAnsi="Aptos" w:cs="Aptos"/>
        </w:rPr>
        <w:t>isn’t</w:t>
      </w:r>
      <w:r>
        <w:rPr>
          <w:rFonts w:ascii="Aptos" w:eastAsia="Aptos" w:hAnsi="Aptos" w:cs="Aptos"/>
        </w:rPr>
        <w:t xml:space="preserve"> in accessible formats. </w:t>
      </w:r>
      <w:r w:rsidR="001B0D9B">
        <w:rPr>
          <w:rFonts w:ascii="Aptos" w:eastAsia="Aptos" w:hAnsi="Aptos" w:cs="Aptos"/>
        </w:rPr>
        <w:t>Furthermore, there appears to be no further</w:t>
      </w:r>
      <w:r>
        <w:rPr>
          <w:rFonts w:ascii="Aptos" w:eastAsia="Aptos" w:hAnsi="Aptos" w:cs="Aptos"/>
        </w:rPr>
        <w:t xml:space="preserve"> information about improving regular contact with people under administrative orders and improving engagement around fees and charges. </w:t>
      </w:r>
    </w:p>
    <w:p w14:paraId="17FBF1AB" w14:textId="77777777" w:rsidR="00265717" w:rsidRDefault="00265717" w:rsidP="00EE33CC">
      <w:pPr>
        <w:spacing w:line="360" w:lineRule="auto"/>
        <w:rPr>
          <w:b/>
          <w:bCs/>
          <w:color w:val="690048"/>
          <w:lang w:val="en-AU"/>
        </w:rPr>
      </w:pPr>
    </w:p>
    <w:p w14:paraId="10954E13" w14:textId="2666E458" w:rsidR="00265717" w:rsidRPr="008E7728" w:rsidRDefault="048796C4" w:rsidP="00EE33CC">
      <w:pPr>
        <w:spacing w:line="360" w:lineRule="auto"/>
        <w:rPr>
          <w:b/>
          <w:bCs/>
          <w:color w:val="690048"/>
          <w:lang w:val="en-AU"/>
        </w:rPr>
      </w:pPr>
      <w:r w:rsidRPr="197CC9D8">
        <w:rPr>
          <w:b/>
          <w:bCs/>
          <w:color w:val="690048"/>
          <w:lang w:val="en-AU"/>
        </w:rPr>
        <w:t>Recommendation 6.18</w:t>
      </w:r>
      <w:r w:rsidR="7E16D07B" w:rsidRPr="197CC9D8">
        <w:rPr>
          <w:b/>
          <w:bCs/>
          <w:color w:val="690048"/>
          <w:lang w:val="en-AU"/>
        </w:rPr>
        <w:t xml:space="preserve">: </w:t>
      </w:r>
      <w:r w:rsidR="00423D26">
        <w:rPr>
          <w:b/>
          <w:bCs/>
          <w:color w:val="690048"/>
          <w:lang w:val="en-AU"/>
        </w:rPr>
        <w:t>R</w:t>
      </w:r>
      <w:r w:rsidR="7E16D07B" w:rsidRPr="197CC9D8">
        <w:rPr>
          <w:b/>
          <w:bCs/>
          <w:color w:val="690048"/>
          <w:lang w:val="en-AU"/>
        </w:rPr>
        <w:t>eview of public trustee</w:t>
      </w:r>
      <w:r w:rsidR="00423D26">
        <w:rPr>
          <w:b/>
          <w:bCs/>
          <w:color w:val="690048"/>
          <w:lang w:val="en-AU"/>
        </w:rPr>
        <w:t>s’</w:t>
      </w:r>
      <w:r w:rsidR="7E16D07B" w:rsidRPr="197CC9D8">
        <w:rPr>
          <w:b/>
          <w:bCs/>
          <w:color w:val="690048"/>
          <w:lang w:val="en-AU"/>
        </w:rPr>
        <w:t xml:space="preserve"> fees and charges</w:t>
      </w:r>
    </w:p>
    <w:p w14:paraId="569E363A" w14:textId="5736613E" w:rsidR="00265717" w:rsidRDefault="00265717" w:rsidP="007C008F">
      <w:pPr>
        <w:spacing w:line="360" w:lineRule="auto"/>
        <w:rPr>
          <w:rFonts w:ascii="Aptos" w:eastAsia="Aptos" w:hAnsi="Aptos" w:cs="Aptos"/>
        </w:rPr>
      </w:pPr>
      <w:r w:rsidRPr="5C691AED">
        <w:rPr>
          <w:rFonts w:ascii="Aptos" w:eastAsia="Aptos" w:hAnsi="Aptos" w:cs="Aptos"/>
          <w:b/>
          <w:bCs/>
        </w:rPr>
        <w:t xml:space="preserve">Responsibility: </w:t>
      </w:r>
      <w:r w:rsidR="008848A2" w:rsidRPr="61200CD9">
        <w:rPr>
          <w:rFonts w:ascii="Aptos" w:eastAsia="Aptos" w:hAnsi="Aptos" w:cs="Aptos"/>
        </w:rPr>
        <w:t xml:space="preserve">State </w:t>
      </w:r>
      <w:r w:rsidR="008848A2">
        <w:rPr>
          <w:rFonts w:ascii="Aptos" w:eastAsia="Aptos" w:hAnsi="Aptos" w:cs="Aptos"/>
        </w:rPr>
        <w:t>and t</w:t>
      </w:r>
      <w:r w:rsidR="008848A2" w:rsidRPr="61200CD9">
        <w:rPr>
          <w:rFonts w:ascii="Aptos" w:eastAsia="Aptos" w:hAnsi="Aptos" w:cs="Aptos"/>
        </w:rPr>
        <w:t xml:space="preserve">erritory </w:t>
      </w:r>
      <w:r w:rsidR="008848A2">
        <w:rPr>
          <w:rFonts w:ascii="Aptos" w:eastAsia="Aptos" w:hAnsi="Aptos" w:cs="Aptos"/>
        </w:rPr>
        <w:t>g</w:t>
      </w:r>
      <w:r w:rsidR="008848A2" w:rsidRPr="61200CD9">
        <w:rPr>
          <w:rFonts w:ascii="Aptos" w:eastAsia="Aptos" w:hAnsi="Aptos" w:cs="Aptos"/>
        </w:rPr>
        <w:t>overnments</w:t>
      </w:r>
    </w:p>
    <w:p w14:paraId="0E932311" w14:textId="77777777" w:rsidR="00265717" w:rsidRDefault="00265717" w:rsidP="007C008F">
      <w:pPr>
        <w:spacing w:line="360" w:lineRule="auto"/>
        <w:rPr>
          <w:rFonts w:ascii="Aptos" w:eastAsia="Aptos" w:hAnsi="Aptos" w:cs="Aptos"/>
        </w:rPr>
      </w:pPr>
      <w:r w:rsidRPr="5C691AED">
        <w:rPr>
          <w:rFonts w:ascii="Aptos" w:eastAsia="Aptos" w:hAnsi="Aptos" w:cs="Aptos"/>
          <w:b/>
          <w:bCs/>
        </w:rPr>
        <w:t xml:space="preserve">Response: </w:t>
      </w:r>
      <w:r w:rsidRPr="5C691AED">
        <w:rPr>
          <w:rFonts w:ascii="Aptos" w:eastAsia="Aptos" w:hAnsi="Aptos" w:cs="Aptos"/>
        </w:rPr>
        <w:t>Accepted in principle</w:t>
      </w:r>
    </w:p>
    <w:p w14:paraId="3DB50E67" w14:textId="1081D1AF" w:rsidR="00265717" w:rsidRDefault="00265717" w:rsidP="007C008F">
      <w:pPr>
        <w:spacing w:line="360" w:lineRule="auto"/>
        <w:rPr>
          <w:rFonts w:ascii="Aptos" w:eastAsia="Aptos" w:hAnsi="Aptos" w:cs="Aptos"/>
        </w:rPr>
      </w:pPr>
      <w:r w:rsidRPr="437213F7">
        <w:rPr>
          <w:rFonts w:ascii="Aptos" w:eastAsia="Aptos" w:hAnsi="Aptos" w:cs="Aptos"/>
          <w:b/>
          <w:bCs/>
        </w:rPr>
        <w:t xml:space="preserve">Update: </w:t>
      </w:r>
      <w:r>
        <w:rPr>
          <w:rFonts w:ascii="Aptos" w:eastAsia="Aptos" w:hAnsi="Aptos" w:cs="Aptos"/>
        </w:rPr>
        <w:t xml:space="preserve">Beginning stages </w:t>
      </w:r>
    </w:p>
    <w:p w14:paraId="2F73B3DF" w14:textId="49693910" w:rsidR="005437D9" w:rsidRPr="00EA19D5" w:rsidRDefault="00265717" w:rsidP="00EE33CC">
      <w:pPr>
        <w:spacing w:line="360" w:lineRule="auto"/>
      </w:pPr>
      <w:r>
        <w:t xml:space="preserve">Recommendation 6.18 calls for state and territory governments to facilitate the independent review of public trustee fees and charges. </w:t>
      </w:r>
      <w:r w:rsidR="00AA3494">
        <w:t>According to the</w:t>
      </w:r>
      <w:r>
        <w:t xml:space="preserve"> DRC Progress Report 2025</w:t>
      </w:r>
      <w:r w:rsidR="00AA3494">
        <w:t>,</w:t>
      </w:r>
      <w:r>
        <w:t xml:space="preserve"> the Queensland Public Trustee consulted with the public and a range of stakeholders about fee </w:t>
      </w:r>
      <w:r>
        <w:lastRenderedPageBreak/>
        <w:t xml:space="preserve">reform, and </w:t>
      </w:r>
      <w:r w:rsidR="00351E5F">
        <w:t>the Queensland Government</w:t>
      </w:r>
      <w:r>
        <w:t xml:space="preserve"> is </w:t>
      </w:r>
      <w:r w:rsidR="00351E5F">
        <w:t xml:space="preserve">currently </w:t>
      </w:r>
      <w:r>
        <w:t>considering new fee proposals</w:t>
      </w:r>
      <w:r>
        <w:rPr>
          <w:rStyle w:val="EndnoteReference"/>
        </w:rPr>
        <w:endnoteReference w:id="24"/>
      </w:r>
      <w:r>
        <w:t>. There is no further information about when the government is due to announce their decision on fee reform</w:t>
      </w:r>
      <w:r w:rsidR="002740E6">
        <w:t>.</w:t>
      </w:r>
    </w:p>
    <w:p w14:paraId="2A13BCFA" w14:textId="77777777" w:rsidR="00E14FDC" w:rsidRDefault="00E14FDC" w:rsidP="00EE33CC">
      <w:pPr>
        <w:spacing w:line="360" w:lineRule="auto"/>
        <w:rPr>
          <w:b/>
          <w:bCs/>
          <w:color w:val="690048"/>
          <w:lang w:val="en-AU"/>
        </w:rPr>
      </w:pPr>
    </w:p>
    <w:p w14:paraId="7F733AB2" w14:textId="64D04EAB" w:rsidR="00265717" w:rsidRDefault="048796C4" w:rsidP="00EE33CC">
      <w:pPr>
        <w:spacing w:line="360" w:lineRule="auto"/>
        <w:rPr>
          <w:b/>
          <w:bCs/>
          <w:color w:val="690048"/>
          <w:lang w:val="en-AU"/>
        </w:rPr>
      </w:pPr>
      <w:r w:rsidRPr="197CC9D8">
        <w:rPr>
          <w:b/>
          <w:bCs/>
          <w:color w:val="690048"/>
          <w:lang w:val="en-AU"/>
        </w:rPr>
        <w:t>Recommendation 6.19</w:t>
      </w:r>
      <w:r w:rsidR="5316FF55" w:rsidRPr="197CC9D8">
        <w:rPr>
          <w:b/>
          <w:bCs/>
          <w:color w:val="690048"/>
          <w:lang w:val="en-AU"/>
        </w:rPr>
        <w:t xml:space="preserve">: </w:t>
      </w:r>
      <w:r w:rsidR="003F13CC">
        <w:rPr>
          <w:b/>
          <w:bCs/>
          <w:color w:val="690048"/>
          <w:lang w:val="en-AU"/>
        </w:rPr>
        <w:t>Data c</w:t>
      </w:r>
      <w:r w:rsidR="5316FF55" w:rsidRPr="197CC9D8">
        <w:rPr>
          <w:b/>
          <w:bCs/>
          <w:color w:val="690048"/>
          <w:lang w:val="en-AU"/>
        </w:rPr>
        <w:t xml:space="preserve">ollection </w:t>
      </w:r>
      <w:r w:rsidR="003F13CC">
        <w:rPr>
          <w:b/>
          <w:bCs/>
          <w:color w:val="690048"/>
          <w:lang w:val="en-AU"/>
        </w:rPr>
        <w:t>on support and representation arrangements</w:t>
      </w:r>
    </w:p>
    <w:p w14:paraId="4CE92482" w14:textId="2035EC8D" w:rsidR="00F85F47" w:rsidRDefault="00265717" w:rsidP="007D1F92">
      <w:pPr>
        <w:spacing w:line="360" w:lineRule="auto"/>
        <w:rPr>
          <w:rFonts w:ascii="Aptos" w:eastAsia="Aptos" w:hAnsi="Aptos" w:cs="Aptos"/>
          <w:b/>
          <w:bCs/>
        </w:rPr>
      </w:pPr>
      <w:r w:rsidRPr="5C691AED">
        <w:rPr>
          <w:rFonts w:ascii="Aptos" w:eastAsia="Aptos" w:hAnsi="Aptos" w:cs="Aptos"/>
          <w:b/>
          <w:bCs/>
        </w:rPr>
        <w:t xml:space="preserve">Responsibility: </w:t>
      </w:r>
      <w:r w:rsidRPr="5C691AED">
        <w:rPr>
          <w:rFonts w:ascii="Aptos" w:eastAsia="Aptos" w:hAnsi="Aptos" w:cs="Aptos"/>
        </w:rPr>
        <w:t xml:space="preserve">Australian, </w:t>
      </w:r>
      <w:r w:rsidR="00F85F47">
        <w:rPr>
          <w:rFonts w:ascii="Aptos" w:eastAsia="Aptos" w:hAnsi="Aptos" w:cs="Aptos"/>
        </w:rPr>
        <w:t>s</w:t>
      </w:r>
      <w:r w:rsidR="00F85F47" w:rsidRPr="61200CD9">
        <w:rPr>
          <w:rFonts w:ascii="Aptos" w:eastAsia="Aptos" w:hAnsi="Aptos" w:cs="Aptos"/>
        </w:rPr>
        <w:t xml:space="preserve">tate </w:t>
      </w:r>
      <w:r w:rsidR="00F85F47">
        <w:rPr>
          <w:rFonts w:ascii="Aptos" w:eastAsia="Aptos" w:hAnsi="Aptos" w:cs="Aptos"/>
        </w:rPr>
        <w:t>and t</w:t>
      </w:r>
      <w:r w:rsidR="00F85F47" w:rsidRPr="61200CD9">
        <w:rPr>
          <w:rFonts w:ascii="Aptos" w:eastAsia="Aptos" w:hAnsi="Aptos" w:cs="Aptos"/>
        </w:rPr>
        <w:t xml:space="preserve">erritory </w:t>
      </w:r>
      <w:r w:rsidR="00F85F47">
        <w:rPr>
          <w:rFonts w:ascii="Aptos" w:eastAsia="Aptos" w:hAnsi="Aptos" w:cs="Aptos"/>
        </w:rPr>
        <w:t>g</w:t>
      </w:r>
      <w:r w:rsidR="00F85F47" w:rsidRPr="61200CD9">
        <w:rPr>
          <w:rFonts w:ascii="Aptos" w:eastAsia="Aptos" w:hAnsi="Aptos" w:cs="Aptos"/>
        </w:rPr>
        <w:t>overnments</w:t>
      </w:r>
      <w:r w:rsidR="00F85F47" w:rsidRPr="5C691AED">
        <w:rPr>
          <w:rFonts w:ascii="Aptos" w:eastAsia="Aptos" w:hAnsi="Aptos" w:cs="Aptos"/>
          <w:b/>
          <w:bCs/>
        </w:rPr>
        <w:t xml:space="preserve"> </w:t>
      </w:r>
    </w:p>
    <w:p w14:paraId="4797C34E" w14:textId="675705AE" w:rsidR="00265717" w:rsidRDefault="00265717" w:rsidP="007D1F92">
      <w:pPr>
        <w:spacing w:line="360" w:lineRule="auto"/>
        <w:rPr>
          <w:rFonts w:ascii="Aptos" w:eastAsia="Aptos" w:hAnsi="Aptos" w:cs="Aptos"/>
        </w:rPr>
      </w:pPr>
      <w:r w:rsidRPr="5C691AED">
        <w:rPr>
          <w:rFonts w:ascii="Aptos" w:eastAsia="Aptos" w:hAnsi="Aptos" w:cs="Aptos"/>
          <w:b/>
          <w:bCs/>
        </w:rPr>
        <w:t xml:space="preserve">Response: </w:t>
      </w:r>
      <w:r w:rsidR="008707BD" w:rsidRPr="61200CD9">
        <w:rPr>
          <w:rFonts w:ascii="Aptos" w:eastAsia="Aptos" w:hAnsi="Aptos" w:cs="Aptos"/>
        </w:rPr>
        <w:t>Accept in principle</w:t>
      </w:r>
    </w:p>
    <w:p w14:paraId="242C6DD8" w14:textId="77777777" w:rsidR="00265717" w:rsidRPr="00871398" w:rsidRDefault="00265717" w:rsidP="007D1F92">
      <w:pPr>
        <w:spacing w:line="360" w:lineRule="auto"/>
      </w:pPr>
      <w:r w:rsidRPr="70222617">
        <w:rPr>
          <w:rFonts w:ascii="Aptos" w:eastAsia="Aptos" w:hAnsi="Aptos" w:cs="Aptos"/>
          <w:b/>
          <w:bCs/>
        </w:rPr>
        <w:t>Update:</w:t>
      </w:r>
      <w:r w:rsidRPr="70222617">
        <w:rPr>
          <w:rFonts w:ascii="Aptos" w:eastAsia="Aptos" w:hAnsi="Aptos" w:cs="Aptos"/>
        </w:rPr>
        <w:t xml:space="preserve"> No update</w:t>
      </w:r>
    </w:p>
    <w:p w14:paraId="3347B328" w14:textId="4841F723" w:rsidR="00265717" w:rsidRPr="007D1F92" w:rsidRDefault="00265717" w:rsidP="00EE33CC">
      <w:pPr>
        <w:spacing w:line="360" w:lineRule="auto"/>
      </w:pPr>
      <w:r>
        <w:t xml:space="preserve">Recommendation 6.19 </w:t>
      </w:r>
      <w:r w:rsidR="0008510A">
        <w:t>focuses on</w:t>
      </w:r>
      <w:r>
        <w:t xml:space="preserve"> the development and implementation of a national approach to collecting and publishing de-identified data on support and representation arrangements. The joint government’s response to this recommendation made in 2024 advises </w:t>
      </w:r>
      <w:r w:rsidR="00D17856">
        <w:t xml:space="preserve">that </w:t>
      </w:r>
      <w:r>
        <w:t>governments will develop an action plan alongside the A</w:t>
      </w:r>
      <w:r w:rsidR="00046092">
        <w:t>ustralian Disability Strategy</w:t>
      </w:r>
      <w:r>
        <w:t xml:space="preserve">. Though the </w:t>
      </w:r>
      <w:hyperlink r:id="rId27" w:history="1">
        <w:r w:rsidR="00E55CDE">
          <w:rPr>
            <w:rStyle w:val="Hyperlink"/>
          </w:rPr>
          <w:t>Data Improvement Plan 2024</w:t>
        </w:r>
      </w:hyperlink>
      <w:r w:rsidRPr="77E7FD15">
        <w:rPr>
          <w:rStyle w:val="EndnoteReference"/>
        </w:rPr>
        <w:endnoteReference w:id="25"/>
      </w:r>
      <w:r>
        <w:t xml:space="preserve"> has been released, it does not provide any actionable steps </w:t>
      </w:r>
      <w:r w:rsidR="006A5865">
        <w:t xml:space="preserve">that </w:t>
      </w:r>
      <w:r>
        <w:t>governments will take to collect the data</w:t>
      </w:r>
      <w:r w:rsidR="0008510A">
        <w:t xml:space="preserve"> as</w:t>
      </w:r>
      <w:r>
        <w:t xml:space="preserve"> </w:t>
      </w:r>
      <w:r w:rsidR="0008510A">
        <w:t>described</w:t>
      </w:r>
      <w:r>
        <w:t xml:space="preserve"> in </w:t>
      </w:r>
      <w:r w:rsidR="00263250">
        <w:t xml:space="preserve">this </w:t>
      </w:r>
      <w:r>
        <w:t xml:space="preserve">recommendation. </w:t>
      </w:r>
      <w:r w:rsidR="00D17856">
        <w:t xml:space="preserve">Furthermore, there appears to be no other progress </w:t>
      </w:r>
      <w:r w:rsidR="006A5865">
        <w:t>made on this recommendation.</w:t>
      </w:r>
    </w:p>
    <w:p w14:paraId="1A5ACFF9" w14:textId="77777777" w:rsidR="00265717" w:rsidRDefault="00265717" w:rsidP="00F65D7C">
      <w:pPr>
        <w:spacing w:line="360" w:lineRule="auto"/>
        <w:rPr>
          <w:b/>
          <w:bCs/>
          <w:color w:val="690048"/>
          <w:lang w:val="en-AU"/>
        </w:rPr>
      </w:pPr>
    </w:p>
    <w:p w14:paraId="5317E1E3" w14:textId="6668F4B5" w:rsidR="00265717" w:rsidRPr="008E7728" w:rsidRDefault="048796C4" w:rsidP="00F65D7C">
      <w:pPr>
        <w:spacing w:line="360" w:lineRule="auto"/>
        <w:rPr>
          <w:b/>
          <w:bCs/>
          <w:color w:val="690048"/>
          <w:lang w:val="en-AU"/>
        </w:rPr>
      </w:pPr>
      <w:r w:rsidRPr="197CC9D8">
        <w:rPr>
          <w:b/>
          <w:bCs/>
          <w:color w:val="690048"/>
          <w:lang w:val="en-AU"/>
        </w:rPr>
        <w:t>Recommendation 6.20</w:t>
      </w:r>
      <w:r w:rsidR="1C9C65A0" w:rsidRPr="197CC9D8">
        <w:rPr>
          <w:b/>
          <w:bCs/>
          <w:color w:val="690048"/>
          <w:lang w:val="en-AU"/>
        </w:rPr>
        <w:t>:</w:t>
      </w:r>
      <w:r w:rsidR="00111E68">
        <w:rPr>
          <w:b/>
          <w:bCs/>
          <w:color w:val="690048"/>
          <w:lang w:val="en-AU"/>
        </w:rPr>
        <w:t xml:space="preserve"> Australia’s</w:t>
      </w:r>
      <w:r w:rsidR="1C9C65A0" w:rsidRPr="197CC9D8">
        <w:rPr>
          <w:b/>
          <w:bCs/>
          <w:color w:val="690048"/>
          <w:lang w:val="en-AU"/>
        </w:rPr>
        <w:t xml:space="preserve"> </w:t>
      </w:r>
      <w:r w:rsidR="0091786E">
        <w:rPr>
          <w:b/>
          <w:bCs/>
          <w:color w:val="690048"/>
        </w:rPr>
        <w:t>i</w:t>
      </w:r>
      <w:r w:rsidR="00111E68" w:rsidRPr="00111E68">
        <w:rPr>
          <w:b/>
          <w:bCs/>
          <w:color w:val="690048"/>
        </w:rPr>
        <w:t>nterpretative declaration</w:t>
      </w:r>
      <w:r w:rsidR="00111E68">
        <w:rPr>
          <w:b/>
          <w:bCs/>
          <w:color w:val="690048"/>
        </w:rPr>
        <w:t xml:space="preserve"> in relation to </w:t>
      </w:r>
      <w:r w:rsidR="1C9C65A0" w:rsidRPr="197CC9D8">
        <w:rPr>
          <w:b/>
          <w:bCs/>
          <w:color w:val="690048"/>
          <w:lang w:val="en-AU"/>
        </w:rPr>
        <w:t xml:space="preserve">Article 12 of the CRPD </w:t>
      </w:r>
    </w:p>
    <w:p w14:paraId="415EFB46" w14:textId="77777777" w:rsidR="00265717" w:rsidRDefault="00265717" w:rsidP="00D66378">
      <w:pPr>
        <w:spacing w:line="360" w:lineRule="auto"/>
        <w:rPr>
          <w:rFonts w:ascii="Aptos" w:eastAsia="Aptos" w:hAnsi="Aptos" w:cs="Aptos"/>
        </w:rPr>
      </w:pPr>
      <w:r w:rsidRPr="5C691AED">
        <w:rPr>
          <w:rFonts w:ascii="Aptos" w:eastAsia="Aptos" w:hAnsi="Aptos" w:cs="Aptos"/>
          <w:b/>
          <w:bCs/>
        </w:rPr>
        <w:t xml:space="preserve">Responsibility: </w:t>
      </w:r>
      <w:r w:rsidRPr="5C691AED">
        <w:rPr>
          <w:rFonts w:ascii="Aptos" w:eastAsia="Aptos" w:hAnsi="Aptos" w:cs="Aptos"/>
        </w:rPr>
        <w:t xml:space="preserve">Australian </w:t>
      </w:r>
      <w:r w:rsidRPr="26E49CB6">
        <w:rPr>
          <w:rFonts w:ascii="Aptos" w:eastAsia="Aptos" w:hAnsi="Aptos" w:cs="Aptos"/>
        </w:rPr>
        <w:t>Government</w:t>
      </w:r>
    </w:p>
    <w:p w14:paraId="73DA83CB" w14:textId="77777777" w:rsidR="00265717" w:rsidRDefault="00265717" w:rsidP="00D66378">
      <w:pPr>
        <w:spacing w:line="360" w:lineRule="auto"/>
        <w:rPr>
          <w:rFonts w:ascii="Aptos" w:eastAsia="Aptos" w:hAnsi="Aptos" w:cs="Aptos"/>
        </w:rPr>
      </w:pPr>
      <w:r w:rsidRPr="5C691AED">
        <w:rPr>
          <w:rFonts w:ascii="Aptos" w:eastAsia="Aptos" w:hAnsi="Aptos" w:cs="Aptos"/>
          <w:b/>
          <w:bCs/>
        </w:rPr>
        <w:t xml:space="preserve">Response: </w:t>
      </w:r>
      <w:r w:rsidRPr="5C691AED">
        <w:rPr>
          <w:rFonts w:ascii="Aptos" w:eastAsia="Aptos" w:hAnsi="Aptos" w:cs="Aptos"/>
        </w:rPr>
        <w:t>Subject to further consideration</w:t>
      </w:r>
    </w:p>
    <w:p w14:paraId="20FEFB02" w14:textId="77777777" w:rsidR="00265717" w:rsidRPr="00871398" w:rsidRDefault="00265717" w:rsidP="00D66378">
      <w:pPr>
        <w:spacing w:line="360" w:lineRule="auto"/>
      </w:pPr>
      <w:r w:rsidRPr="70222617">
        <w:rPr>
          <w:rFonts w:ascii="Aptos" w:eastAsia="Aptos" w:hAnsi="Aptos" w:cs="Aptos"/>
          <w:b/>
          <w:bCs/>
        </w:rPr>
        <w:t xml:space="preserve">Update: </w:t>
      </w:r>
      <w:r w:rsidRPr="70222617">
        <w:rPr>
          <w:rFonts w:ascii="Aptos" w:eastAsia="Aptos" w:hAnsi="Aptos" w:cs="Aptos"/>
        </w:rPr>
        <w:t>No update</w:t>
      </w:r>
    </w:p>
    <w:p w14:paraId="5641AFE8" w14:textId="17605AEA" w:rsidR="00265717" w:rsidRPr="00D66378" w:rsidRDefault="048796C4" w:rsidP="00F65D7C">
      <w:pPr>
        <w:spacing w:line="360" w:lineRule="auto"/>
      </w:pPr>
      <w:r>
        <w:t xml:space="preserve">Recommendation 6.20 asks the Australian Government to withdraw its interpretative declaration in relation to Article 12 of the </w:t>
      </w:r>
      <w:r w:rsidRPr="00652C1B">
        <w:t>Convention on the Rights of Persons with Disabilities</w:t>
      </w:r>
      <w:r w:rsidR="006A5865">
        <w:t xml:space="preserve"> (</w:t>
      </w:r>
      <w:r w:rsidR="006A5865">
        <w:rPr>
          <w:b/>
          <w:bCs/>
        </w:rPr>
        <w:t>CRPD</w:t>
      </w:r>
      <w:r w:rsidR="006A5865">
        <w:t>)</w:t>
      </w:r>
      <w:r w:rsidR="00BD06BD" w:rsidRPr="00652C1B">
        <w:t>.</w:t>
      </w:r>
      <w:r w:rsidR="00BD06BD">
        <w:t xml:space="preserve"> The interpretative declaration means </w:t>
      </w:r>
      <w:r w:rsidR="006A04E2">
        <w:t xml:space="preserve">that the Australian Government supports </w:t>
      </w:r>
      <w:r w:rsidR="004D5B2F">
        <w:t xml:space="preserve">the use of </w:t>
      </w:r>
      <w:r w:rsidR="006A04E2">
        <w:t>substituted decision making</w:t>
      </w:r>
      <w:r w:rsidR="00B462F3">
        <w:t xml:space="preserve"> in addition to supported decision making</w:t>
      </w:r>
      <w:r w:rsidR="004D5B2F">
        <w:t>.</w:t>
      </w:r>
      <w:r w:rsidR="00BD06BD">
        <w:t xml:space="preserve"> </w:t>
      </w:r>
      <w:r>
        <w:t>In the DRC Progress Report 2025, the Australian Government states it will “revisit” the interpretative declaration following its work on recommendation 6.6</w:t>
      </w:r>
      <w:r w:rsidR="00265717">
        <w:rPr>
          <w:rStyle w:val="EndnoteReference"/>
        </w:rPr>
        <w:endnoteReference w:id="26"/>
      </w:r>
      <w:r>
        <w:t xml:space="preserve">, but it provides no timeframe nor course of action. </w:t>
      </w:r>
    </w:p>
    <w:p w14:paraId="19B0352D" w14:textId="77777777" w:rsidR="00265717" w:rsidRDefault="00265717" w:rsidP="00F65D7C">
      <w:pPr>
        <w:spacing w:line="360" w:lineRule="auto"/>
        <w:rPr>
          <w:b/>
          <w:bCs/>
          <w:color w:val="690048"/>
          <w:lang w:val="en-AU"/>
        </w:rPr>
      </w:pPr>
    </w:p>
    <w:p w14:paraId="766BDE75" w14:textId="77777777" w:rsidR="00CF7728" w:rsidRDefault="00CF7728">
      <w:pPr>
        <w:rPr>
          <w:b/>
          <w:bCs/>
          <w:color w:val="690048"/>
          <w:lang w:val="en-AU"/>
        </w:rPr>
      </w:pPr>
      <w:r>
        <w:rPr>
          <w:b/>
          <w:bCs/>
          <w:color w:val="690048"/>
          <w:lang w:val="en-AU"/>
        </w:rPr>
        <w:br w:type="page"/>
      </w:r>
    </w:p>
    <w:p w14:paraId="31064D72" w14:textId="7C8ADDCC" w:rsidR="00265717" w:rsidRDefault="048796C4" w:rsidP="00F65D7C">
      <w:pPr>
        <w:spacing w:line="360" w:lineRule="auto"/>
        <w:rPr>
          <w:b/>
          <w:bCs/>
          <w:color w:val="690048"/>
          <w:lang w:val="en-AU"/>
        </w:rPr>
      </w:pPr>
      <w:r w:rsidRPr="197CC9D8">
        <w:rPr>
          <w:b/>
          <w:bCs/>
          <w:color w:val="690048"/>
          <w:lang w:val="en-AU"/>
        </w:rPr>
        <w:lastRenderedPageBreak/>
        <w:t>Recommendations 6.21 - 6.23</w:t>
      </w:r>
      <w:r w:rsidR="7DEC599E" w:rsidRPr="197CC9D8">
        <w:rPr>
          <w:b/>
          <w:bCs/>
          <w:color w:val="690048"/>
          <w:lang w:val="en-AU"/>
        </w:rPr>
        <w:t xml:space="preserve">: </w:t>
      </w:r>
      <w:r w:rsidR="009B478B" w:rsidRPr="197CC9D8">
        <w:rPr>
          <w:b/>
          <w:bCs/>
          <w:color w:val="690048"/>
          <w:lang w:val="en-AU"/>
        </w:rPr>
        <w:t>Independent</w:t>
      </w:r>
      <w:r w:rsidR="7DEC599E" w:rsidRPr="197CC9D8">
        <w:rPr>
          <w:b/>
          <w:bCs/>
          <w:color w:val="690048"/>
          <w:lang w:val="en-AU"/>
        </w:rPr>
        <w:t xml:space="preserve"> disability advocacy</w:t>
      </w:r>
    </w:p>
    <w:p w14:paraId="07C373DF" w14:textId="00E65090" w:rsidR="00265717" w:rsidRDefault="00265717" w:rsidP="00A76392">
      <w:pPr>
        <w:spacing w:line="360" w:lineRule="auto"/>
        <w:rPr>
          <w:rFonts w:ascii="Aptos" w:eastAsia="Aptos" w:hAnsi="Aptos" w:cs="Aptos"/>
        </w:rPr>
      </w:pPr>
      <w:r w:rsidRPr="5C691AED">
        <w:rPr>
          <w:rFonts w:ascii="Aptos" w:eastAsia="Aptos" w:hAnsi="Aptos" w:cs="Aptos"/>
          <w:b/>
          <w:bCs/>
        </w:rPr>
        <w:t xml:space="preserve">Responsibility: </w:t>
      </w:r>
      <w:r w:rsidR="00B462F3" w:rsidRPr="5C691AED">
        <w:rPr>
          <w:rFonts w:ascii="Aptos" w:eastAsia="Aptos" w:hAnsi="Aptos" w:cs="Aptos"/>
        </w:rPr>
        <w:t xml:space="preserve">Australian, </w:t>
      </w:r>
      <w:r w:rsidR="00B462F3">
        <w:rPr>
          <w:rFonts w:ascii="Aptos" w:eastAsia="Aptos" w:hAnsi="Aptos" w:cs="Aptos"/>
        </w:rPr>
        <w:t>s</w:t>
      </w:r>
      <w:r w:rsidR="00B462F3" w:rsidRPr="61200CD9">
        <w:rPr>
          <w:rFonts w:ascii="Aptos" w:eastAsia="Aptos" w:hAnsi="Aptos" w:cs="Aptos"/>
        </w:rPr>
        <w:t xml:space="preserve">tate </w:t>
      </w:r>
      <w:r w:rsidR="00B462F3">
        <w:rPr>
          <w:rFonts w:ascii="Aptos" w:eastAsia="Aptos" w:hAnsi="Aptos" w:cs="Aptos"/>
        </w:rPr>
        <w:t>and t</w:t>
      </w:r>
      <w:r w:rsidR="00B462F3" w:rsidRPr="61200CD9">
        <w:rPr>
          <w:rFonts w:ascii="Aptos" w:eastAsia="Aptos" w:hAnsi="Aptos" w:cs="Aptos"/>
        </w:rPr>
        <w:t xml:space="preserve">erritory </w:t>
      </w:r>
      <w:r w:rsidR="00B462F3">
        <w:rPr>
          <w:rFonts w:ascii="Aptos" w:eastAsia="Aptos" w:hAnsi="Aptos" w:cs="Aptos"/>
        </w:rPr>
        <w:t>g</w:t>
      </w:r>
      <w:r w:rsidR="00B462F3" w:rsidRPr="61200CD9">
        <w:rPr>
          <w:rFonts w:ascii="Aptos" w:eastAsia="Aptos" w:hAnsi="Aptos" w:cs="Aptos"/>
        </w:rPr>
        <w:t>overnments</w:t>
      </w:r>
    </w:p>
    <w:p w14:paraId="7040EF13" w14:textId="7AEB339B" w:rsidR="00265717" w:rsidRDefault="00265717" w:rsidP="00A76392">
      <w:pPr>
        <w:spacing w:line="360" w:lineRule="auto"/>
        <w:rPr>
          <w:rFonts w:ascii="Aptos" w:eastAsia="Aptos" w:hAnsi="Aptos" w:cs="Aptos"/>
        </w:rPr>
      </w:pPr>
      <w:r w:rsidRPr="5C691AED">
        <w:rPr>
          <w:rFonts w:ascii="Aptos" w:eastAsia="Aptos" w:hAnsi="Aptos" w:cs="Aptos"/>
          <w:b/>
          <w:bCs/>
        </w:rPr>
        <w:t xml:space="preserve">Response: </w:t>
      </w:r>
      <w:r w:rsidRPr="5C691AED">
        <w:rPr>
          <w:rFonts w:ascii="Aptos" w:eastAsia="Aptos" w:hAnsi="Aptos" w:cs="Aptos"/>
        </w:rPr>
        <w:t>Accept in principle</w:t>
      </w:r>
    </w:p>
    <w:p w14:paraId="0620AD88" w14:textId="5CD71E7B" w:rsidR="00265717" w:rsidRPr="00580CB2" w:rsidRDefault="00265717" w:rsidP="00A76392">
      <w:pPr>
        <w:spacing w:line="360" w:lineRule="auto"/>
      </w:pPr>
      <w:r w:rsidRPr="5C691AE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2EADF72D" w14:textId="3A85CB1B" w:rsidR="00265717" w:rsidRDefault="048796C4" w:rsidP="00A76392">
      <w:pPr>
        <w:spacing w:line="360" w:lineRule="auto"/>
      </w:pPr>
      <w:r>
        <w:t xml:space="preserve">Recommendations 6.21 through to 6.23 regard improving access to independent individual disability advocacy, improve data collection, and increase the access to </w:t>
      </w:r>
      <w:r w:rsidR="00F77EF7">
        <w:t>culturally safe</w:t>
      </w:r>
      <w:r>
        <w:t xml:space="preserve"> disability advocacy. Recommendation</w:t>
      </w:r>
      <w:r w:rsidR="00495498">
        <w:t>s</w:t>
      </w:r>
      <w:r>
        <w:t xml:space="preserve"> 6.21 to 6.23 also call for the National Disability Advocacy Framework to be amended to include priority areas such as increasing culturally appropriate and accessible advocacy services. The Queensland Government recently provided short</w:t>
      </w:r>
      <w:r w:rsidR="003800D2">
        <w:t>-</w:t>
      </w:r>
      <w:r>
        <w:t xml:space="preserve">term uplift funding to Queensland Disability Advocacy Program funded organisations for two consecutive </w:t>
      </w:r>
      <w:r w:rsidR="00A2059F">
        <w:t>years but</w:t>
      </w:r>
      <w:r w:rsidR="003800D2">
        <w:t xml:space="preserve"> has </w:t>
      </w:r>
      <w:r>
        <w:t xml:space="preserve">not continued funding for an LGBTQIASB+ pilot </w:t>
      </w:r>
      <w:r w:rsidR="003800D2">
        <w:t>which would have</w:t>
      </w:r>
      <w:r>
        <w:t xml:space="preserve"> significantly increase</w:t>
      </w:r>
      <w:r w:rsidR="003800D2">
        <w:t>d</w:t>
      </w:r>
      <w:r>
        <w:t xml:space="preserve"> access to </w:t>
      </w:r>
      <w:r w:rsidR="003800D2">
        <w:t xml:space="preserve">culturally safer advocacy. As the </w:t>
      </w:r>
      <w:r>
        <w:t xml:space="preserve">increased funding for individual advocacy has been </w:t>
      </w:r>
      <w:r w:rsidR="00222EB7">
        <w:t xml:space="preserve">only </w:t>
      </w:r>
      <w:r>
        <w:t>short-term</w:t>
      </w:r>
      <w:r w:rsidR="003800D2">
        <w:t xml:space="preserve">, </w:t>
      </w:r>
      <w:r w:rsidR="00222EB7">
        <w:t xml:space="preserve">it does not </w:t>
      </w:r>
      <w:r w:rsidR="00A2059F">
        <w:t>sustainably increase access to advocacy as recommended by the DRC.</w:t>
      </w:r>
    </w:p>
    <w:p w14:paraId="60B480F0" w14:textId="77777777" w:rsidR="00265717" w:rsidRPr="008E7728" w:rsidRDefault="00265717" w:rsidP="00F65D7C">
      <w:pPr>
        <w:spacing w:line="360" w:lineRule="auto"/>
        <w:rPr>
          <w:b/>
          <w:bCs/>
          <w:color w:val="690048"/>
          <w:lang w:val="en-AU"/>
        </w:rPr>
      </w:pPr>
    </w:p>
    <w:p w14:paraId="0903E3A4" w14:textId="6663CA3C" w:rsidR="00265717" w:rsidRPr="008E7728" w:rsidRDefault="048796C4" w:rsidP="00F65D7C">
      <w:pPr>
        <w:spacing w:line="360" w:lineRule="auto"/>
        <w:rPr>
          <w:b/>
          <w:bCs/>
          <w:color w:val="690048"/>
          <w:lang w:val="en-AU"/>
        </w:rPr>
      </w:pPr>
      <w:r w:rsidRPr="197CC9D8">
        <w:rPr>
          <w:b/>
          <w:bCs/>
          <w:color w:val="690048"/>
          <w:lang w:val="en-AU"/>
        </w:rPr>
        <w:t>Recommendations 6.24 – 6.25</w:t>
      </w:r>
      <w:r w:rsidR="25A584D7" w:rsidRPr="197CC9D8">
        <w:rPr>
          <w:b/>
          <w:bCs/>
          <w:color w:val="690048"/>
          <w:lang w:val="en-AU"/>
        </w:rPr>
        <w:t>: Cognitive Disability Health Capability Framework</w:t>
      </w:r>
    </w:p>
    <w:p w14:paraId="5BDE59B0" w14:textId="77777777" w:rsidR="00265717" w:rsidRDefault="00265717" w:rsidP="00FA2926">
      <w:pPr>
        <w:spacing w:line="360" w:lineRule="auto"/>
        <w:rPr>
          <w:rFonts w:ascii="Aptos" w:eastAsia="Aptos" w:hAnsi="Aptos" w:cs="Aptos"/>
        </w:rPr>
      </w:pPr>
      <w:r w:rsidRPr="5C691AED">
        <w:rPr>
          <w:rFonts w:ascii="Aptos" w:eastAsia="Aptos" w:hAnsi="Aptos" w:cs="Aptos"/>
          <w:b/>
          <w:bCs/>
        </w:rPr>
        <w:t xml:space="preserve">Responsibility: </w:t>
      </w:r>
      <w:r w:rsidRPr="5C691AED">
        <w:rPr>
          <w:rFonts w:ascii="Aptos" w:eastAsia="Aptos" w:hAnsi="Aptos" w:cs="Aptos"/>
        </w:rPr>
        <w:t xml:space="preserve">Australian </w:t>
      </w:r>
      <w:r w:rsidRPr="26E49CB6">
        <w:rPr>
          <w:rFonts w:ascii="Aptos" w:eastAsia="Aptos" w:hAnsi="Aptos" w:cs="Aptos"/>
        </w:rPr>
        <w:t>Government</w:t>
      </w:r>
    </w:p>
    <w:p w14:paraId="7C238DB9" w14:textId="3C278AC3" w:rsidR="00265717" w:rsidRDefault="00265717" w:rsidP="00FA2926">
      <w:pPr>
        <w:spacing w:line="360" w:lineRule="auto"/>
        <w:rPr>
          <w:rFonts w:ascii="Aptos" w:eastAsia="Aptos" w:hAnsi="Aptos" w:cs="Aptos"/>
        </w:rPr>
      </w:pPr>
      <w:r w:rsidRPr="5C691AED">
        <w:rPr>
          <w:rFonts w:ascii="Aptos" w:eastAsia="Aptos" w:hAnsi="Aptos" w:cs="Aptos"/>
          <w:b/>
          <w:bCs/>
        </w:rPr>
        <w:t xml:space="preserve">Response: </w:t>
      </w:r>
      <w:r w:rsidRPr="5C691AED">
        <w:rPr>
          <w:rFonts w:ascii="Aptos" w:eastAsia="Aptos" w:hAnsi="Aptos" w:cs="Aptos"/>
        </w:rPr>
        <w:t>Accept in principle</w:t>
      </w:r>
    </w:p>
    <w:p w14:paraId="7B00FBC6" w14:textId="77777777" w:rsidR="00265717" w:rsidRPr="00393800" w:rsidRDefault="00265717" w:rsidP="00FA2926">
      <w:pPr>
        <w:spacing w:line="360" w:lineRule="auto"/>
      </w:pPr>
      <w:r w:rsidRPr="5C691AED">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6FC7C7A6" w14:textId="31E94E5F" w:rsidR="00265717" w:rsidRDefault="048796C4" w:rsidP="00FA2926">
      <w:pPr>
        <w:spacing w:line="360" w:lineRule="auto"/>
      </w:pPr>
      <w:r>
        <w:t xml:space="preserve">Recommendations 6.24 and 6.25 </w:t>
      </w:r>
      <w:r w:rsidR="00A2059F">
        <w:t>call for the improved</w:t>
      </w:r>
      <w:r>
        <w:t xml:space="preserve"> coordination and implementation of the Cognitive Disability Health Capability Framework</w:t>
      </w:r>
      <w:r w:rsidR="00C61847">
        <w:t xml:space="preserve">, </w:t>
      </w:r>
      <w:r>
        <w:t>further recommen</w:t>
      </w:r>
      <w:r w:rsidR="00C61847">
        <w:t xml:space="preserve">ding </w:t>
      </w:r>
      <w:r w:rsidR="00A07FCD">
        <w:t>that the</w:t>
      </w:r>
      <w:r>
        <w:t xml:space="preserve"> </w:t>
      </w:r>
      <w:r w:rsidR="00B56AD2">
        <w:t>framework should be expanded to include</w:t>
      </w:r>
      <w:r>
        <w:t xml:space="preserve"> all forms of cognitive disability </w:t>
      </w:r>
      <w:r w:rsidR="006921E1">
        <w:t>throughout</w:t>
      </w:r>
      <w:r>
        <w:t xml:space="preserve"> education and training. The curriculum development unit in intellectual disability health has developed education resources through the University of New South Wales and has released the </w:t>
      </w:r>
      <w:hyperlink r:id="rId28" w:history="1">
        <w:r w:rsidR="002A6D6A">
          <w:rPr>
            <w:rStyle w:val="Hyperlink"/>
          </w:rPr>
          <w:t>Intellectual Disability Health Capability Framework</w:t>
        </w:r>
      </w:hyperlink>
      <w:r w:rsidR="00265717" w:rsidRPr="2DB4A454">
        <w:rPr>
          <w:rStyle w:val="EndnoteReference"/>
        </w:rPr>
        <w:endnoteReference w:id="27"/>
      </w:r>
      <w:r>
        <w:t xml:space="preserve"> . However, this framework does not </w:t>
      </w:r>
      <w:r w:rsidR="006921E1">
        <w:t>align with</w:t>
      </w:r>
      <w:r>
        <w:t xml:space="preserve"> recommendations 6.24 and 6.25, and there is no news available on the plan to implement the </w:t>
      </w:r>
      <w:r w:rsidR="006921E1">
        <w:t>Cognitive Disability Health Capability Framework</w:t>
      </w:r>
      <w:r>
        <w:t>. It is also important to note t</w:t>
      </w:r>
      <w:r w:rsidR="006921E1">
        <w:t>he Intellectual Disability Health Capability Fram</w:t>
      </w:r>
      <w:r>
        <w:t>ework received feedback from the Queenslanders with Disability Network (</w:t>
      </w:r>
      <w:r w:rsidRPr="00BC40CC">
        <w:rPr>
          <w:b/>
          <w:bCs/>
        </w:rPr>
        <w:t>QDN</w:t>
      </w:r>
      <w:r>
        <w:t xml:space="preserve">) around </w:t>
      </w:r>
      <w:r w:rsidR="00B56AD2">
        <w:t>its</w:t>
      </w:r>
      <w:r>
        <w:t xml:space="preserve"> use of language. QDN recommended eleven language changes, but the Australian Government only implemented two </w:t>
      </w:r>
      <w:r w:rsidR="00800189">
        <w:t>changes</w:t>
      </w:r>
      <w:r>
        <w:t>. Despite what appear</w:t>
      </w:r>
      <w:r w:rsidR="00800189">
        <w:t xml:space="preserve">s </w:t>
      </w:r>
      <w:r>
        <w:t>to be progress towards these recommendations, there are currently no meaningful updates on</w:t>
      </w:r>
      <w:r w:rsidR="008B7899">
        <w:t xml:space="preserve"> </w:t>
      </w:r>
      <w:r w:rsidR="00800189">
        <w:t>their</w:t>
      </w:r>
      <w:r w:rsidR="008B7899">
        <w:t xml:space="preserve"> genuine implementation</w:t>
      </w:r>
      <w:r>
        <w:t>.</w:t>
      </w:r>
    </w:p>
    <w:p w14:paraId="55F5E140" w14:textId="707F759F" w:rsidR="0091786E" w:rsidRDefault="048796C4" w:rsidP="00C30D90">
      <w:pPr>
        <w:spacing w:line="360" w:lineRule="auto"/>
        <w:rPr>
          <w:b/>
          <w:bCs/>
          <w:color w:val="690048"/>
        </w:rPr>
      </w:pPr>
      <w:r w:rsidRPr="197CC9D8">
        <w:rPr>
          <w:b/>
          <w:bCs/>
          <w:color w:val="690048"/>
          <w:lang w:val="en-AU"/>
        </w:rPr>
        <w:lastRenderedPageBreak/>
        <w:t>Recommendation 6.26</w:t>
      </w:r>
      <w:r w:rsidR="0091786E">
        <w:rPr>
          <w:b/>
          <w:bCs/>
          <w:color w:val="690048"/>
          <w:lang w:val="en-AU"/>
        </w:rPr>
        <w:t xml:space="preserve">: </w:t>
      </w:r>
      <w:r w:rsidR="0091786E" w:rsidRPr="0091786E">
        <w:rPr>
          <w:b/>
          <w:bCs/>
          <w:color w:val="690048"/>
        </w:rPr>
        <w:t>Expand the role of the Health Ministers Meeting to monitor health workforce capability development</w:t>
      </w:r>
    </w:p>
    <w:p w14:paraId="4DE34C39" w14:textId="77777777" w:rsidR="00822431" w:rsidRDefault="00265717" w:rsidP="00C30D90">
      <w:pPr>
        <w:spacing w:line="360" w:lineRule="auto"/>
        <w:rPr>
          <w:rFonts w:ascii="Aptos" w:eastAsia="Aptos" w:hAnsi="Aptos" w:cs="Aptos"/>
          <w:b/>
          <w:bCs/>
        </w:rPr>
      </w:pPr>
      <w:r w:rsidRPr="5C691AED">
        <w:rPr>
          <w:rFonts w:ascii="Aptos" w:eastAsia="Aptos" w:hAnsi="Aptos" w:cs="Aptos"/>
          <w:b/>
          <w:bCs/>
        </w:rPr>
        <w:t xml:space="preserve">Responsibility: </w:t>
      </w:r>
      <w:r w:rsidR="00822431" w:rsidRPr="5C691AED">
        <w:rPr>
          <w:rFonts w:ascii="Aptos" w:eastAsia="Aptos" w:hAnsi="Aptos" w:cs="Aptos"/>
        </w:rPr>
        <w:t xml:space="preserve">Australian, </w:t>
      </w:r>
      <w:r w:rsidR="00822431">
        <w:rPr>
          <w:rFonts w:ascii="Aptos" w:eastAsia="Aptos" w:hAnsi="Aptos" w:cs="Aptos"/>
        </w:rPr>
        <w:t>s</w:t>
      </w:r>
      <w:r w:rsidR="00822431" w:rsidRPr="61200CD9">
        <w:rPr>
          <w:rFonts w:ascii="Aptos" w:eastAsia="Aptos" w:hAnsi="Aptos" w:cs="Aptos"/>
        </w:rPr>
        <w:t xml:space="preserve">tate </w:t>
      </w:r>
      <w:r w:rsidR="00822431">
        <w:rPr>
          <w:rFonts w:ascii="Aptos" w:eastAsia="Aptos" w:hAnsi="Aptos" w:cs="Aptos"/>
        </w:rPr>
        <w:t>and t</w:t>
      </w:r>
      <w:r w:rsidR="00822431" w:rsidRPr="61200CD9">
        <w:rPr>
          <w:rFonts w:ascii="Aptos" w:eastAsia="Aptos" w:hAnsi="Aptos" w:cs="Aptos"/>
        </w:rPr>
        <w:t xml:space="preserve">erritory </w:t>
      </w:r>
      <w:r w:rsidR="00822431">
        <w:rPr>
          <w:rFonts w:ascii="Aptos" w:eastAsia="Aptos" w:hAnsi="Aptos" w:cs="Aptos"/>
        </w:rPr>
        <w:t>g</w:t>
      </w:r>
      <w:r w:rsidR="00822431" w:rsidRPr="61200CD9">
        <w:rPr>
          <w:rFonts w:ascii="Aptos" w:eastAsia="Aptos" w:hAnsi="Aptos" w:cs="Aptos"/>
        </w:rPr>
        <w:t>overnments</w:t>
      </w:r>
      <w:r w:rsidR="00822431" w:rsidRPr="5C691AED">
        <w:rPr>
          <w:rFonts w:ascii="Aptos" w:eastAsia="Aptos" w:hAnsi="Aptos" w:cs="Aptos"/>
          <w:b/>
          <w:bCs/>
        </w:rPr>
        <w:t xml:space="preserve"> </w:t>
      </w:r>
    </w:p>
    <w:p w14:paraId="3FBD64D9" w14:textId="47F31C4F" w:rsidR="00265717" w:rsidRDefault="00265717" w:rsidP="00C30D90">
      <w:pPr>
        <w:spacing w:line="360" w:lineRule="auto"/>
        <w:rPr>
          <w:rFonts w:ascii="Aptos" w:eastAsia="Aptos" w:hAnsi="Aptos" w:cs="Aptos"/>
        </w:rPr>
      </w:pPr>
      <w:r w:rsidRPr="5C691AED">
        <w:rPr>
          <w:rFonts w:ascii="Aptos" w:eastAsia="Aptos" w:hAnsi="Aptos" w:cs="Aptos"/>
          <w:b/>
          <w:bCs/>
        </w:rPr>
        <w:t xml:space="preserve">Response: </w:t>
      </w:r>
      <w:r w:rsidRPr="5C691AED">
        <w:rPr>
          <w:rFonts w:ascii="Aptos" w:eastAsia="Aptos" w:hAnsi="Aptos" w:cs="Aptos"/>
        </w:rPr>
        <w:t>Accept in principle</w:t>
      </w:r>
    </w:p>
    <w:p w14:paraId="5FD2B79D" w14:textId="77777777" w:rsidR="00265717" w:rsidRPr="00393800" w:rsidRDefault="00265717" w:rsidP="00C30D90">
      <w:pPr>
        <w:spacing w:line="360" w:lineRule="auto"/>
      </w:pPr>
      <w:r w:rsidRPr="5C691AED">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4FA5724F" w14:textId="3472CCD1" w:rsidR="00265717" w:rsidRDefault="00265717" w:rsidP="00CF7728">
      <w:pPr>
        <w:spacing w:line="360" w:lineRule="auto"/>
      </w:pPr>
      <w:r>
        <w:t xml:space="preserve">Recommendation 6.26 asks the Health Ministers Meeting to monitor progress of the </w:t>
      </w:r>
      <w:r w:rsidR="00703D55">
        <w:t xml:space="preserve">expanded scope of the </w:t>
      </w:r>
      <w:r>
        <w:t xml:space="preserve">health </w:t>
      </w:r>
      <w:r w:rsidR="004462BB">
        <w:t>workforce</w:t>
      </w:r>
      <w:r w:rsidR="00772B01">
        <w:t xml:space="preserve"> </w:t>
      </w:r>
      <w:r>
        <w:t>capability</w:t>
      </w:r>
      <w:r w:rsidR="00772B01">
        <w:t xml:space="preserve"> development</w:t>
      </w:r>
      <w:r>
        <w:t xml:space="preserve"> framework</w:t>
      </w:r>
      <w:r w:rsidR="000E467D">
        <w:t xml:space="preserve"> </w:t>
      </w:r>
      <w:r w:rsidR="00D50F5A">
        <w:t xml:space="preserve">referred to in </w:t>
      </w:r>
      <w:r w:rsidR="006979F3">
        <w:t>r</w:t>
      </w:r>
      <w:r w:rsidR="00D50F5A">
        <w:t>ecommendation</w:t>
      </w:r>
      <w:r w:rsidR="00C14822">
        <w:t xml:space="preserve"> </w:t>
      </w:r>
      <w:r w:rsidR="0030019D">
        <w:t xml:space="preserve">6.25. </w:t>
      </w:r>
      <w:r w:rsidR="006979F3">
        <w:t>W</w:t>
      </w:r>
      <w:r w:rsidR="005C6F5C">
        <w:t>ithout implementation of recommendation 6.25 t</w:t>
      </w:r>
      <w:r>
        <w:t xml:space="preserve">here are no updates on this </w:t>
      </w:r>
      <w:r w:rsidR="0095119D">
        <w:t>r</w:t>
      </w:r>
      <w:r>
        <w:t>ecommendation.</w:t>
      </w:r>
    </w:p>
    <w:p w14:paraId="7F98856D" w14:textId="77777777" w:rsidR="006979F3" w:rsidRPr="006979F3" w:rsidRDefault="006979F3" w:rsidP="006979F3"/>
    <w:p w14:paraId="532FAD7E" w14:textId="38516EE9" w:rsidR="00265717" w:rsidRPr="008E7728" w:rsidRDefault="048796C4" w:rsidP="00F65D7C">
      <w:pPr>
        <w:spacing w:line="360" w:lineRule="auto"/>
        <w:rPr>
          <w:b/>
          <w:bCs/>
          <w:color w:val="690048"/>
          <w:lang w:val="en-AU"/>
        </w:rPr>
      </w:pPr>
      <w:r w:rsidRPr="197CC9D8">
        <w:rPr>
          <w:b/>
          <w:bCs/>
          <w:color w:val="690048"/>
          <w:lang w:val="en-AU"/>
        </w:rPr>
        <w:t>Recommendation 6.27</w:t>
      </w:r>
      <w:r w:rsidR="7F7BEB3C" w:rsidRPr="197CC9D8">
        <w:rPr>
          <w:b/>
          <w:bCs/>
          <w:color w:val="690048"/>
          <w:lang w:val="en-AU"/>
        </w:rPr>
        <w:t xml:space="preserve">: </w:t>
      </w:r>
      <w:r w:rsidR="00A97BA3" w:rsidRPr="00A97BA3">
        <w:rPr>
          <w:b/>
          <w:bCs/>
          <w:color w:val="690048"/>
        </w:rPr>
        <w:t>Establish regular progress reporting by accreditation authorities</w:t>
      </w:r>
    </w:p>
    <w:p w14:paraId="61C097ED" w14:textId="62FA05DB" w:rsidR="00265717" w:rsidRDefault="00265717" w:rsidP="00581E98">
      <w:pPr>
        <w:spacing w:line="360" w:lineRule="auto"/>
        <w:rPr>
          <w:rFonts w:ascii="Aptos" w:eastAsia="Aptos" w:hAnsi="Aptos" w:cs="Aptos"/>
        </w:rPr>
      </w:pPr>
      <w:r w:rsidRPr="5C691AED">
        <w:rPr>
          <w:rFonts w:ascii="Aptos" w:eastAsia="Aptos" w:hAnsi="Aptos" w:cs="Aptos"/>
          <w:b/>
          <w:bCs/>
        </w:rPr>
        <w:t xml:space="preserve">Responsibility: </w:t>
      </w:r>
      <w:r w:rsidRPr="5C691AED">
        <w:rPr>
          <w:rFonts w:ascii="Aptos" w:eastAsia="Aptos" w:hAnsi="Aptos" w:cs="Aptos"/>
        </w:rPr>
        <w:t xml:space="preserve">Australian </w:t>
      </w:r>
      <w:r w:rsidRPr="26E49CB6">
        <w:rPr>
          <w:rFonts w:ascii="Aptos" w:eastAsia="Aptos" w:hAnsi="Aptos" w:cs="Aptos"/>
        </w:rPr>
        <w:t>Government</w:t>
      </w:r>
      <w:r w:rsidRPr="5C691AED">
        <w:rPr>
          <w:rFonts w:ascii="Aptos" w:eastAsia="Aptos" w:hAnsi="Aptos" w:cs="Aptos"/>
        </w:rPr>
        <w:t xml:space="preserve"> and non-</w:t>
      </w:r>
      <w:r w:rsidR="006979F3">
        <w:rPr>
          <w:rFonts w:ascii="Aptos" w:eastAsia="Aptos" w:hAnsi="Aptos" w:cs="Aptos"/>
        </w:rPr>
        <w:t>g</w:t>
      </w:r>
      <w:r w:rsidRPr="26E49CB6">
        <w:rPr>
          <w:rFonts w:ascii="Aptos" w:eastAsia="Aptos" w:hAnsi="Aptos" w:cs="Aptos"/>
        </w:rPr>
        <w:t>overnment</w:t>
      </w:r>
      <w:r w:rsidR="00686DFC">
        <w:rPr>
          <w:rFonts w:ascii="Aptos" w:eastAsia="Aptos" w:hAnsi="Aptos" w:cs="Aptos"/>
        </w:rPr>
        <w:t xml:space="preserve"> agencies</w:t>
      </w:r>
    </w:p>
    <w:p w14:paraId="34914BD2" w14:textId="62546F53" w:rsidR="00265717" w:rsidRDefault="00265717" w:rsidP="00581E98">
      <w:pPr>
        <w:spacing w:line="360" w:lineRule="auto"/>
        <w:rPr>
          <w:rFonts w:ascii="Aptos" w:eastAsia="Aptos" w:hAnsi="Aptos" w:cs="Aptos"/>
        </w:rPr>
      </w:pPr>
      <w:r w:rsidRPr="3FD21C04">
        <w:rPr>
          <w:rFonts w:ascii="Aptos" w:eastAsia="Aptos" w:hAnsi="Aptos" w:cs="Aptos"/>
          <w:b/>
          <w:bCs/>
        </w:rPr>
        <w:t xml:space="preserve">Response: </w:t>
      </w:r>
      <w:r w:rsidRPr="3FD21C04">
        <w:rPr>
          <w:rFonts w:ascii="Aptos" w:eastAsia="Aptos" w:hAnsi="Aptos" w:cs="Aptos"/>
        </w:rPr>
        <w:t>(a)</w:t>
      </w:r>
      <w:r w:rsidR="00B74AD9">
        <w:rPr>
          <w:rFonts w:ascii="Aptos" w:eastAsia="Aptos" w:hAnsi="Aptos" w:cs="Aptos"/>
        </w:rPr>
        <w:t xml:space="preserve"> Accept in principle</w:t>
      </w:r>
      <w:r w:rsidRPr="3FD21C04">
        <w:rPr>
          <w:rFonts w:ascii="Aptos" w:eastAsia="Aptos" w:hAnsi="Aptos" w:cs="Aptos"/>
        </w:rPr>
        <w:t>, (b) Accept in principle (c) Accept</w:t>
      </w:r>
    </w:p>
    <w:p w14:paraId="45168045" w14:textId="77777777" w:rsidR="00265717" w:rsidRPr="00393800" w:rsidRDefault="00265717" w:rsidP="00581E98">
      <w:pPr>
        <w:spacing w:line="360" w:lineRule="auto"/>
      </w:pPr>
      <w:r w:rsidRPr="5C691AED">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671FA47F" w14:textId="3BE72069" w:rsidR="00265717" w:rsidRDefault="00265717" w:rsidP="00581E98">
      <w:pPr>
        <w:spacing w:line="360" w:lineRule="auto"/>
        <w:rPr>
          <w:b/>
          <w:bCs/>
          <w:color w:val="690048"/>
          <w:lang w:val="en-AU"/>
        </w:rPr>
      </w:pPr>
      <w:r>
        <w:t xml:space="preserve">Recommendation 6.27 </w:t>
      </w:r>
      <w:r w:rsidR="00523FF1">
        <w:t>calls for</w:t>
      </w:r>
      <w:r>
        <w:t xml:space="preserve"> accreditation authorities, registered health professionals and peak bodies to review and amend accreditation standards</w:t>
      </w:r>
      <w:r w:rsidR="00686DFC">
        <w:t>,</w:t>
      </w:r>
      <w:r>
        <w:t xml:space="preserve"> </w:t>
      </w:r>
      <w:r w:rsidR="00523FF1">
        <w:t>further recommending that</w:t>
      </w:r>
      <w:r>
        <w:t xml:space="preserve"> specific cognitive disability health curriculum content</w:t>
      </w:r>
      <w:r w:rsidR="00523FF1">
        <w:t xml:space="preserve"> should be developed</w:t>
      </w:r>
      <w:r>
        <w:t>. Though the University of New South Wales has developed lecture plans and tutorial activities</w:t>
      </w:r>
      <w:r w:rsidRPr="31EB7EC8">
        <w:rPr>
          <w:rStyle w:val="EndnoteReference"/>
        </w:rPr>
        <w:endnoteReference w:id="28"/>
      </w:r>
      <w:r>
        <w:t xml:space="preserve"> alongside the Intellectual Disability Health Capability Framework, there is no implementation plan, and it appears these are not mandatory resources. </w:t>
      </w:r>
    </w:p>
    <w:p w14:paraId="32F2204D" w14:textId="77777777" w:rsidR="00265717" w:rsidRDefault="00265717" w:rsidP="00F65D7C">
      <w:pPr>
        <w:spacing w:line="360" w:lineRule="auto"/>
        <w:rPr>
          <w:b/>
          <w:bCs/>
          <w:color w:val="690048"/>
          <w:lang w:val="en-AU"/>
        </w:rPr>
      </w:pPr>
    </w:p>
    <w:p w14:paraId="43F6814A" w14:textId="44F3C332" w:rsidR="00265717" w:rsidRPr="008E7728" w:rsidRDefault="048796C4" w:rsidP="00F65D7C">
      <w:pPr>
        <w:spacing w:line="360" w:lineRule="auto"/>
        <w:rPr>
          <w:b/>
          <w:bCs/>
          <w:color w:val="690048"/>
          <w:lang w:val="en-AU"/>
        </w:rPr>
      </w:pPr>
      <w:r w:rsidRPr="197CC9D8">
        <w:rPr>
          <w:b/>
          <w:bCs/>
          <w:color w:val="690048"/>
          <w:lang w:val="en-AU"/>
        </w:rPr>
        <w:t>Recommendation 6.28</w:t>
      </w:r>
      <w:r w:rsidR="4F2DA554" w:rsidRPr="197CC9D8">
        <w:rPr>
          <w:b/>
          <w:bCs/>
          <w:color w:val="690048"/>
          <w:lang w:val="en-AU"/>
        </w:rPr>
        <w:t xml:space="preserve">: </w:t>
      </w:r>
      <w:r w:rsidR="00A97BA3" w:rsidRPr="00A97BA3">
        <w:rPr>
          <w:b/>
          <w:bCs/>
          <w:color w:val="690048"/>
        </w:rPr>
        <w:t>Improve access to clinical</w:t>
      </w:r>
      <w:r w:rsidR="4F2DA554" w:rsidRPr="00A97BA3">
        <w:rPr>
          <w:b/>
          <w:bCs/>
          <w:color w:val="690048"/>
        </w:rPr>
        <w:t xml:space="preserve"> placements in disability health services</w:t>
      </w:r>
    </w:p>
    <w:p w14:paraId="0B73D4C9" w14:textId="77777777" w:rsidR="00265717" w:rsidRDefault="00265717" w:rsidP="00F66901">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Australian </w:t>
      </w:r>
      <w:r w:rsidRPr="2336A623">
        <w:rPr>
          <w:rFonts w:ascii="Aptos" w:eastAsia="Aptos" w:hAnsi="Aptos" w:cs="Aptos"/>
        </w:rPr>
        <w:t>Government</w:t>
      </w:r>
    </w:p>
    <w:p w14:paraId="75B6E447" w14:textId="47E6D18B" w:rsidR="00265717" w:rsidRDefault="00265717" w:rsidP="00F66901">
      <w:pPr>
        <w:spacing w:line="360" w:lineRule="auto"/>
        <w:rPr>
          <w:rFonts w:ascii="Aptos" w:eastAsia="Aptos" w:hAnsi="Aptos" w:cs="Aptos"/>
        </w:rPr>
      </w:pPr>
      <w:r w:rsidRPr="4CCC008E">
        <w:rPr>
          <w:rFonts w:ascii="Aptos" w:eastAsia="Aptos" w:hAnsi="Aptos" w:cs="Aptos"/>
          <w:b/>
          <w:bCs/>
        </w:rPr>
        <w:t xml:space="preserve">Response: </w:t>
      </w:r>
      <w:r w:rsidRPr="4CCC008E">
        <w:rPr>
          <w:rFonts w:ascii="Aptos" w:eastAsia="Aptos" w:hAnsi="Aptos" w:cs="Aptos"/>
        </w:rPr>
        <w:t>Accept in principle</w:t>
      </w:r>
    </w:p>
    <w:p w14:paraId="04608004" w14:textId="6E3BFB15" w:rsidR="00265717" w:rsidRPr="00546C9C" w:rsidRDefault="00265717" w:rsidP="00F66901">
      <w:pPr>
        <w:spacing w:line="360" w:lineRule="auto"/>
      </w:pPr>
      <w:r w:rsidRPr="4CCC008E">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13A4E6D6" w14:textId="46CD3542" w:rsidR="00E14FDC" w:rsidRDefault="00265717" w:rsidP="00F66901">
      <w:pPr>
        <w:spacing w:line="360" w:lineRule="auto"/>
      </w:pPr>
      <w:r>
        <w:t xml:space="preserve">Recommendation 6.28 </w:t>
      </w:r>
      <w:r w:rsidR="00FE7BF0">
        <w:t>recommends</w:t>
      </w:r>
      <w:r w:rsidR="0006284E">
        <w:t xml:space="preserve"> </w:t>
      </w:r>
      <w:r>
        <w:t>clinical placements in disability health services be prioritised within relevant degrees. The Australian Government has since launched the Intellectual Disability Health Capability Framework which includes supporting disabilit</w:t>
      </w:r>
      <w:r w:rsidR="001C3469">
        <w:t xml:space="preserve">y-specific </w:t>
      </w:r>
      <w:r>
        <w:t>placement opportunities for future health professionals</w:t>
      </w:r>
      <w:r w:rsidRPr="0CEDA491">
        <w:rPr>
          <w:rStyle w:val="EndnoteReference"/>
        </w:rPr>
        <w:endnoteReference w:id="29"/>
      </w:r>
      <w:r>
        <w:t xml:space="preserve">. This resource developed by the University of New South Wales offers advice to education providers to develop links with disability organisation to facilitate placement opportunities. Hopefully this leads to increased </w:t>
      </w:r>
    </w:p>
    <w:p w14:paraId="051BD5A0" w14:textId="5A872655" w:rsidR="00686DFC" w:rsidRDefault="00265717" w:rsidP="00F66901">
      <w:pPr>
        <w:spacing w:line="360" w:lineRule="auto"/>
      </w:pPr>
      <w:r>
        <w:lastRenderedPageBreak/>
        <w:t xml:space="preserve">placements in disability health services, but as previously stated, this framework isn't mandatory for accreditors. </w:t>
      </w:r>
    </w:p>
    <w:p w14:paraId="160F48C5" w14:textId="7F58DFB5" w:rsidR="00265717" w:rsidRPr="00686DFC" w:rsidRDefault="00265717" w:rsidP="00686DFC"/>
    <w:p w14:paraId="4C32505B" w14:textId="7E1EEE7C" w:rsidR="00265717" w:rsidRPr="008E7728" w:rsidRDefault="048796C4" w:rsidP="00581E98">
      <w:pPr>
        <w:spacing w:line="360" w:lineRule="auto"/>
        <w:rPr>
          <w:b/>
          <w:bCs/>
          <w:color w:val="690048"/>
          <w:lang w:val="en-AU"/>
        </w:rPr>
      </w:pPr>
      <w:r w:rsidRPr="197CC9D8">
        <w:rPr>
          <w:b/>
          <w:bCs/>
          <w:color w:val="690048"/>
          <w:lang w:val="en-AU"/>
        </w:rPr>
        <w:t>Recommendation 6.29</w:t>
      </w:r>
      <w:r w:rsidR="64110DB9" w:rsidRPr="197CC9D8">
        <w:rPr>
          <w:b/>
          <w:bCs/>
          <w:color w:val="690048"/>
          <w:lang w:val="en-AU"/>
        </w:rPr>
        <w:t>:</w:t>
      </w:r>
      <w:r w:rsidR="008267C3" w:rsidRPr="008267C3">
        <w:t xml:space="preserve"> </w:t>
      </w:r>
      <w:r w:rsidR="008267C3" w:rsidRPr="008267C3">
        <w:rPr>
          <w:b/>
          <w:bCs/>
          <w:color w:val="690048"/>
        </w:rPr>
        <w:t>Improve specialist training and continuing professional development in cognitive disability health care</w:t>
      </w:r>
    </w:p>
    <w:p w14:paraId="00E345AA" w14:textId="1279C6F1" w:rsidR="00265717" w:rsidRDefault="00265717" w:rsidP="00BA3E06">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Australian </w:t>
      </w:r>
      <w:r w:rsidRPr="2336A623">
        <w:rPr>
          <w:rFonts w:ascii="Aptos" w:eastAsia="Aptos" w:hAnsi="Aptos" w:cs="Aptos"/>
        </w:rPr>
        <w:t>Government</w:t>
      </w:r>
      <w:r w:rsidRPr="69B79E3F">
        <w:rPr>
          <w:rFonts w:ascii="Aptos" w:eastAsia="Aptos" w:hAnsi="Aptos" w:cs="Aptos"/>
        </w:rPr>
        <w:t xml:space="preserve"> &amp; </w:t>
      </w:r>
      <w:r w:rsidRPr="58182A96">
        <w:rPr>
          <w:rFonts w:ascii="Aptos" w:eastAsia="Aptos" w:hAnsi="Aptos" w:cs="Aptos"/>
        </w:rPr>
        <w:t>non</w:t>
      </w:r>
      <w:r w:rsidRPr="69B79E3F">
        <w:rPr>
          <w:rFonts w:ascii="Aptos" w:eastAsia="Aptos" w:hAnsi="Aptos" w:cs="Aptos"/>
        </w:rPr>
        <w:t>-</w:t>
      </w:r>
      <w:r w:rsidR="00686DFC">
        <w:rPr>
          <w:rFonts w:ascii="Aptos" w:eastAsia="Aptos" w:hAnsi="Aptos" w:cs="Aptos"/>
        </w:rPr>
        <w:t>g</w:t>
      </w:r>
      <w:r w:rsidRPr="2336A623">
        <w:rPr>
          <w:rFonts w:ascii="Aptos" w:eastAsia="Aptos" w:hAnsi="Aptos" w:cs="Aptos"/>
        </w:rPr>
        <w:t>overnment</w:t>
      </w:r>
      <w:r w:rsidR="00686DFC">
        <w:rPr>
          <w:rFonts w:ascii="Aptos" w:eastAsia="Aptos" w:hAnsi="Aptos" w:cs="Aptos"/>
        </w:rPr>
        <w:t xml:space="preserve"> agencies</w:t>
      </w:r>
    </w:p>
    <w:p w14:paraId="29F444FB" w14:textId="485C811E" w:rsidR="00265717" w:rsidRDefault="00265717" w:rsidP="00BA3E06">
      <w:pPr>
        <w:spacing w:line="360" w:lineRule="auto"/>
        <w:rPr>
          <w:rFonts w:ascii="Aptos" w:eastAsia="Aptos" w:hAnsi="Aptos" w:cs="Aptos"/>
        </w:rPr>
      </w:pPr>
      <w:r w:rsidRPr="69B79E3F">
        <w:rPr>
          <w:rFonts w:ascii="Aptos" w:eastAsia="Aptos" w:hAnsi="Aptos" w:cs="Aptos"/>
          <w:b/>
          <w:bCs/>
        </w:rPr>
        <w:t xml:space="preserve">Response: </w:t>
      </w:r>
      <w:r w:rsidRPr="69B79E3F">
        <w:rPr>
          <w:rFonts w:ascii="Aptos" w:eastAsia="Aptos" w:hAnsi="Aptos" w:cs="Aptos"/>
        </w:rPr>
        <w:t>Accept in principle</w:t>
      </w:r>
    </w:p>
    <w:p w14:paraId="1B0709D5" w14:textId="108CCFA5" w:rsidR="00265717" w:rsidRPr="00BC1F09" w:rsidRDefault="00265717" w:rsidP="00BA3E06">
      <w:pPr>
        <w:spacing w:line="360" w:lineRule="auto"/>
      </w:pPr>
      <w:r w:rsidRPr="69B79E3F">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7810FBA4" w14:textId="7572FAFA" w:rsidR="00265717" w:rsidRDefault="00265717" w:rsidP="00BA3E06">
      <w:pPr>
        <w:spacing w:line="360" w:lineRule="auto"/>
      </w:pPr>
      <w:r>
        <w:t xml:space="preserve">Recommendation 6.29 </w:t>
      </w:r>
      <w:r w:rsidR="0046726D">
        <w:t>calls</w:t>
      </w:r>
      <w:r>
        <w:t xml:space="preserve"> </w:t>
      </w:r>
      <w:r w:rsidR="0006284E">
        <w:t xml:space="preserve">for </w:t>
      </w:r>
      <w:r>
        <w:t xml:space="preserve">professional development </w:t>
      </w:r>
      <w:r w:rsidR="008A576D">
        <w:t>in</w:t>
      </w:r>
      <w:r>
        <w:t xml:space="preserve"> cognitive disability health care</w:t>
      </w:r>
      <w:r w:rsidR="0046726D">
        <w:t>, further recommending that</w:t>
      </w:r>
      <w:r>
        <w:t xml:space="preserve"> relevant training</w:t>
      </w:r>
      <w:r w:rsidR="0046726D">
        <w:t xml:space="preserve"> must</w:t>
      </w:r>
      <w:r>
        <w:t xml:space="preserve"> continue to be improved. </w:t>
      </w:r>
      <w:r w:rsidR="008A576D">
        <w:t>In addition to the previously mentioned Intellectual Disability Health Capability Framework, the</w:t>
      </w:r>
      <w:r>
        <w:t xml:space="preserve"> newly released</w:t>
      </w:r>
      <w:r w:rsidR="008D6309">
        <w:t xml:space="preserve"> </w:t>
      </w:r>
      <w:hyperlink r:id="rId29" w:history="1">
        <w:r w:rsidR="008D6309">
          <w:rPr>
            <w:rStyle w:val="Hyperlink"/>
          </w:rPr>
          <w:t>National Roadmap to Improve the Health and Mental Health of Autistic People 2025-2035</w:t>
        </w:r>
      </w:hyperlink>
      <w:r w:rsidR="0071552C">
        <w:rPr>
          <w:rStyle w:val="EndnoteReference"/>
        </w:rPr>
        <w:endnoteReference w:id="30"/>
      </w:r>
      <w:r>
        <w:t xml:space="preserve">, </w:t>
      </w:r>
      <w:r w:rsidR="00C26F3D">
        <w:t>indicate</w:t>
      </w:r>
      <w:r w:rsidR="008A576D">
        <w:t>s</w:t>
      </w:r>
      <w:r w:rsidR="00C26F3D">
        <w:t xml:space="preserve"> that there is some</w:t>
      </w:r>
      <w:r>
        <w:t xml:space="preserve"> movement on this recommendation. However, neither </w:t>
      </w:r>
      <w:r w:rsidR="00E12F36">
        <w:t xml:space="preserve">the Framework for the Roadmap </w:t>
      </w:r>
      <w:r>
        <w:t xml:space="preserve">mention continuing professional development, and it </w:t>
      </w:r>
      <w:r w:rsidR="001F2368">
        <w:t>is too early to say wh</w:t>
      </w:r>
      <w:r w:rsidR="006641E7">
        <w:t xml:space="preserve">ether </w:t>
      </w:r>
      <w:r w:rsidR="00E12F36">
        <w:t xml:space="preserve">relevant training is </w:t>
      </w:r>
      <w:r w:rsidR="000F2F4A">
        <w:t>in</w:t>
      </w:r>
      <w:r w:rsidR="00E12F36">
        <w:t xml:space="preserve"> development and ready to be implemented</w:t>
      </w:r>
      <w:r>
        <w:t xml:space="preserve">. </w:t>
      </w:r>
    </w:p>
    <w:p w14:paraId="031B5FAE" w14:textId="77777777" w:rsidR="00265717" w:rsidRDefault="00265717" w:rsidP="00887DE2">
      <w:pPr>
        <w:spacing w:line="360" w:lineRule="auto"/>
        <w:rPr>
          <w:b/>
          <w:bCs/>
          <w:color w:val="690048"/>
          <w:lang w:val="en-AU"/>
        </w:rPr>
      </w:pPr>
    </w:p>
    <w:p w14:paraId="2B6423A9" w14:textId="769941D5" w:rsidR="00265717" w:rsidRPr="008E7728" w:rsidRDefault="048796C4" w:rsidP="00581E98">
      <w:pPr>
        <w:spacing w:line="360" w:lineRule="auto"/>
        <w:rPr>
          <w:b/>
          <w:bCs/>
          <w:color w:val="690048"/>
          <w:lang w:val="en-AU"/>
        </w:rPr>
      </w:pPr>
      <w:r w:rsidRPr="197CC9D8">
        <w:rPr>
          <w:b/>
          <w:bCs/>
          <w:color w:val="690048"/>
          <w:lang w:val="en-AU"/>
        </w:rPr>
        <w:t>Recommendation 6.30</w:t>
      </w:r>
      <w:r w:rsidR="721B9A28" w:rsidRPr="197CC9D8">
        <w:rPr>
          <w:b/>
          <w:bCs/>
          <w:color w:val="690048"/>
          <w:lang w:val="en-AU"/>
        </w:rPr>
        <w:t xml:space="preserve">: </w:t>
      </w:r>
      <w:r w:rsidR="008267C3" w:rsidRPr="008267C3">
        <w:rPr>
          <w:b/>
          <w:bCs/>
          <w:color w:val="690048"/>
        </w:rPr>
        <w:t xml:space="preserve">Expand the </w:t>
      </w:r>
      <w:r w:rsidR="721B9A28" w:rsidRPr="008267C3">
        <w:rPr>
          <w:b/>
          <w:bCs/>
          <w:color w:val="690048"/>
        </w:rPr>
        <w:t xml:space="preserve">scope </w:t>
      </w:r>
      <w:r w:rsidR="008267C3" w:rsidRPr="008267C3">
        <w:rPr>
          <w:b/>
          <w:bCs/>
          <w:color w:val="690048"/>
        </w:rPr>
        <w:t>of</w:t>
      </w:r>
      <w:r w:rsidR="721B9A28" w:rsidRPr="008267C3">
        <w:rPr>
          <w:b/>
          <w:bCs/>
          <w:color w:val="690048"/>
        </w:rPr>
        <w:t xml:space="preserve"> the National Centre of Excellence in Intellectual Disability Health</w:t>
      </w:r>
    </w:p>
    <w:p w14:paraId="61A900C1" w14:textId="77777777" w:rsidR="00265717" w:rsidRDefault="00265717" w:rsidP="00EB5609">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Australian </w:t>
      </w:r>
      <w:r w:rsidRPr="2336A623">
        <w:rPr>
          <w:rFonts w:ascii="Aptos" w:eastAsia="Aptos" w:hAnsi="Aptos" w:cs="Aptos"/>
        </w:rPr>
        <w:t>Government</w:t>
      </w:r>
    </w:p>
    <w:p w14:paraId="2B8EE546" w14:textId="77777777" w:rsidR="00265717" w:rsidRDefault="00265717" w:rsidP="00EB5609">
      <w:pPr>
        <w:spacing w:line="360" w:lineRule="auto"/>
        <w:rPr>
          <w:rFonts w:ascii="Aptos" w:eastAsia="Aptos" w:hAnsi="Aptos" w:cs="Aptos"/>
        </w:rPr>
      </w:pPr>
      <w:r w:rsidRPr="69B79E3F">
        <w:rPr>
          <w:rFonts w:ascii="Aptos" w:eastAsia="Aptos" w:hAnsi="Aptos" w:cs="Aptos"/>
          <w:b/>
          <w:bCs/>
        </w:rPr>
        <w:t xml:space="preserve">Response: </w:t>
      </w:r>
      <w:r w:rsidRPr="69B79E3F">
        <w:rPr>
          <w:rFonts w:ascii="Aptos" w:eastAsia="Aptos" w:hAnsi="Aptos" w:cs="Aptos"/>
        </w:rPr>
        <w:t>Note</w:t>
      </w:r>
    </w:p>
    <w:p w14:paraId="23FE7D42" w14:textId="77777777" w:rsidR="00265717" w:rsidRDefault="00265717" w:rsidP="00EB5609">
      <w:pPr>
        <w:spacing w:line="360" w:lineRule="auto"/>
        <w:rPr>
          <w:rFonts w:ascii="Aptos" w:eastAsia="Aptos" w:hAnsi="Aptos" w:cs="Aptos"/>
        </w:rPr>
      </w:pPr>
      <w:r w:rsidRPr="69B79E3F">
        <w:rPr>
          <w:rFonts w:ascii="Aptos" w:eastAsia="Aptos" w:hAnsi="Aptos" w:cs="Aptos"/>
          <w:b/>
          <w:bCs/>
        </w:rPr>
        <w:t>Update:</w:t>
      </w:r>
      <w:r w:rsidRPr="6F536024">
        <w:rPr>
          <w:rFonts w:ascii="Aptos" w:eastAsia="Aptos" w:hAnsi="Aptos" w:cs="Aptos"/>
          <w:b/>
          <w:bCs/>
        </w:rPr>
        <w:t xml:space="preserve"> </w:t>
      </w:r>
      <w:r w:rsidRPr="3072F25B">
        <w:rPr>
          <w:rFonts w:ascii="Aptos" w:eastAsia="Aptos" w:hAnsi="Aptos" w:cs="Aptos"/>
        </w:rPr>
        <w:t>Rejected</w:t>
      </w:r>
    </w:p>
    <w:p w14:paraId="751803BF" w14:textId="3F6B162C" w:rsidR="00265717" w:rsidRDefault="048796C4" w:rsidP="00EB5609">
      <w:pPr>
        <w:spacing w:line="360" w:lineRule="auto"/>
      </w:pPr>
      <w:r>
        <w:t xml:space="preserve">Recommendation 6.30 asks for the scope of the National Centre of Excellence in Intellectual Disability Health to be expanded to include autism and other forms of cognitive impairment. </w:t>
      </w:r>
      <w:r w:rsidR="0075596E">
        <w:t>The Australian Government’s response in the</w:t>
      </w:r>
      <w:r w:rsidR="00AE621E">
        <w:t xml:space="preserve"> </w:t>
      </w:r>
      <w:r w:rsidR="0000438A">
        <w:t xml:space="preserve">DRC Progress Report </w:t>
      </w:r>
      <w:r w:rsidR="00047D9F">
        <w:t>2025</w:t>
      </w:r>
      <w:r w:rsidR="0075596E">
        <w:t xml:space="preserve"> clearly state that the</w:t>
      </w:r>
      <w:r>
        <w:t xml:space="preserve"> </w:t>
      </w:r>
      <w:r w:rsidR="0075596E">
        <w:t>g</w:t>
      </w:r>
      <w:r>
        <w:t xml:space="preserve">overnment and the National Centre of Excellence in Intellectual Disability Health </w:t>
      </w:r>
      <w:r w:rsidR="0075596E">
        <w:t>have no intention of making this change</w:t>
      </w:r>
      <w:r w:rsidR="0075596E" w:rsidRPr="4E316BB5">
        <w:rPr>
          <w:rStyle w:val="EndnoteReference"/>
        </w:rPr>
        <w:endnoteReference w:id="31"/>
      </w:r>
      <w:r>
        <w:t>. Therefore, this recommendation is considered rejected.</w:t>
      </w:r>
    </w:p>
    <w:p w14:paraId="51277694" w14:textId="0F8B13D3" w:rsidR="00CF7728" w:rsidRDefault="00CF7728">
      <w:pPr>
        <w:rPr>
          <w:b/>
          <w:bCs/>
          <w:color w:val="690048"/>
          <w:lang w:val="en-AU"/>
        </w:rPr>
      </w:pPr>
      <w:r>
        <w:rPr>
          <w:b/>
          <w:bCs/>
          <w:color w:val="690048"/>
          <w:lang w:val="en-AU"/>
        </w:rPr>
        <w:br w:type="page"/>
      </w:r>
    </w:p>
    <w:p w14:paraId="65843CDF" w14:textId="77777777" w:rsidR="00E14FDC" w:rsidRDefault="00E14FDC" w:rsidP="00887DE2">
      <w:pPr>
        <w:spacing w:line="360" w:lineRule="auto"/>
        <w:rPr>
          <w:b/>
          <w:bCs/>
          <w:color w:val="690048"/>
          <w:lang w:val="en-AU"/>
        </w:rPr>
      </w:pPr>
    </w:p>
    <w:p w14:paraId="4835EF89" w14:textId="1FAE239F" w:rsidR="00265717" w:rsidRPr="008E7728" w:rsidRDefault="048796C4" w:rsidP="00581E98">
      <w:pPr>
        <w:spacing w:line="360" w:lineRule="auto"/>
        <w:rPr>
          <w:b/>
          <w:bCs/>
          <w:color w:val="690048"/>
          <w:lang w:val="en-AU"/>
        </w:rPr>
      </w:pPr>
      <w:r w:rsidRPr="197CC9D8">
        <w:rPr>
          <w:b/>
          <w:bCs/>
          <w:color w:val="690048"/>
          <w:lang w:val="en-AU"/>
        </w:rPr>
        <w:t>Recommendation 6.31</w:t>
      </w:r>
      <w:r w:rsidR="3F0CEA3A" w:rsidRPr="197CC9D8">
        <w:rPr>
          <w:b/>
          <w:bCs/>
          <w:color w:val="690048"/>
          <w:lang w:val="en-AU"/>
        </w:rPr>
        <w:t xml:space="preserve">: </w:t>
      </w:r>
      <w:r w:rsidR="008267C3" w:rsidRPr="008267C3">
        <w:rPr>
          <w:b/>
          <w:bCs/>
          <w:color w:val="690048"/>
        </w:rPr>
        <w:t>Embed the right</w:t>
      </w:r>
      <w:r w:rsidR="3F0CEA3A" w:rsidRPr="008267C3">
        <w:rPr>
          <w:b/>
          <w:bCs/>
          <w:color w:val="690048"/>
        </w:rPr>
        <w:t xml:space="preserve"> to equitable access to health</w:t>
      </w:r>
      <w:r w:rsidR="00265717" w:rsidRPr="008267C3" w:rsidDel="048796C4">
        <w:rPr>
          <w:b/>
          <w:bCs/>
          <w:color w:val="690048"/>
        </w:rPr>
        <w:t xml:space="preserve"> </w:t>
      </w:r>
      <w:r w:rsidR="008267C3" w:rsidRPr="008267C3">
        <w:rPr>
          <w:b/>
          <w:bCs/>
          <w:color w:val="690048"/>
        </w:rPr>
        <w:t>services in key policy instruments</w:t>
      </w:r>
    </w:p>
    <w:p w14:paraId="640F91C0" w14:textId="2D737492" w:rsidR="00265717" w:rsidRDefault="00265717" w:rsidP="003E05B3">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Australian, </w:t>
      </w:r>
      <w:r w:rsidR="00C26F3D">
        <w:rPr>
          <w:rFonts w:ascii="Aptos" w:eastAsia="Aptos" w:hAnsi="Aptos" w:cs="Aptos"/>
        </w:rPr>
        <w:t>s</w:t>
      </w:r>
      <w:r w:rsidR="00C26F3D" w:rsidRPr="69B79E3F">
        <w:rPr>
          <w:rFonts w:ascii="Aptos" w:eastAsia="Aptos" w:hAnsi="Aptos" w:cs="Aptos"/>
        </w:rPr>
        <w:t xml:space="preserve">tate </w:t>
      </w:r>
      <w:r w:rsidR="00C26F3D">
        <w:rPr>
          <w:rFonts w:ascii="Aptos" w:eastAsia="Aptos" w:hAnsi="Aptos" w:cs="Aptos"/>
        </w:rPr>
        <w:t>and t</w:t>
      </w:r>
      <w:r w:rsidRPr="69B79E3F">
        <w:rPr>
          <w:rFonts w:ascii="Aptos" w:eastAsia="Aptos" w:hAnsi="Aptos" w:cs="Aptos"/>
        </w:rPr>
        <w:t xml:space="preserve">erritory </w:t>
      </w:r>
      <w:r w:rsidR="00C26F3D">
        <w:rPr>
          <w:rFonts w:ascii="Aptos" w:eastAsia="Aptos" w:hAnsi="Aptos" w:cs="Aptos"/>
        </w:rPr>
        <w:t>g</w:t>
      </w:r>
      <w:r w:rsidRPr="2336A623">
        <w:rPr>
          <w:rFonts w:ascii="Aptos" w:eastAsia="Aptos" w:hAnsi="Aptos" w:cs="Aptos"/>
        </w:rPr>
        <w:t>overnments</w:t>
      </w:r>
    </w:p>
    <w:p w14:paraId="445761F2" w14:textId="0A8C6410" w:rsidR="00265717" w:rsidRDefault="00265717" w:rsidP="003E05B3">
      <w:pPr>
        <w:spacing w:line="360" w:lineRule="auto"/>
        <w:rPr>
          <w:rFonts w:ascii="Aptos" w:eastAsia="Aptos" w:hAnsi="Aptos" w:cs="Aptos"/>
        </w:rPr>
      </w:pPr>
      <w:r w:rsidRPr="0B030D66">
        <w:rPr>
          <w:rFonts w:ascii="Aptos" w:eastAsia="Aptos" w:hAnsi="Aptos" w:cs="Aptos"/>
          <w:b/>
          <w:bCs/>
        </w:rPr>
        <w:t xml:space="preserve">Response: </w:t>
      </w:r>
      <w:r w:rsidRPr="0B030D66">
        <w:rPr>
          <w:rFonts w:ascii="Aptos" w:eastAsia="Aptos" w:hAnsi="Aptos" w:cs="Aptos"/>
        </w:rPr>
        <w:t xml:space="preserve">6.31(a) Accept, 6.31 (b) </w:t>
      </w:r>
      <w:r w:rsidR="00C26F3D">
        <w:rPr>
          <w:rFonts w:ascii="Aptos" w:eastAsia="Aptos" w:hAnsi="Aptos" w:cs="Aptos"/>
        </w:rPr>
        <w:t>a</w:t>
      </w:r>
      <w:r w:rsidRPr="0B030D66">
        <w:rPr>
          <w:rFonts w:ascii="Aptos" w:eastAsia="Aptos" w:hAnsi="Aptos" w:cs="Aptos"/>
        </w:rPr>
        <w:t>ccept in principle</w:t>
      </w:r>
    </w:p>
    <w:p w14:paraId="675549AB" w14:textId="24604FD4" w:rsidR="00265717" w:rsidRDefault="00265717" w:rsidP="003E05B3">
      <w:pPr>
        <w:spacing w:line="360" w:lineRule="auto"/>
        <w:rPr>
          <w:rFonts w:ascii="Aptos" w:eastAsia="Aptos" w:hAnsi="Aptos" w:cs="Aptos"/>
        </w:rPr>
      </w:pPr>
      <w:r w:rsidRPr="52CB99F6">
        <w:rPr>
          <w:rFonts w:ascii="Aptos" w:eastAsia="Aptos" w:hAnsi="Aptos" w:cs="Aptos"/>
          <w:b/>
          <w:bCs/>
        </w:rPr>
        <w:t xml:space="preserve">Update: </w:t>
      </w:r>
      <w:r w:rsidRPr="52CB99F6">
        <w:rPr>
          <w:rFonts w:ascii="Aptos" w:eastAsia="Aptos" w:hAnsi="Aptos" w:cs="Aptos"/>
        </w:rPr>
        <w:t xml:space="preserve">Beginning stages </w:t>
      </w:r>
    </w:p>
    <w:p w14:paraId="4DF80D45" w14:textId="12E032AC" w:rsidR="00265717" w:rsidRDefault="00265717" w:rsidP="003E05B3">
      <w:pPr>
        <w:spacing w:line="360" w:lineRule="auto"/>
      </w:pPr>
      <w:r>
        <w:t xml:space="preserve">Recommendation 6.31 calls for </w:t>
      </w:r>
      <w:r w:rsidR="00C26F3D">
        <w:t xml:space="preserve">key policy instruments to embed </w:t>
      </w:r>
      <w:r>
        <w:t xml:space="preserve">the right to equitable access to health services. The Australian Government has begun consultation </w:t>
      </w:r>
      <w:r w:rsidR="00B204C1">
        <w:t>on</w:t>
      </w:r>
      <w:r>
        <w:t xml:space="preserve"> the National Safety and Quality health service standards</w:t>
      </w:r>
      <w:r w:rsidRPr="114B9B79">
        <w:rPr>
          <w:rStyle w:val="EndnoteReference"/>
        </w:rPr>
        <w:endnoteReference w:id="32"/>
      </w:r>
      <w:r>
        <w:t xml:space="preserve"> to prepare for the development of the third edition release in 2029</w:t>
      </w:r>
      <w:r w:rsidRPr="0B030D66">
        <w:rPr>
          <w:rStyle w:val="EndnoteReference"/>
        </w:rPr>
        <w:endnoteReference w:id="33"/>
      </w:r>
      <w:r>
        <w:t>. With such a late release date, it's disappointing to note there appears to be no plans to amend or review either of the documents</w:t>
      </w:r>
      <w:r w:rsidR="00AA1278">
        <w:t xml:space="preserve"> in alignment with</w:t>
      </w:r>
      <w:r>
        <w:t xml:space="preserve"> recommendation</w:t>
      </w:r>
      <w:r w:rsidR="00AA1278">
        <w:t xml:space="preserve"> 6.31</w:t>
      </w:r>
      <w:r w:rsidR="00B204C1">
        <w:t xml:space="preserve"> before 2029</w:t>
      </w:r>
      <w:r w:rsidR="00AA1278">
        <w:t>.</w:t>
      </w:r>
      <w:r>
        <w:t xml:space="preserve"> </w:t>
      </w:r>
    </w:p>
    <w:p w14:paraId="11E2E348" w14:textId="77777777" w:rsidR="00265717" w:rsidRDefault="00265717" w:rsidP="00887DE2">
      <w:pPr>
        <w:spacing w:line="360" w:lineRule="auto"/>
        <w:rPr>
          <w:b/>
          <w:bCs/>
          <w:color w:val="690048"/>
          <w:lang w:val="en-AU"/>
        </w:rPr>
      </w:pPr>
    </w:p>
    <w:p w14:paraId="4A1C333C" w14:textId="75823813" w:rsidR="00265717" w:rsidRDefault="048796C4" w:rsidP="00581E98">
      <w:pPr>
        <w:spacing w:line="360" w:lineRule="auto"/>
        <w:rPr>
          <w:b/>
          <w:bCs/>
          <w:color w:val="690048"/>
          <w:lang w:val="en-AU"/>
        </w:rPr>
      </w:pPr>
      <w:r w:rsidRPr="197CC9D8">
        <w:rPr>
          <w:b/>
          <w:bCs/>
          <w:color w:val="690048"/>
          <w:lang w:val="en-AU"/>
        </w:rPr>
        <w:t>Recommendation 6.32</w:t>
      </w:r>
      <w:r w:rsidR="75B1545C" w:rsidRPr="197CC9D8">
        <w:rPr>
          <w:b/>
          <w:bCs/>
          <w:color w:val="690048"/>
          <w:lang w:val="en-AU"/>
        </w:rPr>
        <w:t xml:space="preserve">: </w:t>
      </w:r>
      <w:r w:rsidR="004D7B22" w:rsidRPr="004D7B22">
        <w:rPr>
          <w:b/>
          <w:bCs/>
          <w:color w:val="690048"/>
        </w:rPr>
        <w:t>Increase capacity to provide supports and adaptations through improved guidance, funding and accessible information</w:t>
      </w:r>
    </w:p>
    <w:p w14:paraId="36E673EB" w14:textId="52EF2B8A" w:rsidR="00265717" w:rsidRDefault="00265717" w:rsidP="004A7A7B">
      <w:pPr>
        <w:spacing w:line="360" w:lineRule="auto"/>
        <w:rPr>
          <w:rFonts w:ascii="Aptos" w:eastAsia="Aptos" w:hAnsi="Aptos" w:cs="Aptos"/>
        </w:rPr>
      </w:pPr>
      <w:r w:rsidRPr="69B79E3F">
        <w:rPr>
          <w:rFonts w:ascii="Aptos" w:eastAsia="Aptos" w:hAnsi="Aptos" w:cs="Aptos"/>
          <w:b/>
          <w:bCs/>
        </w:rPr>
        <w:t xml:space="preserve">Responsibility: </w:t>
      </w:r>
      <w:r w:rsidR="00AA1278" w:rsidRPr="69B79E3F">
        <w:rPr>
          <w:rFonts w:ascii="Aptos" w:eastAsia="Aptos" w:hAnsi="Aptos" w:cs="Aptos"/>
        </w:rPr>
        <w:t xml:space="preserve">Australian, </w:t>
      </w:r>
      <w:r w:rsidR="00AA1278">
        <w:rPr>
          <w:rFonts w:ascii="Aptos" w:eastAsia="Aptos" w:hAnsi="Aptos" w:cs="Aptos"/>
        </w:rPr>
        <w:t>s</w:t>
      </w:r>
      <w:r w:rsidR="00AA1278" w:rsidRPr="69B79E3F">
        <w:rPr>
          <w:rFonts w:ascii="Aptos" w:eastAsia="Aptos" w:hAnsi="Aptos" w:cs="Aptos"/>
        </w:rPr>
        <w:t xml:space="preserve">tate </w:t>
      </w:r>
      <w:r w:rsidR="00AA1278">
        <w:rPr>
          <w:rFonts w:ascii="Aptos" w:eastAsia="Aptos" w:hAnsi="Aptos" w:cs="Aptos"/>
        </w:rPr>
        <w:t>and t</w:t>
      </w:r>
      <w:r w:rsidR="00AA1278" w:rsidRPr="69B79E3F">
        <w:rPr>
          <w:rFonts w:ascii="Aptos" w:eastAsia="Aptos" w:hAnsi="Aptos" w:cs="Aptos"/>
        </w:rPr>
        <w:t xml:space="preserve">erritory </w:t>
      </w:r>
      <w:r w:rsidR="00AA1278">
        <w:rPr>
          <w:rFonts w:ascii="Aptos" w:eastAsia="Aptos" w:hAnsi="Aptos" w:cs="Aptos"/>
        </w:rPr>
        <w:t>g</w:t>
      </w:r>
      <w:r w:rsidR="00AA1278" w:rsidRPr="2336A623">
        <w:rPr>
          <w:rFonts w:ascii="Aptos" w:eastAsia="Aptos" w:hAnsi="Aptos" w:cs="Aptos"/>
        </w:rPr>
        <w:t>overnments</w:t>
      </w:r>
    </w:p>
    <w:p w14:paraId="41F9C029" w14:textId="3898519C" w:rsidR="00265717" w:rsidRDefault="00265717" w:rsidP="004A7A7B">
      <w:pPr>
        <w:spacing w:line="360" w:lineRule="auto"/>
        <w:rPr>
          <w:rFonts w:ascii="Aptos" w:eastAsia="Aptos" w:hAnsi="Aptos" w:cs="Aptos"/>
        </w:rPr>
      </w:pPr>
      <w:r w:rsidRPr="69B79E3F">
        <w:rPr>
          <w:rFonts w:ascii="Aptos" w:eastAsia="Aptos" w:hAnsi="Aptos" w:cs="Aptos"/>
          <w:b/>
          <w:bCs/>
        </w:rPr>
        <w:t xml:space="preserve">Response: </w:t>
      </w:r>
      <w:r w:rsidRPr="69B79E3F">
        <w:rPr>
          <w:rFonts w:ascii="Aptos" w:eastAsia="Aptos" w:hAnsi="Aptos" w:cs="Aptos"/>
        </w:rPr>
        <w:t>Accept in principle</w:t>
      </w:r>
    </w:p>
    <w:p w14:paraId="254DAACE" w14:textId="77777777" w:rsidR="00265717" w:rsidRPr="00192F73" w:rsidRDefault="00265717" w:rsidP="004A7A7B">
      <w:pPr>
        <w:spacing w:line="360" w:lineRule="auto"/>
      </w:pPr>
      <w:r w:rsidRPr="70222617">
        <w:rPr>
          <w:rFonts w:ascii="Aptos" w:eastAsia="Aptos" w:hAnsi="Aptos" w:cs="Aptos"/>
          <w:b/>
          <w:bCs/>
        </w:rPr>
        <w:t xml:space="preserve">Update: </w:t>
      </w:r>
      <w:r w:rsidRPr="70222617">
        <w:rPr>
          <w:rFonts w:ascii="Aptos" w:eastAsia="Aptos" w:hAnsi="Aptos" w:cs="Aptos"/>
        </w:rPr>
        <w:t>No update</w:t>
      </w:r>
    </w:p>
    <w:p w14:paraId="2F9E665F" w14:textId="22358CA8" w:rsidR="00265717" w:rsidRDefault="00265717" w:rsidP="004A7A7B">
      <w:pPr>
        <w:spacing w:line="360" w:lineRule="auto"/>
      </w:pPr>
      <w:r>
        <w:t xml:space="preserve">Recommendation 6.32 calls on governments to improve guidance around, and funding for, disability related supports and adaptions in health care. Though the National Roadmap to Improve the Health and Mental Health of Autistic People 2025-2035 begins to address the suggestions made in recommendation 6.32, it is only aimed toward autistic people. Until the health care reform described in this recommendation is made for all people with disability, there </w:t>
      </w:r>
      <w:r w:rsidR="003B4A50">
        <w:t>are</w:t>
      </w:r>
      <w:r>
        <w:t xml:space="preserve"> no updates on this recommendation.</w:t>
      </w:r>
    </w:p>
    <w:p w14:paraId="7E5BC009" w14:textId="77777777" w:rsidR="00E14FDC" w:rsidRPr="008E7728" w:rsidRDefault="00E14FDC" w:rsidP="00581E98">
      <w:pPr>
        <w:spacing w:line="360" w:lineRule="auto"/>
        <w:rPr>
          <w:b/>
          <w:bCs/>
          <w:color w:val="690048"/>
          <w:lang w:val="en-AU"/>
        </w:rPr>
      </w:pPr>
    </w:p>
    <w:p w14:paraId="69FEB3E3" w14:textId="7855253B" w:rsidR="00265717" w:rsidRPr="008E7728" w:rsidRDefault="048796C4" w:rsidP="003E05B3">
      <w:pPr>
        <w:spacing w:line="360" w:lineRule="auto"/>
        <w:rPr>
          <w:b/>
          <w:bCs/>
          <w:color w:val="690048"/>
          <w:lang w:val="en-AU"/>
        </w:rPr>
      </w:pPr>
      <w:r w:rsidRPr="197CC9D8">
        <w:rPr>
          <w:b/>
          <w:bCs/>
          <w:color w:val="690048"/>
          <w:lang w:val="en-AU"/>
        </w:rPr>
        <w:t>Recommendation 6.33</w:t>
      </w:r>
      <w:r w:rsidR="5CCF1696" w:rsidRPr="197CC9D8">
        <w:rPr>
          <w:b/>
          <w:bCs/>
          <w:color w:val="690048"/>
          <w:lang w:val="en-AU"/>
        </w:rPr>
        <w:t xml:space="preserve">: </w:t>
      </w:r>
      <w:r w:rsidR="00D82C4D" w:rsidRPr="00D82C4D">
        <w:rPr>
          <w:b/>
          <w:bCs/>
          <w:color w:val="690048"/>
        </w:rPr>
        <w:t>Develop specialised</w:t>
      </w:r>
      <w:r w:rsidR="5CCF1696" w:rsidRPr="00D82C4D">
        <w:rPr>
          <w:b/>
          <w:bCs/>
          <w:color w:val="690048"/>
        </w:rPr>
        <w:t xml:space="preserve"> health and </w:t>
      </w:r>
      <w:r w:rsidR="00D82C4D" w:rsidRPr="00D82C4D">
        <w:rPr>
          <w:b/>
          <w:bCs/>
          <w:color w:val="690048"/>
        </w:rPr>
        <w:t>mental</w:t>
      </w:r>
      <w:r w:rsidR="5CCF1696" w:rsidRPr="00D82C4D">
        <w:rPr>
          <w:b/>
          <w:bCs/>
          <w:color w:val="690048"/>
        </w:rPr>
        <w:t xml:space="preserve"> health services</w:t>
      </w:r>
      <w:r w:rsidR="00D82C4D" w:rsidRPr="00D82C4D">
        <w:rPr>
          <w:b/>
          <w:bCs/>
          <w:color w:val="690048"/>
        </w:rPr>
        <w:t xml:space="preserve"> for people with cognitive disability</w:t>
      </w:r>
    </w:p>
    <w:p w14:paraId="149F5BAB" w14:textId="35C44453" w:rsidR="00265717" w:rsidRDefault="00265717" w:rsidP="001D6619">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State </w:t>
      </w:r>
      <w:r w:rsidR="003B4A50">
        <w:rPr>
          <w:rFonts w:ascii="Aptos" w:eastAsia="Aptos" w:hAnsi="Aptos" w:cs="Aptos"/>
        </w:rPr>
        <w:t>and t</w:t>
      </w:r>
      <w:r w:rsidR="003B4A50" w:rsidRPr="69B79E3F">
        <w:rPr>
          <w:rFonts w:ascii="Aptos" w:eastAsia="Aptos" w:hAnsi="Aptos" w:cs="Aptos"/>
        </w:rPr>
        <w:t xml:space="preserve">erritory </w:t>
      </w:r>
      <w:r w:rsidR="003B4A50">
        <w:rPr>
          <w:rFonts w:ascii="Aptos" w:eastAsia="Aptos" w:hAnsi="Aptos" w:cs="Aptos"/>
        </w:rPr>
        <w:t>g</w:t>
      </w:r>
      <w:r w:rsidR="003B4A50" w:rsidRPr="2336A623">
        <w:rPr>
          <w:rFonts w:ascii="Aptos" w:eastAsia="Aptos" w:hAnsi="Aptos" w:cs="Aptos"/>
        </w:rPr>
        <w:t>overnments</w:t>
      </w:r>
    </w:p>
    <w:p w14:paraId="408C625F" w14:textId="77777777" w:rsidR="00265717" w:rsidRDefault="00265717" w:rsidP="001D6619">
      <w:pPr>
        <w:spacing w:line="360" w:lineRule="auto"/>
        <w:rPr>
          <w:rFonts w:ascii="Aptos" w:eastAsia="Aptos" w:hAnsi="Aptos" w:cs="Aptos"/>
        </w:rPr>
      </w:pPr>
      <w:r w:rsidRPr="69B79E3F">
        <w:rPr>
          <w:rFonts w:ascii="Aptos" w:eastAsia="Aptos" w:hAnsi="Aptos" w:cs="Aptos"/>
          <w:b/>
          <w:bCs/>
        </w:rPr>
        <w:t xml:space="preserve">Response: </w:t>
      </w:r>
      <w:r w:rsidRPr="69B79E3F">
        <w:rPr>
          <w:rFonts w:ascii="Aptos" w:eastAsia="Aptos" w:hAnsi="Aptos" w:cs="Aptos"/>
        </w:rPr>
        <w:t>Subject to further consideration</w:t>
      </w:r>
    </w:p>
    <w:p w14:paraId="64A6B9A4" w14:textId="77777777" w:rsidR="00265717" w:rsidRPr="00FB1503" w:rsidRDefault="00265717" w:rsidP="001D6619">
      <w:pPr>
        <w:spacing w:line="360" w:lineRule="auto"/>
      </w:pPr>
      <w:r w:rsidRPr="69B79E3F">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6B2CAE54" w14:textId="0C72A380" w:rsidR="00265717" w:rsidRDefault="048796C4" w:rsidP="001D6619">
      <w:pPr>
        <w:spacing w:line="360" w:lineRule="auto"/>
      </w:pPr>
      <w:r>
        <w:t xml:space="preserve">Recommendation 6.33 calls for the development of specialised health and mental health services for people with cognitive disability. In the National Interim Update 2024 report, </w:t>
      </w:r>
      <w:r w:rsidR="009A5259">
        <w:t>t</w:t>
      </w:r>
      <w:r>
        <w:t xml:space="preserve">he </w:t>
      </w:r>
      <w:r>
        <w:lastRenderedPageBreak/>
        <w:t>Queensland Government advised they funded the development of eight “Neuro Wellness Hubs” in response to this recommendation 6.33</w:t>
      </w:r>
      <w:r w:rsidR="00265717" w:rsidRPr="355B53E0">
        <w:rPr>
          <w:rStyle w:val="EndnoteReference"/>
        </w:rPr>
        <w:endnoteReference w:id="34"/>
      </w:r>
      <w:r>
        <w:t>. However, these hubs are not a specialist service for people with cognitive disability</w:t>
      </w:r>
      <w:r w:rsidR="00012249">
        <w:t xml:space="preserve"> as described by the DRC.</w:t>
      </w:r>
      <w:r>
        <w:t xml:space="preserve"> Furthermore, in their </w:t>
      </w:r>
      <w:r w:rsidRPr="01C84B44">
        <w:rPr>
          <w:rFonts w:ascii="Aptos" w:eastAsia="Aptos" w:hAnsi="Aptos" w:cs="Aptos"/>
        </w:rPr>
        <w:t>DRC Progress Report 2025</w:t>
      </w:r>
      <w:r w:rsidR="00265717" w:rsidRPr="0B030D66">
        <w:rPr>
          <w:rStyle w:val="EndnoteReference"/>
        </w:rPr>
        <w:endnoteReference w:id="35"/>
      </w:r>
      <w:r w:rsidR="00012249">
        <w:rPr>
          <w:rFonts w:ascii="Aptos" w:eastAsia="Aptos" w:hAnsi="Aptos" w:cs="Aptos"/>
        </w:rPr>
        <w:t>,</w:t>
      </w:r>
      <w:r>
        <w:t xml:space="preserve"> the Queensland </w:t>
      </w:r>
      <w:r w:rsidR="009A5259">
        <w:t>G</w:t>
      </w:r>
      <w:r>
        <w:t xml:space="preserve">overnment mentions the Queensland Centre of Excellence in Intellectual and Developmental Disability Mental Health. This service is not a specialised health and mental health service and therefore not applicable to this recommendation. </w:t>
      </w:r>
      <w:r w:rsidR="007C7F5B">
        <w:t xml:space="preserve">Considering the </w:t>
      </w:r>
      <w:r w:rsidR="00B54E07">
        <w:t xml:space="preserve">repeated </w:t>
      </w:r>
      <w:r w:rsidR="005266C3">
        <w:t>misalignment of</w:t>
      </w:r>
      <w:r>
        <w:t xml:space="preserve"> information </w:t>
      </w:r>
      <w:r w:rsidR="000D1D3F">
        <w:t>provided</w:t>
      </w:r>
      <w:r>
        <w:t xml:space="preserve"> </w:t>
      </w:r>
      <w:r w:rsidR="00B54E07">
        <w:t>by</w:t>
      </w:r>
      <w:r>
        <w:t xml:space="preserve"> the</w:t>
      </w:r>
      <w:r w:rsidR="00B54E07">
        <w:t xml:space="preserve"> Queensland</w:t>
      </w:r>
      <w:r>
        <w:t xml:space="preserve"> </w:t>
      </w:r>
      <w:r w:rsidR="00B54E07">
        <w:t>G</w:t>
      </w:r>
      <w:r>
        <w:t xml:space="preserve">overnment in relation to this recommendation, there is no update on its implementation. </w:t>
      </w:r>
    </w:p>
    <w:p w14:paraId="71E4ED2D" w14:textId="77777777" w:rsidR="00265717" w:rsidRDefault="00265717">
      <w:pPr>
        <w:rPr>
          <w:b/>
          <w:bCs/>
          <w:color w:val="690048"/>
          <w:lang w:val="en-AU"/>
        </w:rPr>
      </w:pPr>
    </w:p>
    <w:p w14:paraId="766BC125" w14:textId="4FB1F01B" w:rsidR="00265717" w:rsidRPr="008E7728" w:rsidRDefault="048796C4" w:rsidP="003E05B3">
      <w:pPr>
        <w:spacing w:line="360" w:lineRule="auto"/>
        <w:rPr>
          <w:b/>
          <w:bCs/>
          <w:color w:val="690048"/>
          <w:lang w:val="en-AU"/>
        </w:rPr>
      </w:pPr>
      <w:r w:rsidRPr="197CC9D8">
        <w:rPr>
          <w:b/>
          <w:bCs/>
          <w:color w:val="690048"/>
          <w:lang w:val="en-AU"/>
        </w:rPr>
        <w:t>Recommendation 6.34</w:t>
      </w:r>
      <w:r w:rsidR="342C22DF" w:rsidRPr="197CC9D8">
        <w:rPr>
          <w:b/>
          <w:bCs/>
          <w:color w:val="690048"/>
          <w:lang w:val="en-AU"/>
        </w:rPr>
        <w:t xml:space="preserve">: </w:t>
      </w:r>
      <w:r w:rsidR="003844EC" w:rsidRPr="003844EC">
        <w:rPr>
          <w:b/>
          <w:bCs/>
          <w:color w:val="690048"/>
        </w:rPr>
        <w:t>Introduce disability health navigators to support navigation of health care for people with disability</w:t>
      </w:r>
    </w:p>
    <w:p w14:paraId="009E1F46" w14:textId="1D0E4EBF" w:rsidR="00265717" w:rsidRDefault="00265717" w:rsidP="00932381">
      <w:pPr>
        <w:spacing w:line="360" w:lineRule="auto"/>
        <w:rPr>
          <w:rFonts w:ascii="Aptos" w:eastAsia="Aptos" w:hAnsi="Aptos" w:cs="Aptos"/>
        </w:rPr>
      </w:pPr>
      <w:r w:rsidRPr="69B79E3F">
        <w:rPr>
          <w:rFonts w:ascii="Aptos" w:eastAsia="Aptos" w:hAnsi="Aptos" w:cs="Aptos"/>
          <w:b/>
          <w:bCs/>
        </w:rPr>
        <w:t xml:space="preserve">Responsibility: </w:t>
      </w:r>
      <w:r w:rsidR="00F63920" w:rsidRPr="69B79E3F">
        <w:rPr>
          <w:rFonts w:ascii="Aptos" w:eastAsia="Aptos" w:hAnsi="Aptos" w:cs="Aptos"/>
        </w:rPr>
        <w:t xml:space="preserve">Australian, </w:t>
      </w:r>
      <w:r w:rsidR="00F63920">
        <w:rPr>
          <w:rFonts w:ascii="Aptos" w:eastAsia="Aptos" w:hAnsi="Aptos" w:cs="Aptos"/>
        </w:rPr>
        <w:t>s</w:t>
      </w:r>
      <w:r w:rsidR="00F63920" w:rsidRPr="69B79E3F">
        <w:rPr>
          <w:rFonts w:ascii="Aptos" w:eastAsia="Aptos" w:hAnsi="Aptos" w:cs="Aptos"/>
        </w:rPr>
        <w:t xml:space="preserve">tate </w:t>
      </w:r>
      <w:r w:rsidR="00F63920">
        <w:rPr>
          <w:rFonts w:ascii="Aptos" w:eastAsia="Aptos" w:hAnsi="Aptos" w:cs="Aptos"/>
        </w:rPr>
        <w:t>and t</w:t>
      </w:r>
      <w:r w:rsidR="00F63920" w:rsidRPr="69B79E3F">
        <w:rPr>
          <w:rFonts w:ascii="Aptos" w:eastAsia="Aptos" w:hAnsi="Aptos" w:cs="Aptos"/>
        </w:rPr>
        <w:t xml:space="preserve">erritory </w:t>
      </w:r>
      <w:r w:rsidR="00F63920">
        <w:rPr>
          <w:rFonts w:ascii="Aptos" w:eastAsia="Aptos" w:hAnsi="Aptos" w:cs="Aptos"/>
        </w:rPr>
        <w:t>g</w:t>
      </w:r>
      <w:r w:rsidR="00F63920" w:rsidRPr="2336A623">
        <w:rPr>
          <w:rFonts w:ascii="Aptos" w:eastAsia="Aptos" w:hAnsi="Aptos" w:cs="Aptos"/>
        </w:rPr>
        <w:t>overnments</w:t>
      </w:r>
    </w:p>
    <w:p w14:paraId="4D2270C2" w14:textId="301F1613" w:rsidR="00265717" w:rsidRDefault="00265717" w:rsidP="00932381">
      <w:pPr>
        <w:spacing w:line="360" w:lineRule="auto"/>
        <w:rPr>
          <w:rFonts w:ascii="Aptos" w:eastAsia="Aptos" w:hAnsi="Aptos" w:cs="Aptos"/>
        </w:rPr>
      </w:pPr>
      <w:r w:rsidRPr="69B79E3F">
        <w:rPr>
          <w:rFonts w:ascii="Aptos" w:eastAsia="Aptos" w:hAnsi="Aptos" w:cs="Aptos"/>
          <w:b/>
          <w:bCs/>
        </w:rPr>
        <w:t xml:space="preserve">Response: </w:t>
      </w:r>
      <w:r w:rsidRPr="69B79E3F">
        <w:rPr>
          <w:rFonts w:ascii="Aptos" w:eastAsia="Aptos" w:hAnsi="Aptos" w:cs="Aptos"/>
        </w:rPr>
        <w:t>Accept in principle</w:t>
      </w:r>
    </w:p>
    <w:p w14:paraId="3D4CADE2" w14:textId="21AA06BC" w:rsidR="00265717" w:rsidRPr="00AB6D99" w:rsidRDefault="00265717" w:rsidP="00932381">
      <w:pPr>
        <w:spacing w:line="360" w:lineRule="auto"/>
      </w:pPr>
      <w:r w:rsidRPr="0B030D66">
        <w:rPr>
          <w:rFonts w:ascii="Aptos" w:eastAsia="Aptos" w:hAnsi="Aptos" w:cs="Aptos"/>
          <w:b/>
          <w:bCs/>
        </w:rPr>
        <w:t>Update:</w:t>
      </w:r>
      <w:r>
        <w:rPr>
          <w:rFonts w:ascii="Aptos" w:eastAsia="Aptos" w:hAnsi="Aptos" w:cs="Aptos"/>
          <w:b/>
          <w:bCs/>
        </w:rPr>
        <w:t xml:space="preserve"> </w:t>
      </w:r>
      <w:r w:rsidRPr="000D19E9">
        <w:rPr>
          <w:rFonts w:ascii="Aptos" w:eastAsia="Aptos" w:hAnsi="Aptos" w:cs="Aptos"/>
        </w:rPr>
        <w:t xml:space="preserve">Beginning stages </w:t>
      </w:r>
    </w:p>
    <w:p w14:paraId="51C6CC99" w14:textId="2207C515" w:rsidR="00265717" w:rsidRDefault="00265717" w:rsidP="006D5818">
      <w:pPr>
        <w:spacing w:line="360" w:lineRule="auto"/>
        <w:rPr>
          <w:b/>
          <w:bCs/>
          <w:color w:val="690048"/>
          <w:lang w:val="en-AU"/>
        </w:rPr>
      </w:pPr>
      <w:r>
        <w:t>Recommendation 6.34 recommends</w:t>
      </w:r>
      <w:r w:rsidR="00CF1615">
        <w:t xml:space="preserve"> the establishment of</w:t>
      </w:r>
      <w:r>
        <w:t xml:space="preserve"> new disability health navigator roles</w:t>
      </w:r>
      <w:r w:rsidR="00CF1615">
        <w:t>. T</w:t>
      </w:r>
      <w:r>
        <w:t xml:space="preserve">his role would be responsible for offering support to people with cognitive disability navigating the health care system. In their initial response, the Australian Government advised they were working with state and territory governments to review disability health navigation activities across the country in order to consider the scope for nationally consistent disability health navigation framework. Since this response, an intergovernmental scoping group has been established </w:t>
      </w:r>
      <w:r w:rsidRPr="0B030D66">
        <w:rPr>
          <w:rStyle w:val="EndnoteReference"/>
        </w:rPr>
        <w:endnoteReference w:id="36"/>
      </w:r>
      <w:r>
        <w:t>. Disability health navigators are also mentioned in the National Roadmap to Improve the Health and Mental Health of Autistic People 2025-2035</w:t>
      </w:r>
      <w:r w:rsidRPr="1FFE414C">
        <w:rPr>
          <w:rStyle w:val="EndnoteReference"/>
        </w:rPr>
        <w:endnoteReference w:id="37"/>
      </w:r>
      <w:r>
        <w:t xml:space="preserve">. </w:t>
      </w:r>
    </w:p>
    <w:p w14:paraId="781BC9D5" w14:textId="77777777" w:rsidR="00265717" w:rsidRDefault="00265717" w:rsidP="003E05B3">
      <w:pPr>
        <w:spacing w:line="360" w:lineRule="auto"/>
        <w:rPr>
          <w:b/>
          <w:bCs/>
          <w:color w:val="690048"/>
          <w:lang w:val="en-AU"/>
        </w:rPr>
      </w:pPr>
    </w:p>
    <w:p w14:paraId="52A3E25F" w14:textId="57BB6548" w:rsidR="00265717" w:rsidRPr="008E7728" w:rsidRDefault="048796C4" w:rsidP="003E05B3">
      <w:pPr>
        <w:spacing w:line="360" w:lineRule="auto"/>
        <w:rPr>
          <w:b/>
          <w:bCs/>
          <w:color w:val="690048"/>
          <w:lang w:val="en-AU"/>
        </w:rPr>
      </w:pPr>
      <w:r w:rsidRPr="197CC9D8">
        <w:rPr>
          <w:b/>
          <w:bCs/>
          <w:color w:val="690048"/>
          <w:lang w:val="en-AU"/>
        </w:rPr>
        <w:t>Recommendations 6.35 – 6.36</w:t>
      </w:r>
      <w:r w:rsidR="2F3B3A41" w:rsidRPr="197CC9D8">
        <w:rPr>
          <w:b/>
          <w:bCs/>
          <w:color w:val="690048"/>
          <w:lang w:val="en-AU"/>
        </w:rPr>
        <w:t xml:space="preserve">: </w:t>
      </w:r>
      <w:r w:rsidR="008022F3" w:rsidRPr="008022F3">
        <w:rPr>
          <w:b/>
          <w:bCs/>
          <w:color w:val="690048"/>
        </w:rPr>
        <w:t>Stronger legal frameworks for restrictive</w:t>
      </w:r>
      <w:r w:rsidR="2F3B3A41" w:rsidRPr="008022F3">
        <w:rPr>
          <w:b/>
          <w:bCs/>
          <w:color w:val="690048"/>
        </w:rPr>
        <w:t xml:space="preserve"> practices</w:t>
      </w:r>
    </w:p>
    <w:p w14:paraId="19246D01" w14:textId="3023883B" w:rsidR="00265717" w:rsidRDefault="00265717" w:rsidP="00C87307">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State </w:t>
      </w:r>
      <w:r w:rsidR="00CF1615">
        <w:rPr>
          <w:rFonts w:ascii="Aptos" w:eastAsia="Aptos" w:hAnsi="Aptos" w:cs="Aptos"/>
        </w:rPr>
        <w:t>and t</w:t>
      </w:r>
      <w:r w:rsidR="00CF1615" w:rsidRPr="69B79E3F">
        <w:rPr>
          <w:rFonts w:ascii="Aptos" w:eastAsia="Aptos" w:hAnsi="Aptos" w:cs="Aptos"/>
        </w:rPr>
        <w:t xml:space="preserve">erritory </w:t>
      </w:r>
      <w:r w:rsidR="00CF1615">
        <w:rPr>
          <w:rFonts w:ascii="Aptos" w:eastAsia="Aptos" w:hAnsi="Aptos" w:cs="Aptos"/>
        </w:rPr>
        <w:t>g</w:t>
      </w:r>
      <w:r w:rsidR="00CF1615" w:rsidRPr="2336A623">
        <w:rPr>
          <w:rFonts w:ascii="Aptos" w:eastAsia="Aptos" w:hAnsi="Aptos" w:cs="Aptos"/>
        </w:rPr>
        <w:t>overnments</w:t>
      </w:r>
    </w:p>
    <w:p w14:paraId="25767670" w14:textId="27DD3781" w:rsidR="00265717" w:rsidRDefault="00265717" w:rsidP="00C87307">
      <w:pPr>
        <w:spacing w:line="360" w:lineRule="auto"/>
        <w:rPr>
          <w:rFonts w:ascii="Aptos" w:eastAsia="Aptos" w:hAnsi="Aptos" w:cs="Aptos"/>
        </w:rPr>
      </w:pPr>
      <w:r w:rsidRPr="69B79E3F">
        <w:rPr>
          <w:rFonts w:ascii="Aptos" w:eastAsia="Aptos" w:hAnsi="Aptos" w:cs="Aptos"/>
          <w:b/>
          <w:bCs/>
        </w:rPr>
        <w:t xml:space="preserve">Response: </w:t>
      </w:r>
      <w:r w:rsidRPr="69B79E3F">
        <w:rPr>
          <w:rFonts w:ascii="Aptos" w:eastAsia="Aptos" w:hAnsi="Aptos" w:cs="Aptos"/>
        </w:rPr>
        <w:t>Accept in principle</w:t>
      </w:r>
    </w:p>
    <w:p w14:paraId="4CAA6D92" w14:textId="77777777" w:rsidR="00265717" w:rsidRDefault="00265717" w:rsidP="00C87307">
      <w:pPr>
        <w:spacing w:line="360" w:lineRule="auto"/>
        <w:rPr>
          <w:rFonts w:ascii="Aptos" w:eastAsia="Aptos" w:hAnsi="Aptos" w:cs="Aptos"/>
        </w:rPr>
      </w:pPr>
      <w:r w:rsidRPr="69B79E3F">
        <w:rPr>
          <w:rFonts w:ascii="Aptos" w:eastAsia="Aptos" w:hAnsi="Aptos" w:cs="Aptos"/>
          <w:b/>
          <w:bCs/>
        </w:rPr>
        <w:t>Update:</w:t>
      </w:r>
      <w:r w:rsidRPr="339A6B1C">
        <w:rPr>
          <w:rFonts w:ascii="Aptos" w:eastAsia="Aptos" w:hAnsi="Aptos" w:cs="Aptos"/>
          <w:b/>
          <w:bCs/>
        </w:rPr>
        <w:t xml:space="preserve"> </w:t>
      </w:r>
      <w:r w:rsidRPr="339A6B1C">
        <w:rPr>
          <w:rFonts w:ascii="Aptos" w:eastAsia="Aptos" w:hAnsi="Aptos" w:cs="Aptos"/>
        </w:rPr>
        <w:t>No update</w:t>
      </w:r>
    </w:p>
    <w:p w14:paraId="3B00DD93" w14:textId="24339AB7" w:rsidR="00265717" w:rsidRDefault="048796C4" w:rsidP="003E05B3">
      <w:pPr>
        <w:spacing w:line="360" w:lineRule="auto"/>
        <w:rPr>
          <w:rFonts w:ascii="Aptos" w:eastAsia="Aptos" w:hAnsi="Aptos" w:cs="Aptos"/>
        </w:rPr>
      </w:pPr>
      <w:r>
        <w:rPr>
          <w:rFonts w:ascii="Aptos" w:eastAsia="Aptos" w:hAnsi="Aptos" w:cs="Aptos"/>
        </w:rPr>
        <w:t>R</w:t>
      </w:r>
      <w:r w:rsidRPr="4ACFCF1F">
        <w:rPr>
          <w:rFonts w:ascii="Aptos" w:eastAsia="Aptos" w:hAnsi="Aptos" w:cs="Aptos"/>
        </w:rPr>
        <w:t xml:space="preserve">ecommendations </w:t>
      </w:r>
      <w:r>
        <w:rPr>
          <w:rFonts w:ascii="Aptos" w:eastAsia="Aptos" w:hAnsi="Aptos" w:cs="Aptos"/>
        </w:rPr>
        <w:t xml:space="preserve">6.35 and 6.36 regard the use of restrictive practices and </w:t>
      </w:r>
      <w:r w:rsidR="00CF1615">
        <w:rPr>
          <w:rFonts w:ascii="Aptos" w:eastAsia="Aptos" w:hAnsi="Aptos" w:cs="Aptos"/>
        </w:rPr>
        <w:t>call</w:t>
      </w:r>
      <w:r w:rsidRPr="4ACFCF1F">
        <w:rPr>
          <w:rFonts w:ascii="Aptos" w:eastAsia="Aptos" w:hAnsi="Aptos" w:cs="Aptos"/>
        </w:rPr>
        <w:t xml:space="preserve"> for immediate action to ban certain restrictive practices</w:t>
      </w:r>
      <w:r>
        <w:rPr>
          <w:rFonts w:ascii="Aptos" w:eastAsia="Aptos" w:hAnsi="Aptos" w:cs="Aptos"/>
        </w:rPr>
        <w:t xml:space="preserve"> and other law reform</w:t>
      </w:r>
      <w:r w:rsidRPr="4ACFCF1F">
        <w:rPr>
          <w:rFonts w:ascii="Aptos" w:eastAsia="Aptos" w:hAnsi="Aptos" w:cs="Aptos"/>
        </w:rPr>
        <w:t xml:space="preserve">. The Queensland Government introduced a Disability Services (Restrictive Practices) and Other Legislation Amendment Bill </w:t>
      </w:r>
      <w:r w:rsidRPr="4ACFCF1F">
        <w:rPr>
          <w:rFonts w:ascii="Aptos" w:eastAsia="Aptos" w:hAnsi="Aptos" w:cs="Aptos"/>
        </w:rPr>
        <w:lastRenderedPageBreak/>
        <w:t>2024</w:t>
      </w:r>
      <w:r w:rsidR="00265717" w:rsidRPr="01F045E5">
        <w:rPr>
          <w:rStyle w:val="EndnoteReference"/>
          <w:rFonts w:ascii="Aptos" w:eastAsia="Aptos" w:hAnsi="Aptos" w:cs="Aptos"/>
        </w:rPr>
        <w:endnoteReference w:id="38"/>
      </w:r>
      <w:r w:rsidRPr="4ACFCF1F">
        <w:rPr>
          <w:rFonts w:ascii="Aptos" w:eastAsia="Aptos" w:hAnsi="Aptos" w:cs="Aptos"/>
        </w:rPr>
        <w:t>, however</w:t>
      </w:r>
      <w:r w:rsidR="005B184E">
        <w:rPr>
          <w:rFonts w:ascii="Aptos" w:eastAsia="Aptos" w:hAnsi="Aptos" w:cs="Aptos"/>
        </w:rPr>
        <w:t>,</w:t>
      </w:r>
      <w:r w:rsidRPr="4ACFCF1F">
        <w:rPr>
          <w:rFonts w:ascii="Aptos" w:eastAsia="Aptos" w:hAnsi="Aptos" w:cs="Aptos"/>
        </w:rPr>
        <w:t xml:space="preserve"> this </w:t>
      </w:r>
      <w:r w:rsidR="00D74F5D">
        <w:rPr>
          <w:rFonts w:ascii="Aptos" w:eastAsia="Aptos" w:hAnsi="Aptos" w:cs="Aptos"/>
        </w:rPr>
        <w:t>B</w:t>
      </w:r>
      <w:r w:rsidRPr="4ACFCF1F">
        <w:rPr>
          <w:rFonts w:ascii="Aptos" w:eastAsia="Aptos" w:hAnsi="Aptos" w:cs="Aptos"/>
        </w:rPr>
        <w:t>ill lapsed on 1 October 2024 with the dissolution of the 57</w:t>
      </w:r>
      <w:r w:rsidRPr="4ACFCF1F">
        <w:rPr>
          <w:rFonts w:ascii="Aptos" w:eastAsia="Aptos" w:hAnsi="Aptos" w:cs="Aptos"/>
          <w:vertAlign w:val="superscript"/>
        </w:rPr>
        <w:t>th</w:t>
      </w:r>
      <w:r w:rsidRPr="4ACFCF1F">
        <w:rPr>
          <w:rFonts w:ascii="Aptos" w:eastAsia="Aptos" w:hAnsi="Aptos" w:cs="Aptos"/>
        </w:rPr>
        <w:t xml:space="preserve"> Queensland Parliament and is yet to be re-introduced to Parliament. </w:t>
      </w:r>
    </w:p>
    <w:p w14:paraId="0EE5BAA5" w14:textId="77777777" w:rsidR="006D5818" w:rsidRDefault="006D5818" w:rsidP="003E05B3">
      <w:pPr>
        <w:spacing w:line="360" w:lineRule="auto"/>
        <w:rPr>
          <w:b/>
          <w:bCs/>
          <w:color w:val="690048"/>
          <w:lang w:val="en-AU"/>
        </w:rPr>
      </w:pPr>
    </w:p>
    <w:p w14:paraId="6F5886A6" w14:textId="6BC06A11" w:rsidR="00265717" w:rsidRPr="008E7728" w:rsidRDefault="048796C4" w:rsidP="003E05B3">
      <w:pPr>
        <w:spacing w:line="360" w:lineRule="auto"/>
        <w:rPr>
          <w:b/>
          <w:bCs/>
          <w:color w:val="690048"/>
          <w:lang w:val="en-AU"/>
        </w:rPr>
      </w:pPr>
      <w:r w:rsidRPr="197CC9D8">
        <w:rPr>
          <w:b/>
          <w:bCs/>
          <w:color w:val="690048"/>
          <w:lang w:val="en-AU"/>
        </w:rPr>
        <w:t>Recommendation 6.37</w:t>
      </w:r>
      <w:r w:rsidR="4F75F8C3" w:rsidRPr="197CC9D8">
        <w:rPr>
          <w:b/>
          <w:bCs/>
          <w:color w:val="690048"/>
          <w:lang w:val="en-AU"/>
        </w:rPr>
        <w:t xml:space="preserve">: </w:t>
      </w:r>
      <w:r w:rsidR="4F75F8C3" w:rsidRPr="00756890">
        <w:rPr>
          <w:b/>
          <w:bCs/>
          <w:color w:val="690048"/>
        </w:rPr>
        <w:t xml:space="preserve">Data collection </w:t>
      </w:r>
      <w:r w:rsidR="00756890" w:rsidRPr="00756890">
        <w:rPr>
          <w:b/>
          <w:bCs/>
          <w:color w:val="690048"/>
        </w:rPr>
        <w:t xml:space="preserve">and public reporting </w:t>
      </w:r>
      <w:r w:rsidR="4F75F8C3" w:rsidRPr="00756890">
        <w:rPr>
          <w:b/>
          <w:bCs/>
          <w:color w:val="690048"/>
        </w:rPr>
        <w:t>on psychotropic medication</w:t>
      </w:r>
    </w:p>
    <w:p w14:paraId="7EFB8DE3" w14:textId="77777777" w:rsidR="00265717" w:rsidRDefault="00265717" w:rsidP="007114E3">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Australian </w:t>
      </w:r>
      <w:r w:rsidRPr="74D7BD1D">
        <w:rPr>
          <w:rFonts w:ascii="Aptos" w:eastAsia="Aptos" w:hAnsi="Aptos" w:cs="Aptos"/>
        </w:rPr>
        <w:t>Government</w:t>
      </w:r>
    </w:p>
    <w:p w14:paraId="137F2EE9" w14:textId="77777777" w:rsidR="00265717" w:rsidRDefault="00265717" w:rsidP="007114E3">
      <w:pPr>
        <w:spacing w:line="360" w:lineRule="auto"/>
        <w:rPr>
          <w:rFonts w:ascii="Aptos" w:eastAsia="Aptos" w:hAnsi="Aptos" w:cs="Aptos"/>
        </w:rPr>
      </w:pPr>
      <w:r w:rsidRPr="69B79E3F">
        <w:rPr>
          <w:rFonts w:ascii="Aptos" w:eastAsia="Aptos" w:hAnsi="Aptos" w:cs="Aptos"/>
          <w:b/>
          <w:bCs/>
        </w:rPr>
        <w:t xml:space="preserve">Response: </w:t>
      </w:r>
      <w:r w:rsidRPr="69B79E3F">
        <w:rPr>
          <w:rFonts w:ascii="Aptos" w:eastAsia="Aptos" w:hAnsi="Aptos" w:cs="Aptos"/>
        </w:rPr>
        <w:t>Accept</w:t>
      </w:r>
    </w:p>
    <w:p w14:paraId="1137546C" w14:textId="77777777" w:rsidR="00265717" w:rsidRPr="008F7E91" w:rsidRDefault="00265717" w:rsidP="007114E3">
      <w:pPr>
        <w:spacing w:line="360" w:lineRule="auto"/>
      </w:pPr>
      <w:r w:rsidRPr="69B79E3F">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12AE7A6B" w14:textId="1067530B" w:rsidR="00265717" w:rsidRDefault="00265717" w:rsidP="007114E3">
      <w:pPr>
        <w:spacing w:line="360" w:lineRule="auto"/>
      </w:pPr>
      <w:r>
        <w:t>Recommendation 6.37 calls for the collection and public reporting of data on the use of psychotropic medication, further requesting annual progress reports. Whilst the Psychotropic Medicines in Cognitive Disability or Impairment Clinical Care Standard</w:t>
      </w:r>
      <w:r w:rsidRPr="11653E5C">
        <w:rPr>
          <w:rStyle w:val="EndnoteReference"/>
        </w:rPr>
        <w:endnoteReference w:id="39"/>
      </w:r>
      <w:r>
        <w:t xml:space="preserve"> has been released, no annual progress reports have been </w:t>
      </w:r>
      <w:r w:rsidR="008274E8">
        <w:t>published</w:t>
      </w:r>
      <w:r>
        <w:t xml:space="preserve">, and no independent evaluation has occurred. </w:t>
      </w:r>
      <w:r w:rsidR="007E7718">
        <w:t>The</w:t>
      </w:r>
      <w:r>
        <w:t xml:space="preserve"> </w:t>
      </w:r>
      <w:r w:rsidRPr="01C84B44">
        <w:rPr>
          <w:rFonts w:ascii="Aptos" w:eastAsia="Aptos" w:hAnsi="Aptos" w:cs="Aptos"/>
        </w:rPr>
        <w:t>DRC Progress Report 2025</w:t>
      </w:r>
      <w:r w:rsidR="007E7718">
        <w:t xml:space="preserve"> advises that </w:t>
      </w:r>
      <w:r>
        <w:t>the Australian Commission on Safety and Quality in Health Care, the Aged Care Quality and Safety Commission and the NDIS Quality and Safeguards Commission are working to establish how evaluation and reporting could be progressed</w:t>
      </w:r>
      <w:r w:rsidRPr="0B030D66">
        <w:rPr>
          <w:rStyle w:val="EndnoteReference"/>
        </w:rPr>
        <w:endnoteReference w:id="40"/>
      </w:r>
      <w:r>
        <w:t>. However</w:t>
      </w:r>
      <w:r w:rsidR="007E7718">
        <w:t>,</w:t>
      </w:r>
      <w:r>
        <w:t xml:space="preserve"> public reporting on data has not yet commenced</w:t>
      </w:r>
      <w:r w:rsidR="001F3053">
        <w:t>.</w:t>
      </w:r>
    </w:p>
    <w:p w14:paraId="5CFB095E" w14:textId="77777777" w:rsidR="00265717" w:rsidRDefault="00265717" w:rsidP="00264F7E">
      <w:pPr>
        <w:spacing w:line="360" w:lineRule="auto"/>
        <w:rPr>
          <w:b/>
          <w:bCs/>
          <w:color w:val="690048"/>
          <w:lang w:val="en-AU"/>
        </w:rPr>
      </w:pPr>
    </w:p>
    <w:p w14:paraId="25A35582" w14:textId="1EE25415" w:rsidR="00265717" w:rsidRPr="008E7728" w:rsidRDefault="048796C4" w:rsidP="00264F7E">
      <w:pPr>
        <w:spacing w:line="360" w:lineRule="auto"/>
        <w:rPr>
          <w:b/>
          <w:bCs/>
          <w:color w:val="690048"/>
          <w:lang w:val="en-AU"/>
        </w:rPr>
      </w:pPr>
      <w:r w:rsidRPr="197CC9D8">
        <w:rPr>
          <w:b/>
          <w:bCs/>
          <w:color w:val="690048"/>
          <w:lang w:val="en-AU"/>
        </w:rPr>
        <w:t>Recommendation 6.38</w:t>
      </w:r>
      <w:r w:rsidR="1565F7DB" w:rsidRPr="197CC9D8">
        <w:rPr>
          <w:b/>
          <w:bCs/>
          <w:color w:val="690048"/>
          <w:lang w:val="en-AU"/>
        </w:rPr>
        <w:t xml:space="preserve">: </w:t>
      </w:r>
      <w:r w:rsidR="000F7870" w:rsidRPr="000F7870">
        <w:rPr>
          <w:b/>
          <w:bCs/>
          <w:color w:val="690048"/>
        </w:rPr>
        <w:t>Strengthening the evidence base on reducing</w:t>
      </w:r>
      <w:r w:rsidR="1565F7DB" w:rsidRPr="000F7870">
        <w:rPr>
          <w:b/>
          <w:bCs/>
          <w:color w:val="690048"/>
        </w:rPr>
        <w:t xml:space="preserve"> and </w:t>
      </w:r>
      <w:r w:rsidR="000F7870" w:rsidRPr="000F7870">
        <w:rPr>
          <w:b/>
          <w:bCs/>
          <w:color w:val="690048"/>
        </w:rPr>
        <w:t>eliminating</w:t>
      </w:r>
      <w:r w:rsidR="1565F7DB" w:rsidRPr="000F7870">
        <w:rPr>
          <w:b/>
          <w:bCs/>
          <w:color w:val="690048"/>
        </w:rPr>
        <w:t xml:space="preserve"> restrictive practices</w:t>
      </w:r>
    </w:p>
    <w:p w14:paraId="779EF517" w14:textId="77777777" w:rsidR="00265717" w:rsidRDefault="00265717" w:rsidP="00B65B83">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Australian </w:t>
      </w:r>
      <w:r w:rsidRPr="74D7BD1D">
        <w:rPr>
          <w:rFonts w:ascii="Aptos" w:eastAsia="Aptos" w:hAnsi="Aptos" w:cs="Aptos"/>
        </w:rPr>
        <w:t>Government</w:t>
      </w:r>
    </w:p>
    <w:p w14:paraId="282D6B8B" w14:textId="75F38CB4" w:rsidR="00265717" w:rsidRDefault="00265717" w:rsidP="00B65B83">
      <w:pPr>
        <w:spacing w:line="360" w:lineRule="auto"/>
        <w:rPr>
          <w:rFonts w:ascii="Aptos" w:eastAsia="Aptos" w:hAnsi="Aptos" w:cs="Aptos"/>
        </w:rPr>
      </w:pPr>
      <w:r w:rsidRPr="69B79E3F">
        <w:rPr>
          <w:rFonts w:ascii="Aptos" w:eastAsia="Aptos" w:hAnsi="Aptos" w:cs="Aptos"/>
          <w:b/>
          <w:bCs/>
        </w:rPr>
        <w:t xml:space="preserve">Response: </w:t>
      </w:r>
      <w:r w:rsidRPr="69B79E3F">
        <w:rPr>
          <w:rFonts w:ascii="Aptos" w:eastAsia="Aptos" w:hAnsi="Aptos" w:cs="Aptos"/>
        </w:rPr>
        <w:t>Accept in principle</w:t>
      </w:r>
    </w:p>
    <w:p w14:paraId="71837475" w14:textId="2B69AA25" w:rsidR="00265717" w:rsidRPr="00AD7E97" w:rsidRDefault="00265717" w:rsidP="00B65B83">
      <w:pPr>
        <w:spacing w:line="360" w:lineRule="auto"/>
      </w:pPr>
      <w:r w:rsidRPr="69B79E3F">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5B1798D9" w14:textId="26221A1E" w:rsidR="00265717" w:rsidRDefault="00265717" w:rsidP="00B65B83">
      <w:pPr>
        <w:spacing w:line="360" w:lineRule="auto"/>
      </w:pPr>
      <w:r>
        <w:t>Recommendation 6.38 asks the National Disability Research Partnership (</w:t>
      </w:r>
      <w:r w:rsidRPr="00B87CD5">
        <w:rPr>
          <w:b/>
          <w:bCs/>
        </w:rPr>
        <w:t>NDRP</w:t>
      </w:r>
      <w:r>
        <w:t>) to commission a longitudinal study to research the impact of various strategies to reduce and eliminate restrictive practices. In December 2024 the NDRP delivered an event aimed at exploring the evidence to enable the elimination of restrictive practices in Australia</w:t>
      </w:r>
      <w:r w:rsidRPr="5E596C27">
        <w:rPr>
          <w:rStyle w:val="EndnoteReference"/>
        </w:rPr>
        <w:endnoteReference w:id="41"/>
      </w:r>
      <w:r>
        <w:t xml:space="preserve">. However there appears to be no information about a longitudinal study after this informative event. </w:t>
      </w:r>
    </w:p>
    <w:p w14:paraId="0EB13CA0" w14:textId="77777777" w:rsidR="00265717" w:rsidRDefault="00265717" w:rsidP="00264F7E">
      <w:pPr>
        <w:spacing w:line="360" w:lineRule="auto"/>
        <w:rPr>
          <w:b/>
          <w:bCs/>
          <w:color w:val="690048"/>
          <w:lang w:val="en-AU"/>
        </w:rPr>
      </w:pPr>
    </w:p>
    <w:p w14:paraId="2634BC2B" w14:textId="77777777" w:rsidR="008274E8" w:rsidRDefault="008274E8" w:rsidP="00264F7E">
      <w:pPr>
        <w:spacing w:line="360" w:lineRule="auto"/>
        <w:rPr>
          <w:b/>
          <w:bCs/>
          <w:color w:val="690048"/>
          <w:lang w:val="en-AU"/>
        </w:rPr>
      </w:pPr>
    </w:p>
    <w:p w14:paraId="7B299894" w14:textId="77777777" w:rsidR="008274E8" w:rsidRDefault="008274E8" w:rsidP="00264F7E">
      <w:pPr>
        <w:spacing w:line="360" w:lineRule="auto"/>
        <w:rPr>
          <w:b/>
          <w:bCs/>
          <w:color w:val="690048"/>
          <w:lang w:val="en-AU"/>
        </w:rPr>
      </w:pPr>
    </w:p>
    <w:p w14:paraId="7EC18145" w14:textId="77777777" w:rsidR="008274E8" w:rsidRDefault="008274E8" w:rsidP="00264F7E">
      <w:pPr>
        <w:spacing w:line="360" w:lineRule="auto"/>
        <w:rPr>
          <w:b/>
          <w:bCs/>
          <w:color w:val="690048"/>
          <w:lang w:val="en-AU"/>
        </w:rPr>
      </w:pPr>
    </w:p>
    <w:p w14:paraId="0B78E34D" w14:textId="77777777" w:rsidR="008274E8" w:rsidRDefault="008274E8" w:rsidP="00264F7E">
      <w:pPr>
        <w:spacing w:line="360" w:lineRule="auto"/>
        <w:rPr>
          <w:b/>
          <w:bCs/>
          <w:color w:val="690048"/>
          <w:lang w:val="en-AU"/>
        </w:rPr>
      </w:pPr>
    </w:p>
    <w:p w14:paraId="2B5307C0" w14:textId="77777777" w:rsidR="008274E8" w:rsidRDefault="008274E8" w:rsidP="00264F7E">
      <w:pPr>
        <w:spacing w:line="360" w:lineRule="auto"/>
        <w:rPr>
          <w:b/>
          <w:bCs/>
          <w:color w:val="690048"/>
          <w:lang w:val="en-AU"/>
        </w:rPr>
      </w:pPr>
    </w:p>
    <w:p w14:paraId="406F87FD" w14:textId="37B4BA12" w:rsidR="00265717" w:rsidRPr="008E7728" w:rsidRDefault="048796C4" w:rsidP="00264F7E">
      <w:pPr>
        <w:spacing w:line="360" w:lineRule="auto"/>
        <w:rPr>
          <w:b/>
          <w:bCs/>
          <w:color w:val="690048"/>
          <w:lang w:val="en-AU"/>
        </w:rPr>
      </w:pPr>
      <w:r w:rsidRPr="197CC9D8">
        <w:rPr>
          <w:b/>
          <w:bCs/>
          <w:color w:val="690048"/>
          <w:lang w:val="en-AU"/>
        </w:rPr>
        <w:lastRenderedPageBreak/>
        <w:t>Recommendations 6.39 – 6.40</w:t>
      </w:r>
      <w:r w:rsidR="16422770" w:rsidRPr="197CC9D8">
        <w:rPr>
          <w:b/>
          <w:bCs/>
          <w:color w:val="690048"/>
          <w:lang w:val="en-AU"/>
        </w:rPr>
        <w:t xml:space="preserve">: </w:t>
      </w:r>
      <w:r w:rsidR="000F7870">
        <w:rPr>
          <w:b/>
          <w:bCs/>
          <w:color w:val="690048"/>
          <w:lang w:val="en-AU"/>
        </w:rPr>
        <w:t>Improving d</w:t>
      </w:r>
      <w:r w:rsidR="16422770" w:rsidRPr="197CC9D8">
        <w:rPr>
          <w:b/>
          <w:bCs/>
          <w:color w:val="690048"/>
          <w:lang w:val="en-AU"/>
        </w:rPr>
        <w:t>ata on restrictive practices</w:t>
      </w:r>
    </w:p>
    <w:p w14:paraId="7A8B0BBE" w14:textId="06F6FF19" w:rsidR="007E7718" w:rsidRDefault="00265717" w:rsidP="007E7718">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Australian, </w:t>
      </w:r>
      <w:r w:rsidR="007E7718">
        <w:rPr>
          <w:rFonts w:ascii="Aptos" w:eastAsia="Aptos" w:hAnsi="Aptos" w:cs="Aptos"/>
        </w:rPr>
        <w:t>s</w:t>
      </w:r>
      <w:r w:rsidR="007E7718" w:rsidRPr="69B79E3F">
        <w:rPr>
          <w:rFonts w:ascii="Aptos" w:eastAsia="Aptos" w:hAnsi="Aptos" w:cs="Aptos"/>
        </w:rPr>
        <w:t xml:space="preserve">tate </w:t>
      </w:r>
      <w:r w:rsidR="007E7718">
        <w:rPr>
          <w:rFonts w:ascii="Aptos" w:eastAsia="Aptos" w:hAnsi="Aptos" w:cs="Aptos"/>
        </w:rPr>
        <w:t>and t</w:t>
      </w:r>
      <w:r w:rsidR="007E7718" w:rsidRPr="69B79E3F">
        <w:rPr>
          <w:rFonts w:ascii="Aptos" w:eastAsia="Aptos" w:hAnsi="Aptos" w:cs="Aptos"/>
        </w:rPr>
        <w:t xml:space="preserve">erritory </w:t>
      </w:r>
      <w:r w:rsidR="007E7718">
        <w:rPr>
          <w:rFonts w:ascii="Aptos" w:eastAsia="Aptos" w:hAnsi="Aptos" w:cs="Aptos"/>
        </w:rPr>
        <w:t>g</w:t>
      </w:r>
      <w:r w:rsidR="007E7718" w:rsidRPr="2336A623">
        <w:rPr>
          <w:rFonts w:ascii="Aptos" w:eastAsia="Aptos" w:hAnsi="Aptos" w:cs="Aptos"/>
        </w:rPr>
        <w:t>overnments</w:t>
      </w:r>
    </w:p>
    <w:p w14:paraId="1F1B4C5D" w14:textId="71B3D088" w:rsidR="00265717" w:rsidRDefault="00265717" w:rsidP="00530B54">
      <w:pPr>
        <w:spacing w:line="360" w:lineRule="auto"/>
        <w:rPr>
          <w:rFonts w:ascii="Aptos" w:eastAsia="Aptos" w:hAnsi="Aptos" w:cs="Aptos"/>
        </w:rPr>
      </w:pPr>
      <w:r w:rsidRPr="69B79E3F">
        <w:rPr>
          <w:rFonts w:ascii="Aptos" w:eastAsia="Aptos" w:hAnsi="Aptos" w:cs="Aptos"/>
          <w:b/>
          <w:bCs/>
        </w:rPr>
        <w:t xml:space="preserve">Response: </w:t>
      </w:r>
      <w:r w:rsidRPr="69B79E3F">
        <w:rPr>
          <w:rFonts w:ascii="Aptos" w:eastAsia="Aptos" w:hAnsi="Aptos" w:cs="Aptos"/>
        </w:rPr>
        <w:t>Accept in principle</w:t>
      </w:r>
    </w:p>
    <w:p w14:paraId="754D5D9B" w14:textId="5DD3C763" w:rsidR="00265717" w:rsidRPr="0063147A" w:rsidRDefault="00265717" w:rsidP="00530B54">
      <w:pPr>
        <w:spacing w:line="360" w:lineRule="auto"/>
        <w:rPr>
          <w:rFonts w:ascii="Aptos" w:eastAsia="Aptos" w:hAnsi="Aptos" w:cs="Aptos"/>
        </w:rPr>
      </w:pPr>
      <w:r w:rsidRPr="0B030D66">
        <w:rPr>
          <w:rFonts w:ascii="Aptos" w:eastAsia="Aptos" w:hAnsi="Aptos" w:cs="Aptos"/>
          <w:b/>
          <w:bCs/>
        </w:rPr>
        <w:t xml:space="preserve">Update: </w:t>
      </w:r>
      <w:r w:rsidRPr="0B030D66">
        <w:rPr>
          <w:rFonts w:ascii="Aptos" w:eastAsia="Aptos" w:hAnsi="Aptos" w:cs="Aptos"/>
        </w:rPr>
        <w:t xml:space="preserve">Beginning stages </w:t>
      </w:r>
    </w:p>
    <w:p w14:paraId="000297E1" w14:textId="797F475F" w:rsidR="007E7718" w:rsidRDefault="048796C4" w:rsidP="00CF7728">
      <w:pPr>
        <w:spacing w:line="360" w:lineRule="auto"/>
      </w:pPr>
      <w:r>
        <w:t>Recommendations 6.39 and 6.40 call for improvements to the collection of data on restrictive practices</w:t>
      </w:r>
      <w:r w:rsidR="00E973E3">
        <w:t>, further recommending the</w:t>
      </w:r>
      <w:r>
        <w:t xml:space="preserve"> implement</w:t>
      </w:r>
      <w:r w:rsidR="00E973E3">
        <w:t xml:space="preserve">ation of </w:t>
      </w:r>
      <w:r>
        <w:t>specific targets and performance indicators to eliminate restrictive practices</w:t>
      </w:r>
      <w:r w:rsidR="00E973E3">
        <w:t xml:space="preserve"> by the end of</w:t>
      </w:r>
      <w:r>
        <w:t>. The</w:t>
      </w:r>
      <w:r w:rsidR="00E973E3">
        <w:t xml:space="preserve"> DRC</w:t>
      </w:r>
      <w:r>
        <w:t xml:space="preserve"> Progress Report</w:t>
      </w:r>
      <w:r w:rsidR="00E70CE1">
        <w:t xml:space="preserve"> 2025</w:t>
      </w:r>
      <w:r>
        <w:t xml:space="preserve"> mentions the </w:t>
      </w:r>
      <w:r w:rsidR="00C968F2">
        <w:t>Disability Reform Ministerial Council</w:t>
      </w:r>
      <w:r>
        <w:t xml:space="preserve"> has agreed to developing a “joint action plan” address</w:t>
      </w:r>
      <w:r w:rsidR="004C1DCF">
        <w:t>ing</w:t>
      </w:r>
      <w:r>
        <w:t xml:space="preserve"> both recommendation 6.39 and 6.40</w:t>
      </w:r>
      <w:r w:rsidR="003C4BE8">
        <w:t>,</w:t>
      </w:r>
      <w:r>
        <w:t xml:space="preserve"> and processes to review data to identify consistencies and gaps have</w:t>
      </w:r>
      <w:r w:rsidR="003C4BE8">
        <w:t xml:space="preserve"> apparently</w:t>
      </w:r>
      <w:r>
        <w:t xml:space="preserve"> begun</w:t>
      </w:r>
      <w:r w:rsidR="00265717" w:rsidRPr="0B030D66">
        <w:rPr>
          <w:rStyle w:val="EndnoteReference"/>
        </w:rPr>
        <w:endnoteReference w:id="42"/>
      </w:r>
      <w:r>
        <w:t xml:space="preserve">. With this in mind, these recommendations are in the beginning </w:t>
      </w:r>
      <w:r w:rsidR="003C4BE8">
        <w:t>stages.</w:t>
      </w:r>
      <w:r>
        <w:t xml:space="preserve"> However, we note governments have missed the recommended deadline.</w:t>
      </w:r>
    </w:p>
    <w:p w14:paraId="5EA80BF6" w14:textId="77777777" w:rsidR="003F316F" w:rsidRDefault="003F316F" w:rsidP="00264F7E">
      <w:pPr>
        <w:spacing w:line="360" w:lineRule="auto"/>
        <w:rPr>
          <w:b/>
          <w:bCs/>
          <w:color w:val="690048"/>
          <w:lang w:val="en-AU"/>
        </w:rPr>
      </w:pPr>
    </w:p>
    <w:p w14:paraId="3E152617" w14:textId="68A50CA0" w:rsidR="00265717" w:rsidRPr="008E7728" w:rsidRDefault="048796C4" w:rsidP="00264F7E">
      <w:pPr>
        <w:spacing w:line="360" w:lineRule="auto"/>
        <w:rPr>
          <w:b/>
          <w:bCs/>
          <w:color w:val="690048"/>
          <w:lang w:val="en-AU"/>
        </w:rPr>
      </w:pPr>
      <w:r w:rsidRPr="197CC9D8">
        <w:rPr>
          <w:b/>
          <w:bCs/>
          <w:color w:val="690048"/>
          <w:lang w:val="en-AU"/>
        </w:rPr>
        <w:t>Recommendation 6.41</w:t>
      </w:r>
      <w:r w:rsidR="61B16C31" w:rsidRPr="197CC9D8">
        <w:rPr>
          <w:b/>
          <w:bCs/>
          <w:color w:val="690048"/>
          <w:lang w:val="en-AU"/>
        </w:rPr>
        <w:t xml:space="preserve">: </w:t>
      </w:r>
      <w:r w:rsidR="001A2BE0" w:rsidRPr="001A2BE0">
        <w:rPr>
          <w:b/>
          <w:bCs/>
          <w:color w:val="690048"/>
        </w:rPr>
        <w:t>Legislative prohibition of non-therapeutic</w:t>
      </w:r>
      <w:r w:rsidR="61B16C31" w:rsidRPr="001A2BE0">
        <w:rPr>
          <w:b/>
          <w:bCs/>
          <w:color w:val="690048"/>
        </w:rPr>
        <w:t xml:space="preserve"> sterilisation</w:t>
      </w:r>
    </w:p>
    <w:p w14:paraId="02B3080F" w14:textId="2F9A23CF" w:rsidR="00265717" w:rsidRDefault="00265717" w:rsidP="00E55FA4">
      <w:pPr>
        <w:spacing w:line="360" w:lineRule="auto"/>
        <w:rPr>
          <w:rFonts w:ascii="Aptos" w:eastAsia="Aptos" w:hAnsi="Aptos" w:cs="Aptos"/>
        </w:rPr>
      </w:pPr>
      <w:r w:rsidRPr="69B79E3F">
        <w:rPr>
          <w:rFonts w:ascii="Aptos" w:eastAsia="Aptos" w:hAnsi="Aptos" w:cs="Aptos"/>
          <w:b/>
          <w:bCs/>
        </w:rPr>
        <w:t xml:space="preserve">Responsibility: </w:t>
      </w:r>
      <w:r w:rsidR="003C4BE8" w:rsidRPr="69B79E3F">
        <w:rPr>
          <w:rFonts w:ascii="Aptos" w:eastAsia="Aptos" w:hAnsi="Aptos" w:cs="Aptos"/>
        </w:rPr>
        <w:t xml:space="preserve">Australian, </w:t>
      </w:r>
      <w:r w:rsidR="003C4BE8">
        <w:rPr>
          <w:rFonts w:ascii="Aptos" w:eastAsia="Aptos" w:hAnsi="Aptos" w:cs="Aptos"/>
        </w:rPr>
        <w:t>s</w:t>
      </w:r>
      <w:r w:rsidR="003C4BE8" w:rsidRPr="69B79E3F">
        <w:rPr>
          <w:rFonts w:ascii="Aptos" w:eastAsia="Aptos" w:hAnsi="Aptos" w:cs="Aptos"/>
        </w:rPr>
        <w:t xml:space="preserve">tate </w:t>
      </w:r>
      <w:r w:rsidR="003C4BE8">
        <w:rPr>
          <w:rFonts w:ascii="Aptos" w:eastAsia="Aptos" w:hAnsi="Aptos" w:cs="Aptos"/>
        </w:rPr>
        <w:t>and t</w:t>
      </w:r>
      <w:r w:rsidR="003C4BE8" w:rsidRPr="69B79E3F">
        <w:rPr>
          <w:rFonts w:ascii="Aptos" w:eastAsia="Aptos" w:hAnsi="Aptos" w:cs="Aptos"/>
        </w:rPr>
        <w:t xml:space="preserve">erritory </w:t>
      </w:r>
      <w:r w:rsidR="003C4BE8">
        <w:rPr>
          <w:rFonts w:ascii="Aptos" w:eastAsia="Aptos" w:hAnsi="Aptos" w:cs="Aptos"/>
        </w:rPr>
        <w:t>g</w:t>
      </w:r>
      <w:r w:rsidR="003C4BE8" w:rsidRPr="2336A623">
        <w:rPr>
          <w:rFonts w:ascii="Aptos" w:eastAsia="Aptos" w:hAnsi="Aptos" w:cs="Aptos"/>
        </w:rPr>
        <w:t>overnments</w:t>
      </w:r>
    </w:p>
    <w:p w14:paraId="2948C93E" w14:textId="475C99C9" w:rsidR="00265717" w:rsidRDefault="00265717" w:rsidP="00E55FA4">
      <w:pPr>
        <w:spacing w:line="360" w:lineRule="auto"/>
        <w:rPr>
          <w:rFonts w:ascii="Aptos" w:eastAsia="Aptos" w:hAnsi="Aptos" w:cs="Aptos"/>
        </w:rPr>
      </w:pPr>
      <w:r w:rsidRPr="69B79E3F">
        <w:rPr>
          <w:rFonts w:ascii="Aptos" w:eastAsia="Aptos" w:hAnsi="Aptos" w:cs="Aptos"/>
          <w:b/>
          <w:bCs/>
        </w:rPr>
        <w:t xml:space="preserve">Response: </w:t>
      </w:r>
      <w:r w:rsidRPr="69B79E3F">
        <w:rPr>
          <w:rFonts w:ascii="Aptos" w:eastAsia="Aptos" w:hAnsi="Aptos" w:cs="Aptos"/>
        </w:rPr>
        <w:t>Subject to further consideration</w:t>
      </w:r>
    </w:p>
    <w:p w14:paraId="685D264A" w14:textId="77777777" w:rsidR="00265717" w:rsidRPr="0063147A" w:rsidRDefault="00265717" w:rsidP="00E55FA4">
      <w:pPr>
        <w:spacing w:line="360" w:lineRule="auto"/>
      </w:pPr>
      <w:r w:rsidRPr="69B79E3F">
        <w:rPr>
          <w:rFonts w:ascii="Aptos" w:eastAsia="Aptos" w:hAnsi="Aptos" w:cs="Aptos"/>
          <w:b/>
          <w:bCs/>
        </w:rPr>
        <w:t>Update:</w:t>
      </w:r>
      <w:r>
        <w:rPr>
          <w:rFonts w:ascii="Aptos" w:eastAsia="Aptos" w:hAnsi="Aptos" w:cs="Aptos"/>
          <w:b/>
          <w:bCs/>
        </w:rPr>
        <w:t xml:space="preserve"> </w:t>
      </w:r>
      <w:r>
        <w:rPr>
          <w:rFonts w:ascii="Aptos" w:eastAsia="Aptos" w:hAnsi="Aptos" w:cs="Aptos"/>
        </w:rPr>
        <w:t>No updates</w:t>
      </w:r>
    </w:p>
    <w:p w14:paraId="76FBA2CA" w14:textId="543EFB87" w:rsidR="003F316F" w:rsidRDefault="048796C4" w:rsidP="00135191">
      <w:pPr>
        <w:spacing w:line="360" w:lineRule="auto"/>
      </w:pPr>
      <w:r>
        <w:t>Recommendation 6.41 asks for all jurisdiction to prohibit non-therapeutic procedures resulting in permanent sterilisation of people with disability with some exceptions. It also asks for an expansion of annual collation and publication of data on the sterilisation of people with disability. The latest Australian Sterilisation Data Report</w:t>
      </w:r>
      <w:r w:rsidR="00265717" w:rsidRPr="7A0EB21A">
        <w:rPr>
          <w:rStyle w:val="EndnoteReference"/>
        </w:rPr>
        <w:endnoteReference w:id="43"/>
      </w:r>
      <w:r>
        <w:t xml:space="preserve"> has included more demographic details but did not fully implement all recommendations for this data. </w:t>
      </w:r>
    </w:p>
    <w:p w14:paraId="32EA4CEA" w14:textId="6FDFC7A9" w:rsidR="00265717" w:rsidRPr="001325E3" w:rsidRDefault="00265717" w:rsidP="00E719D7">
      <w:pPr>
        <w:pStyle w:val="Heading1"/>
        <w:rPr>
          <w:rFonts w:ascii="Nunito Sans" w:hAnsi="Nunito Sans" w:cs="Poppins SemiBold"/>
          <w:b/>
          <w:color w:val="690048"/>
          <w:sz w:val="28"/>
          <w:szCs w:val="28"/>
        </w:rPr>
      </w:pPr>
      <w:bookmarkStart w:id="7" w:name="_Toc229751988"/>
      <w:r>
        <w:rPr>
          <w:rFonts w:ascii="Nunito Sans" w:hAnsi="Nunito Sans" w:cs="Poppins SemiBold"/>
          <w:b/>
          <w:color w:val="690048"/>
          <w:sz w:val="28"/>
          <w:szCs w:val="28"/>
        </w:rPr>
        <w:t>Volume 7: Inclusive education, employment and housing</w:t>
      </w:r>
      <w:bookmarkEnd w:id="7"/>
    </w:p>
    <w:p w14:paraId="020CD419" w14:textId="261D5561" w:rsidR="00265717" w:rsidRDefault="00265717" w:rsidP="00F75DC2">
      <w:pPr>
        <w:spacing w:line="360" w:lineRule="auto"/>
        <w:rPr>
          <w:rFonts w:ascii="Aptos" w:eastAsia="Aptos" w:hAnsi="Aptos" w:cs="Aptos"/>
        </w:rPr>
      </w:pPr>
      <w:r w:rsidRPr="4323A09D">
        <w:rPr>
          <w:rFonts w:ascii="Aptos" w:eastAsia="Aptos" w:hAnsi="Aptos" w:cs="Aptos"/>
        </w:rPr>
        <w:t xml:space="preserve">Volume 7 </w:t>
      </w:r>
      <w:r>
        <w:rPr>
          <w:rFonts w:ascii="Aptos" w:eastAsia="Aptos" w:hAnsi="Aptos" w:cs="Aptos"/>
        </w:rPr>
        <w:t>addresses the</w:t>
      </w:r>
      <w:r w:rsidRPr="4323A09D">
        <w:rPr>
          <w:rFonts w:ascii="Aptos" w:eastAsia="Aptos" w:hAnsi="Aptos" w:cs="Aptos"/>
        </w:rPr>
        <w:t xml:space="preserve"> much-needed long-term reform </w:t>
      </w:r>
      <w:r>
        <w:rPr>
          <w:rFonts w:ascii="Aptos" w:eastAsia="Aptos" w:hAnsi="Aptos" w:cs="Aptos"/>
        </w:rPr>
        <w:t xml:space="preserve">in </w:t>
      </w:r>
      <w:r w:rsidRPr="4323A09D">
        <w:rPr>
          <w:rFonts w:ascii="Aptos" w:eastAsia="Aptos" w:hAnsi="Aptos" w:cs="Aptos"/>
        </w:rPr>
        <w:t>education, employment and housing</w:t>
      </w:r>
      <w:r>
        <w:rPr>
          <w:rFonts w:ascii="Aptos" w:eastAsia="Aptos" w:hAnsi="Aptos" w:cs="Aptos"/>
        </w:rPr>
        <w:t xml:space="preserve">, with the intention of </w:t>
      </w:r>
      <w:r w:rsidR="008F562E">
        <w:rPr>
          <w:rFonts w:ascii="Aptos" w:eastAsia="Aptos" w:hAnsi="Aptos" w:cs="Aptos"/>
        </w:rPr>
        <w:t>eliminating</w:t>
      </w:r>
      <w:r>
        <w:rPr>
          <w:rFonts w:ascii="Aptos" w:eastAsia="Aptos" w:hAnsi="Aptos" w:cs="Aptos"/>
        </w:rPr>
        <w:t xml:space="preserve"> segregation in these settings. </w:t>
      </w:r>
    </w:p>
    <w:p w14:paraId="0AB6E669" w14:textId="77777777" w:rsidR="00265717" w:rsidRDefault="00265717">
      <w:pPr>
        <w:rPr>
          <w:rFonts w:ascii="Nunito Sans" w:hAnsi="Nunito Sans" w:cs="Poppins SemiBold"/>
          <w:b/>
          <w:color w:val="690048"/>
          <w:sz w:val="28"/>
          <w:szCs w:val="28"/>
        </w:rPr>
      </w:pPr>
    </w:p>
    <w:p w14:paraId="66C83A76" w14:textId="5E9070F6" w:rsidR="00265717" w:rsidRDefault="00265717" w:rsidP="00796C3E">
      <w:pPr>
        <w:spacing w:line="360" w:lineRule="auto"/>
        <w:rPr>
          <w:b/>
          <w:bCs/>
          <w:color w:val="690048"/>
          <w:lang w:val="en-AU"/>
        </w:rPr>
      </w:pPr>
      <w:r>
        <w:rPr>
          <w:b/>
          <w:bCs/>
          <w:color w:val="690048"/>
          <w:lang w:val="en-AU"/>
        </w:rPr>
        <w:t>Inclusive Education</w:t>
      </w:r>
    </w:p>
    <w:p w14:paraId="4F4E3E86" w14:textId="7837383B" w:rsidR="00265717" w:rsidRDefault="048796C4" w:rsidP="00796C3E">
      <w:pPr>
        <w:spacing w:line="360" w:lineRule="auto"/>
        <w:rPr>
          <w:rFonts w:ascii="Aptos" w:eastAsia="Aptos" w:hAnsi="Aptos" w:cs="Aptos"/>
        </w:rPr>
      </w:pPr>
      <w:r w:rsidRPr="197CC9D8">
        <w:rPr>
          <w:b/>
          <w:bCs/>
          <w:lang w:val="en-AU"/>
        </w:rPr>
        <w:t xml:space="preserve">Note: </w:t>
      </w:r>
      <w:r w:rsidRPr="197CC9D8">
        <w:rPr>
          <w:rFonts w:ascii="Aptos" w:eastAsia="Aptos" w:hAnsi="Aptos" w:cs="Aptos"/>
        </w:rPr>
        <w:t>The DRC Progress Report 2025 repeatedly refers to the ‘Better and Fairer Schools Agreement – Full and Fair Funding 2025-2034’ (</w:t>
      </w:r>
      <w:r w:rsidRPr="0085194B">
        <w:rPr>
          <w:rFonts w:ascii="Aptos" w:eastAsia="Aptos" w:hAnsi="Aptos" w:cs="Aptos"/>
          <w:b/>
          <w:bCs/>
        </w:rPr>
        <w:t>the</w:t>
      </w:r>
      <w:r w:rsidRPr="197CC9D8">
        <w:rPr>
          <w:rFonts w:ascii="Aptos" w:eastAsia="Aptos" w:hAnsi="Aptos" w:cs="Aptos"/>
        </w:rPr>
        <w:t xml:space="preserve"> </w:t>
      </w:r>
      <w:r w:rsidRPr="197CC9D8">
        <w:rPr>
          <w:rFonts w:ascii="Aptos" w:eastAsia="Aptos" w:hAnsi="Aptos" w:cs="Aptos"/>
          <w:b/>
          <w:bCs/>
        </w:rPr>
        <w:t>Agreement</w:t>
      </w:r>
      <w:r w:rsidRPr="197CC9D8">
        <w:rPr>
          <w:rFonts w:ascii="Aptos" w:eastAsia="Aptos" w:hAnsi="Aptos" w:cs="Aptos"/>
        </w:rPr>
        <w:t>) in response to several recommendations in this section. The Agreement is a funding agreement intended to commit parties to continue</w:t>
      </w:r>
      <w:r w:rsidR="006C3311">
        <w:rPr>
          <w:rFonts w:ascii="Aptos" w:eastAsia="Aptos" w:hAnsi="Aptos" w:cs="Aptos"/>
        </w:rPr>
        <w:t>,</w:t>
      </w:r>
      <w:r w:rsidRPr="197CC9D8">
        <w:rPr>
          <w:rFonts w:ascii="Aptos" w:eastAsia="Aptos" w:hAnsi="Aptos" w:cs="Aptos"/>
        </w:rPr>
        <w:t xml:space="preserve"> or build on</w:t>
      </w:r>
      <w:r w:rsidR="006C3311">
        <w:rPr>
          <w:rFonts w:ascii="Aptos" w:eastAsia="Aptos" w:hAnsi="Aptos" w:cs="Aptos"/>
        </w:rPr>
        <w:t>,</w:t>
      </w:r>
      <w:r w:rsidRPr="197CC9D8">
        <w:rPr>
          <w:rFonts w:ascii="Aptos" w:eastAsia="Aptos" w:hAnsi="Aptos" w:cs="Aptos"/>
        </w:rPr>
        <w:t xml:space="preserve"> existing strategies to make school</w:t>
      </w:r>
      <w:r w:rsidR="006C3311">
        <w:rPr>
          <w:rFonts w:ascii="Aptos" w:eastAsia="Aptos" w:hAnsi="Aptos" w:cs="Aptos"/>
        </w:rPr>
        <w:t>s</w:t>
      </w:r>
      <w:r w:rsidRPr="197CC9D8">
        <w:rPr>
          <w:rFonts w:ascii="Aptos" w:eastAsia="Aptos" w:hAnsi="Aptos" w:cs="Aptos"/>
        </w:rPr>
        <w:t xml:space="preserve"> better and fairer for all </w:t>
      </w:r>
      <w:r w:rsidRPr="197CC9D8">
        <w:rPr>
          <w:rFonts w:ascii="Aptos" w:eastAsia="Aptos" w:hAnsi="Aptos" w:cs="Aptos"/>
        </w:rPr>
        <w:lastRenderedPageBreak/>
        <w:t>students, particularly those in “priority equity cohorts”. Upon reviewing the Agreement, QIDAN is disappointed to note whilst students with disability are initially included in the definition of “priority equity cohorts”, students with disability are subsequently left of</w:t>
      </w:r>
      <w:r w:rsidR="00B33593">
        <w:rPr>
          <w:rFonts w:ascii="Aptos" w:eastAsia="Aptos" w:hAnsi="Aptos" w:cs="Aptos"/>
        </w:rPr>
        <w:t>f</w:t>
      </w:r>
      <w:r w:rsidRPr="197CC9D8">
        <w:rPr>
          <w:rFonts w:ascii="Aptos" w:eastAsia="Aptos" w:hAnsi="Aptos" w:cs="Aptos"/>
        </w:rPr>
        <w:t xml:space="preserve"> the following priority areas in the Agreement:</w:t>
      </w:r>
    </w:p>
    <w:p w14:paraId="07C176EC" w14:textId="77777777" w:rsidR="00265717" w:rsidRPr="00BC4CCD" w:rsidRDefault="00265717" w:rsidP="00796C3E">
      <w:pPr>
        <w:pStyle w:val="ListParagraph"/>
        <w:numPr>
          <w:ilvl w:val="0"/>
          <w:numId w:val="6"/>
        </w:numPr>
        <w:spacing w:line="360" w:lineRule="auto"/>
        <w:rPr>
          <w:rFonts w:ascii="Aptos" w:eastAsia="Aptos" w:hAnsi="Aptos" w:cs="Aptos"/>
          <w:vertAlign w:val="superscript"/>
        </w:rPr>
      </w:pPr>
      <w:r>
        <w:rPr>
          <w:rFonts w:ascii="Aptos" w:eastAsia="Aptos" w:hAnsi="Aptos" w:cs="Aptos"/>
        </w:rPr>
        <w:t xml:space="preserve">Year </w:t>
      </w:r>
      <w:r w:rsidRPr="00BC4CCD">
        <w:rPr>
          <w:rFonts w:ascii="Aptos" w:eastAsia="Aptos" w:hAnsi="Aptos" w:cs="Aptos"/>
        </w:rPr>
        <w:t>12 certification</w:t>
      </w:r>
      <w:r w:rsidRPr="167067DD">
        <w:rPr>
          <w:rStyle w:val="EndnoteReference"/>
          <w:rFonts w:ascii="Aptos" w:eastAsia="Aptos" w:hAnsi="Aptos" w:cs="Aptos"/>
        </w:rPr>
        <w:endnoteReference w:id="44"/>
      </w:r>
      <w:r w:rsidRPr="00BC4CCD">
        <w:rPr>
          <w:rFonts w:ascii="Aptos" w:eastAsia="Aptos" w:hAnsi="Aptos" w:cs="Aptos"/>
        </w:rPr>
        <w:t xml:space="preserve"> </w:t>
      </w:r>
    </w:p>
    <w:p w14:paraId="23FBDFDA" w14:textId="77777777" w:rsidR="00265717" w:rsidRPr="00BC4CCD" w:rsidRDefault="00265717" w:rsidP="00796C3E">
      <w:pPr>
        <w:pStyle w:val="ListParagraph"/>
        <w:numPr>
          <w:ilvl w:val="0"/>
          <w:numId w:val="6"/>
        </w:numPr>
        <w:spacing w:line="360" w:lineRule="auto"/>
        <w:rPr>
          <w:rFonts w:ascii="Aptos" w:eastAsia="Aptos" w:hAnsi="Aptos" w:cs="Aptos"/>
          <w:vertAlign w:val="superscript"/>
        </w:rPr>
      </w:pPr>
      <w:r>
        <w:rPr>
          <w:rFonts w:ascii="Aptos" w:eastAsia="Aptos" w:hAnsi="Aptos" w:cs="Aptos"/>
        </w:rPr>
        <w:t>L</w:t>
      </w:r>
      <w:r w:rsidRPr="00BC4CCD">
        <w:rPr>
          <w:rFonts w:ascii="Aptos" w:eastAsia="Aptos" w:hAnsi="Aptos" w:cs="Aptos"/>
        </w:rPr>
        <w:t>earning equity</w:t>
      </w:r>
      <w:r w:rsidRPr="167067DD">
        <w:rPr>
          <w:rStyle w:val="EndnoteReference"/>
          <w:rFonts w:ascii="Aptos" w:eastAsia="Aptos" w:hAnsi="Aptos" w:cs="Aptos"/>
        </w:rPr>
        <w:endnoteReference w:id="45"/>
      </w:r>
      <w:r w:rsidRPr="00BC4CCD">
        <w:rPr>
          <w:rFonts w:ascii="Aptos" w:eastAsia="Aptos" w:hAnsi="Aptos" w:cs="Aptos"/>
        </w:rPr>
        <w:t xml:space="preserve"> </w:t>
      </w:r>
    </w:p>
    <w:p w14:paraId="65826B42" w14:textId="28CE505F" w:rsidR="00265717" w:rsidRPr="00CF7728" w:rsidRDefault="00265717" w:rsidP="003053AE">
      <w:pPr>
        <w:pStyle w:val="ListParagraph"/>
        <w:numPr>
          <w:ilvl w:val="0"/>
          <w:numId w:val="6"/>
        </w:numPr>
        <w:spacing w:line="360" w:lineRule="auto"/>
        <w:rPr>
          <w:rFonts w:ascii="Aptos" w:eastAsia="Aptos" w:hAnsi="Aptos" w:cs="Aptos"/>
        </w:rPr>
      </w:pPr>
      <w:r>
        <w:rPr>
          <w:rFonts w:ascii="Aptos" w:eastAsia="Aptos" w:hAnsi="Aptos" w:cs="Aptos"/>
        </w:rPr>
        <w:t>S</w:t>
      </w:r>
      <w:r w:rsidRPr="00BC4CCD">
        <w:rPr>
          <w:rFonts w:ascii="Aptos" w:eastAsia="Aptos" w:hAnsi="Aptos" w:cs="Aptos"/>
        </w:rPr>
        <w:t>tudent attendance</w:t>
      </w:r>
      <w:r w:rsidRPr="167067DD">
        <w:rPr>
          <w:rStyle w:val="EndnoteReference"/>
          <w:rFonts w:ascii="Aptos" w:eastAsia="Aptos" w:hAnsi="Aptos" w:cs="Aptos"/>
        </w:rPr>
        <w:endnoteReference w:id="46"/>
      </w:r>
      <w:r w:rsidRPr="00BC4CCD">
        <w:rPr>
          <w:rFonts w:ascii="Aptos" w:eastAsia="Aptos" w:hAnsi="Aptos" w:cs="Aptos"/>
        </w:rPr>
        <w:t xml:space="preserve"> .</w:t>
      </w:r>
    </w:p>
    <w:p w14:paraId="40C2DB02" w14:textId="77777777" w:rsidR="00265717" w:rsidRDefault="00265717">
      <w:pPr>
        <w:rPr>
          <w:rFonts w:ascii="Nunito Sans" w:hAnsi="Nunito Sans" w:cs="Poppins SemiBold"/>
          <w:b/>
          <w:color w:val="690048"/>
          <w:sz w:val="28"/>
          <w:szCs w:val="28"/>
        </w:rPr>
      </w:pPr>
    </w:p>
    <w:p w14:paraId="15F5B502" w14:textId="21FC5712" w:rsidR="00265717" w:rsidRPr="008E7728" w:rsidRDefault="048796C4" w:rsidP="00362EFA">
      <w:pPr>
        <w:spacing w:line="360" w:lineRule="auto"/>
        <w:rPr>
          <w:b/>
          <w:bCs/>
          <w:color w:val="690048"/>
          <w:lang w:val="en-AU"/>
        </w:rPr>
      </w:pPr>
      <w:r w:rsidRPr="197CC9D8">
        <w:rPr>
          <w:b/>
          <w:bCs/>
          <w:color w:val="690048"/>
          <w:lang w:val="en-AU"/>
        </w:rPr>
        <w:t>Recommendation 7.1</w:t>
      </w:r>
      <w:r w:rsidR="16526A91" w:rsidRPr="197CC9D8">
        <w:rPr>
          <w:b/>
          <w:bCs/>
          <w:color w:val="690048"/>
          <w:lang w:val="en-AU"/>
        </w:rPr>
        <w:t xml:space="preserve">: </w:t>
      </w:r>
      <w:r w:rsidR="00A521C1">
        <w:rPr>
          <w:b/>
          <w:bCs/>
          <w:color w:val="690048"/>
          <w:lang w:val="en-AU"/>
        </w:rPr>
        <w:t xml:space="preserve">Provide equal </w:t>
      </w:r>
      <w:r w:rsidR="00454CBF">
        <w:rPr>
          <w:b/>
          <w:bCs/>
          <w:color w:val="690048"/>
          <w:lang w:val="en-AU"/>
        </w:rPr>
        <w:t>a</w:t>
      </w:r>
      <w:r w:rsidR="16526A91" w:rsidRPr="197CC9D8">
        <w:rPr>
          <w:b/>
          <w:bCs/>
          <w:color w:val="690048"/>
          <w:lang w:val="en-AU"/>
        </w:rPr>
        <w:t>ccess to mainstream education</w:t>
      </w:r>
      <w:r w:rsidR="00A5165D">
        <w:rPr>
          <w:b/>
          <w:bCs/>
          <w:color w:val="690048"/>
          <w:lang w:val="en-AU"/>
        </w:rPr>
        <w:t xml:space="preserve"> and enrolment</w:t>
      </w:r>
    </w:p>
    <w:p w14:paraId="4B3EB605" w14:textId="643DC118" w:rsidR="00265717" w:rsidRDefault="00265717" w:rsidP="00443633">
      <w:pPr>
        <w:spacing w:line="360" w:lineRule="auto"/>
        <w:rPr>
          <w:rFonts w:ascii="Aptos" w:eastAsia="Aptos" w:hAnsi="Aptos" w:cs="Aptos"/>
        </w:rPr>
      </w:pPr>
      <w:r w:rsidRPr="437213F7">
        <w:rPr>
          <w:rFonts w:ascii="Aptos" w:eastAsia="Aptos" w:hAnsi="Aptos" w:cs="Aptos"/>
          <w:b/>
          <w:bCs/>
        </w:rPr>
        <w:t xml:space="preserve">Responsibility: </w:t>
      </w:r>
      <w:r w:rsidR="003053AE">
        <w:rPr>
          <w:rFonts w:ascii="Aptos" w:eastAsia="Aptos" w:hAnsi="Aptos" w:cs="Aptos"/>
        </w:rPr>
        <w:t>S</w:t>
      </w:r>
      <w:r w:rsidR="003053AE" w:rsidRPr="69B79E3F">
        <w:rPr>
          <w:rFonts w:ascii="Aptos" w:eastAsia="Aptos" w:hAnsi="Aptos" w:cs="Aptos"/>
        </w:rPr>
        <w:t xml:space="preserve">tate </w:t>
      </w:r>
      <w:r w:rsidR="003053AE">
        <w:rPr>
          <w:rFonts w:ascii="Aptos" w:eastAsia="Aptos" w:hAnsi="Aptos" w:cs="Aptos"/>
        </w:rPr>
        <w:t>and t</w:t>
      </w:r>
      <w:r w:rsidR="003053AE" w:rsidRPr="69B79E3F">
        <w:rPr>
          <w:rFonts w:ascii="Aptos" w:eastAsia="Aptos" w:hAnsi="Aptos" w:cs="Aptos"/>
        </w:rPr>
        <w:t xml:space="preserve">erritory </w:t>
      </w:r>
      <w:r w:rsidR="003053AE">
        <w:rPr>
          <w:rFonts w:ascii="Aptos" w:eastAsia="Aptos" w:hAnsi="Aptos" w:cs="Aptos"/>
        </w:rPr>
        <w:t>g</w:t>
      </w:r>
      <w:r w:rsidR="003053AE" w:rsidRPr="2336A623">
        <w:rPr>
          <w:rFonts w:ascii="Aptos" w:eastAsia="Aptos" w:hAnsi="Aptos" w:cs="Aptos"/>
        </w:rPr>
        <w:t>overnments</w:t>
      </w:r>
    </w:p>
    <w:p w14:paraId="3FD9BCC0" w14:textId="2EB31396" w:rsidR="00265717" w:rsidRDefault="00265717" w:rsidP="00443633">
      <w:pPr>
        <w:spacing w:line="360" w:lineRule="auto"/>
        <w:rPr>
          <w:rFonts w:ascii="Aptos" w:eastAsia="Aptos" w:hAnsi="Aptos" w:cs="Aptos"/>
        </w:rPr>
      </w:pPr>
      <w:r w:rsidRPr="0009D30F">
        <w:rPr>
          <w:rFonts w:ascii="Aptos" w:eastAsia="Aptos" w:hAnsi="Aptos" w:cs="Aptos"/>
          <w:b/>
          <w:bCs/>
        </w:rPr>
        <w:t xml:space="preserve">Response: </w:t>
      </w:r>
      <w:r w:rsidRPr="0009D30F">
        <w:rPr>
          <w:rFonts w:ascii="Aptos" w:eastAsia="Aptos" w:hAnsi="Aptos" w:cs="Aptos"/>
        </w:rPr>
        <w:t>Accept in principle</w:t>
      </w:r>
    </w:p>
    <w:p w14:paraId="1F2AF0E9" w14:textId="2F06C5ED" w:rsidR="00265717" w:rsidRPr="0005309B" w:rsidRDefault="00265717" w:rsidP="00443633">
      <w:pPr>
        <w:spacing w:line="360" w:lineRule="auto"/>
      </w:pPr>
      <w:r w:rsidRPr="70222617">
        <w:rPr>
          <w:rFonts w:ascii="Aptos" w:eastAsia="Aptos" w:hAnsi="Aptos" w:cs="Aptos"/>
          <w:b/>
          <w:bCs/>
        </w:rPr>
        <w:t xml:space="preserve">Update: </w:t>
      </w:r>
      <w:r w:rsidR="00B62B6F">
        <w:rPr>
          <w:rFonts w:ascii="Aptos" w:eastAsia="Aptos" w:hAnsi="Aptos" w:cs="Aptos"/>
        </w:rPr>
        <w:t xml:space="preserve">In </w:t>
      </w:r>
      <w:r w:rsidR="003053AE">
        <w:rPr>
          <w:rFonts w:ascii="Aptos" w:eastAsia="Aptos" w:hAnsi="Aptos" w:cs="Aptos"/>
        </w:rPr>
        <w:t>p</w:t>
      </w:r>
      <w:r w:rsidR="00B62B6F">
        <w:rPr>
          <w:rFonts w:ascii="Aptos" w:eastAsia="Aptos" w:hAnsi="Aptos" w:cs="Aptos"/>
        </w:rPr>
        <w:t>rogress</w:t>
      </w:r>
    </w:p>
    <w:p w14:paraId="782B90AE" w14:textId="691B3522" w:rsidR="008F3A9A" w:rsidRPr="00FB482B" w:rsidRDefault="048796C4" w:rsidP="00443633">
      <w:pPr>
        <w:spacing w:line="360" w:lineRule="auto"/>
        <w:rPr>
          <w:rFonts w:ascii="Aptos" w:eastAsia="Aptos" w:hAnsi="Aptos" w:cs="Aptos"/>
          <w:iCs/>
        </w:rPr>
      </w:pPr>
      <w:r w:rsidRPr="197CC9D8">
        <w:rPr>
          <w:rFonts w:ascii="Aptos" w:eastAsia="Aptos" w:hAnsi="Aptos" w:cs="Aptos"/>
        </w:rPr>
        <w:t xml:space="preserve">Recommendation 7.1 calls for equal access to mainstream education and enrolment. In their initial response to this recommendation, the Queensland Government stated </w:t>
      </w:r>
      <w:r w:rsidR="00630CA2">
        <w:rPr>
          <w:rFonts w:ascii="Aptos" w:eastAsia="Aptos" w:hAnsi="Aptos" w:cs="Aptos"/>
        </w:rPr>
        <w:t>that</w:t>
      </w:r>
      <w:r w:rsidRPr="197CC9D8">
        <w:rPr>
          <w:rFonts w:ascii="Aptos" w:eastAsia="Aptos" w:hAnsi="Aptos" w:cs="Aptos"/>
        </w:rPr>
        <w:t xml:space="preserve"> current procedures and policies already meet the intention of this recommendation and provide a framework for equal access to mainstream education and enrolment. </w:t>
      </w:r>
      <w:r w:rsidR="00613B87">
        <w:rPr>
          <w:rFonts w:ascii="Aptos" w:eastAsia="Aptos" w:hAnsi="Aptos" w:cs="Aptos"/>
        </w:rPr>
        <w:t xml:space="preserve">Though </w:t>
      </w:r>
      <w:r w:rsidR="00FB482B">
        <w:rPr>
          <w:rFonts w:ascii="Aptos" w:eastAsia="Aptos" w:hAnsi="Aptos" w:cs="Aptos"/>
        </w:rPr>
        <w:t>Queensland</w:t>
      </w:r>
      <w:r w:rsidR="00414DF0">
        <w:rPr>
          <w:rFonts w:ascii="Aptos" w:eastAsia="Aptos" w:hAnsi="Aptos" w:cs="Aptos"/>
        </w:rPr>
        <w:t>’s</w:t>
      </w:r>
      <w:r w:rsidR="00FB482B">
        <w:rPr>
          <w:rFonts w:ascii="Aptos" w:eastAsia="Aptos" w:hAnsi="Aptos" w:cs="Aptos"/>
        </w:rPr>
        <w:t xml:space="preserve"> Department of Education enrolment processes and procedures </w:t>
      </w:r>
      <w:r w:rsidR="006D7732">
        <w:rPr>
          <w:rFonts w:ascii="Aptos" w:eastAsia="Aptos" w:hAnsi="Aptos" w:cs="Aptos"/>
        </w:rPr>
        <w:t>advise</w:t>
      </w:r>
      <w:r w:rsidR="00FB482B">
        <w:rPr>
          <w:rFonts w:ascii="Aptos" w:eastAsia="Aptos" w:hAnsi="Aptos" w:cs="Aptos"/>
        </w:rPr>
        <w:t xml:space="preserve"> that children with disability </w:t>
      </w:r>
      <w:r w:rsidR="00FB482B">
        <w:rPr>
          <w:rFonts w:ascii="Aptos" w:eastAsia="Aptos" w:hAnsi="Aptos" w:cs="Aptos"/>
          <w:i/>
        </w:rPr>
        <w:t>can</w:t>
      </w:r>
      <w:r w:rsidR="00FB482B">
        <w:rPr>
          <w:rFonts w:ascii="Aptos" w:eastAsia="Aptos" w:hAnsi="Aptos" w:cs="Aptos"/>
          <w:iCs/>
        </w:rPr>
        <w:t xml:space="preserve"> enrol at their local schools, the Queensland Government has </w:t>
      </w:r>
      <w:r w:rsidR="0030677A">
        <w:rPr>
          <w:rFonts w:ascii="Aptos" w:eastAsia="Aptos" w:hAnsi="Aptos" w:cs="Aptos"/>
          <w:iCs/>
        </w:rPr>
        <w:t>acknowledged</w:t>
      </w:r>
      <w:r w:rsidR="00FB482B">
        <w:rPr>
          <w:rFonts w:ascii="Aptos" w:eastAsia="Aptos" w:hAnsi="Aptos" w:cs="Aptos"/>
          <w:iCs/>
        </w:rPr>
        <w:t xml:space="preserve"> that there is still work to be done to review enrolment practices</w:t>
      </w:r>
      <w:r w:rsidR="0030677A">
        <w:rPr>
          <w:rFonts w:ascii="Aptos" w:eastAsia="Aptos" w:hAnsi="Aptos" w:cs="Aptos"/>
          <w:iCs/>
        </w:rPr>
        <w:t xml:space="preserve"> in practice</w:t>
      </w:r>
      <w:r w:rsidR="00FB482B">
        <w:rPr>
          <w:rFonts w:ascii="Aptos" w:eastAsia="Aptos" w:hAnsi="Aptos" w:cs="Aptos"/>
          <w:iCs/>
        </w:rPr>
        <w:t xml:space="preserve"> throughout </w:t>
      </w:r>
      <w:r w:rsidR="00824553">
        <w:rPr>
          <w:rFonts w:ascii="Aptos" w:eastAsia="Aptos" w:hAnsi="Aptos" w:cs="Aptos"/>
          <w:iCs/>
        </w:rPr>
        <w:t>Queensland.</w:t>
      </w:r>
    </w:p>
    <w:p w14:paraId="2082834F" w14:textId="77777777" w:rsidR="00265717" w:rsidRDefault="00265717">
      <w:pPr>
        <w:rPr>
          <w:rFonts w:ascii="Nunito Sans" w:hAnsi="Nunito Sans" w:cs="Poppins SemiBold"/>
          <w:b/>
          <w:color w:val="690048"/>
          <w:sz w:val="28"/>
          <w:szCs w:val="28"/>
        </w:rPr>
      </w:pPr>
    </w:p>
    <w:p w14:paraId="49F43DF2" w14:textId="038860F5" w:rsidR="00265717" w:rsidRPr="008E7728" w:rsidRDefault="048796C4" w:rsidP="00362EFA">
      <w:pPr>
        <w:spacing w:line="360" w:lineRule="auto"/>
        <w:rPr>
          <w:b/>
          <w:bCs/>
          <w:color w:val="690048"/>
          <w:lang w:val="en-AU"/>
        </w:rPr>
      </w:pPr>
      <w:r w:rsidRPr="197CC9D8">
        <w:rPr>
          <w:b/>
          <w:bCs/>
          <w:color w:val="690048"/>
          <w:lang w:val="en-AU"/>
        </w:rPr>
        <w:t>Recommendation 7.2</w:t>
      </w:r>
      <w:r w:rsidR="1A95FF21" w:rsidRPr="197CC9D8">
        <w:rPr>
          <w:b/>
          <w:bCs/>
          <w:color w:val="690048"/>
          <w:lang w:val="en-AU"/>
        </w:rPr>
        <w:t>: Prevent</w:t>
      </w:r>
      <w:r w:rsidR="00A5165D">
        <w:rPr>
          <w:b/>
          <w:bCs/>
          <w:color w:val="690048"/>
          <w:lang w:val="en-AU"/>
        </w:rPr>
        <w:t xml:space="preserve"> the inappropriate use</w:t>
      </w:r>
      <w:r w:rsidR="1A95FF21" w:rsidRPr="197CC9D8">
        <w:rPr>
          <w:b/>
          <w:bCs/>
          <w:color w:val="690048"/>
          <w:lang w:val="en-AU"/>
        </w:rPr>
        <w:t xml:space="preserve"> of exclusionary discipline</w:t>
      </w:r>
      <w:r w:rsidR="00A5165D">
        <w:rPr>
          <w:b/>
          <w:bCs/>
          <w:color w:val="690048"/>
          <w:lang w:val="en-AU"/>
        </w:rPr>
        <w:t xml:space="preserve"> against students with disability</w:t>
      </w:r>
    </w:p>
    <w:p w14:paraId="308BB65F" w14:textId="718432AE" w:rsidR="00265717" w:rsidRDefault="00265717" w:rsidP="000C54D6">
      <w:pPr>
        <w:spacing w:line="360" w:lineRule="auto"/>
        <w:rPr>
          <w:rFonts w:ascii="Aptos" w:eastAsia="Aptos" w:hAnsi="Aptos" w:cs="Aptos"/>
        </w:rPr>
      </w:pPr>
      <w:r w:rsidRPr="008D315B">
        <w:rPr>
          <w:b/>
          <w:bCs/>
        </w:rPr>
        <w:t>Responsibility:</w:t>
      </w:r>
      <w:r>
        <w:t xml:space="preserve"> Australian, </w:t>
      </w:r>
      <w:r w:rsidR="003053AE">
        <w:rPr>
          <w:rFonts w:ascii="Aptos" w:eastAsia="Aptos" w:hAnsi="Aptos" w:cs="Aptos"/>
        </w:rPr>
        <w:t>s</w:t>
      </w:r>
      <w:r w:rsidR="003053AE" w:rsidRPr="69B79E3F">
        <w:rPr>
          <w:rFonts w:ascii="Aptos" w:eastAsia="Aptos" w:hAnsi="Aptos" w:cs="Aptos"/>
        </w:rPr>
        <w:t xml:space="preserve">tate </w:t>
      </w:r>
      <w:r w:rsidR="003053AE">
        <w:rPr>
          <w:rFonts w:ascii="Aptos" w:eastAsia="Aptos" w:hAnsi="Aptos" w:cs="Aptos"/>
        </w:rPr>
        <w:t>and t</w:t>
      </w:r>
      <w:r w:rsidR="003053AE" w:rsidRPr="69B79E3F">
        <w:rPr>
          <w:rFonts w:ascii="Aptos" w:eastAsia="Aptos" w:hAnsi="Aptos" w:cs="Aptos"/>
        </w:rPr>
        <w:t xml:space="preserve">erritory </w:t>
      </w:r>
      <w:r w:rsidR="003053AE">
        <w:rPr>
          <w:rFonts w:ascii="Aptos" w:eastAsia="Aptos" w:hAnsi="Aptos" w:cs="Aptos"/>
        </w:rPr>
        <w:t>g</w:t>
      </w:r>
      <w:r w:rsidR="003053AE" w:rsidRPr="2336A623">
        <w:rPr>
          <w:rFonts w:ascii="Aptos" w:eastAsia="Aptos" w:hAnsi="Aptos" w:cs="Aptos"/>
        </w:rPr>
        <w:t>overnments</w:t>
      </w:r>
    </w:p>
    <w:p w14:paraId="7AE01DDE" w14:textId="492707AC" w:rsidR="00265717" w:rsidRDefault="00265717" w:rsidP="000C54D6">
      <w:pPr>
        <w:spacing w:line="360" w:lineRule="auto"/>
        <w:rPr>
          <w:rFonts w:ascii="Aptos" w:eastAsia="Aptos" w:hAnsi="Aptos" w:cs="Aptos"/>
        </w:rPr>
      </w:pPr>
      <w:r w:rsidRPr="364C199F">
        <w:rPr>
          <w:rFonts w:ascii="Aptos" w:eastAsia="Aptos" w:hAnsi="Aptos" w:cs="Aptos"/>
          <w:b/>
          <w:bCs/>
        </w:rPr>
        <w:t xml:space="preserve">Response: </w:t>
      </w:r>
      <w:r w:rsidRPr="364C199F">
        <w:rPr>
          <w:rFonts w:ascii="Aptos" w:eastAsia="Aptos" w:hAnsi="Aptos" w:cs="Aptos"/>
        </w:rPr>
        <w:t>Accept in principle</w:t>
      </w:r>
    </w:p>
    <w:p w14:paraId="02E6D92B" w14:textId="77777777" w:rsidR="00265717" w:rsidRPr="004E4A63" w:rsidRDefault="00265717" w:rsidP="000C54D6">
      <w:pPr>
        <w:spacing w:line="360" w:lineRule="auto"/>
        <w:rPr>
          <w:rFonts w:ascii="Aptos" w:eastAsia="Aptos" w:hAnsi="Aptos" w:cs="Aptos"/>
        </w:rPr>
      </w:pPr>
      <w:r w:rsidRPr="364C199F">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3FEC3DCB" w14:textId="2509E362" w:rsidR="0030677A" w:rsidRPr="00D61881" w:rsidRDefault="00265717" w:rsidP="00D61881">
      <w:pPr>
        <w:spacing w:line="360" w:lineRule="auto"/>
        <w:rPr>
          <w:rFonts w:ascii="Aptos" w:eastAsia="Aptos" w:hAnsi="Aptos" w:cs="Aptos"/>
        </w:rPr>
      </w:pPr>
      <w:r>
        <w:rPr>
          <w:rFonts w:ascii="Aptos" w:eastAsia="Aptos" w:hAnsi="Aptos" w:cs="Aptos"/>
        </w:rPr>
        <w:t>Recommendation 7.2 calls for the prevention of inappropriate use of exclusionary discipline against students with disability. New statistics show an increase in the percentage of students with disability facing a school disciplinary absence (short suspensions, long suspensions, exclusions and enrolment cancellations), with 62% of disciplined students in term 2 of 2025 being students with disability</w:t>
      </w:r>
      <w:r>
        <w:rPr>
          <w:rStyle w:val="EndnoteReference"/>
          <w:rFonts w:ascii="Aptos" w:eastAsia="Aptos" w:hAnsi="Aptos" w:cs="Aptos"/>
        </w:rPr>
        <w:endnoteReference w:id="47"/>
      </w:r>
      <w:r>
        <w:rPr>
          <w:rFonts w:ascii="Aptos" w:eastAsia="Aptos" w:hAnsi="Aptos" w:cs="Aptos"/>
        </w:rPr>
        <w:t xml:space="preserve">. </w:t>
      </w:r>
      <w:r w:rsidRPr="437213F7">
        <w:rPr>
          <w:rFonts w:ascii="Aptos" w:eastAsia="Aptos" w:hAnsi="Aptos" w:cs="Aptos"/>
        </w:rPr>
        <w:t xml:space="preserve">The Australian Government is currently in the middle of a scheduled review of the </w:t>
      </w:r>
      <w:r w:rsidRPr="167067DD">
        <w:rPr>
          <w:rFonts w:ascii="Aptos" w:eastAsia="Aptos" w:hAnsi="Aptos" w:cs="Aptos"/>
          <w:i/>
          <w:iCs/>
        </w:rPr>
        <w:t>Disability Standards for Education 2005</w:t>
      </w:r>
      <w:r w:rsidRPr="437213F7">
        <w:rPr>
          <w:rFonts w:ascii="Aptos" w:eastAsia="Aptos" w:hAnsi="Aptos" w:cs="Aptos"/>
        </w:rPr>
        <w:t xml:space="preserve"> </w:t>
      </w:r>
      <w:r w:rsidRPr="437213F7">
        <w:rPr>
          <w:rStyle w:val="EndnoteReference"/>
          <w:rFonts w:ascii="Aptos" w:eastAsia="Aptos" w:hAnsi="Aptos" w:cs="Aptos"/>
        </w:rPr>
        <w:endnoteReference w:id="48"/>
      </w:r>
      <w:r w:rsidRPr="437213F7">
        <w:rPr>
          <w:rFonts w:ascii="Aptos" w:eastAsia="Aptos" w:hAnsi="Aptos" w:cs="Aptos"/>
        </w:rPr>
        <w:t>. It is yet to be seen whether the outcomes of this review</w:t>
      </w:r>
      <w:r w:rsidR="00D61881">
        <w:rPr>
          <w:rFonts w:ascii="Aptos" w:eastAsia="Aptos" w:hAnsi="Aptos" w:cs="Aptos"/>
        </w:rPr>
        <w:t xml:space="preserve"> will</w:t>
      </w:r>
      <w:r w:rsidRPr="437213F7">
        <w:rPr>
          <w:rFonts w:ascii="Aptos" w:eastAsia="Aptos" w:hAnsi="Aptos" w:cs="Aptos"/>
        </w:rPr>
        <w:t xml:space="preserve"> align with this recommendation. </w:t>
      </w:r>
    </w:p>
    <w:p w14:paraId="79679CCD" w14:textId="77777777" w:rsidR="002819F9" w:rsidRDefault="002819F9" w:rsidP="00362EFA">
      <w:pPr>
        <w:spacing w:line="360" w:lineRule="auto"/>
        <w:rPr>
          <w:b/>
          <w:bCs/>
          <w:color w:val="690048"/>
          <w:lang w:val="en-AU"/>
        </w:rPr>
      </w:pPr>
    </w:p>
    <w:p w14:paraId="1F5F8D22" w14:textId="55BB0A56" w:rsidR="00265717" w:rsidRPr="008E7728" w:rsidRDefault="048796C4" w:rsidP="00362EFA">
      <w:pPr>
        <w:spacing w:line="360" w:lineRule="auto"/>
        <w:rPr>
          <w:b/>
          <w:bCs/>
          <w:color w:val="690048"/>
          <w:lang w:val="en-AU"/>
        </w:rPr>
      </w:pPr>
      <w:r w:rsidRPr="197CC9D8">
        <w:rPr>
          <w:b/>
          <w:bCs/>
          <w:color w:val="690048"/>
          <w:lang w:val="en-AU"/>
        </w:rPr>
        <w:t>Recommendation 7.3</w:t>
      </w:r>
      <w:r w:rsidR="104A160D" w:rsidRPr="197CC9D8">
        <w:rPr>
          <w:b/>
          <w:bCs/>
          <w:color w:val="690048"/>
          <w:lang w:val="en-AU"/>
        </w:rPr>
        <w:t xml:space="preserve">: </w:t>
      </w:r>
      <w:r w:rsidR="007B3CC3" w:rsidRPr="007B3CC3">
        <w:rPr>
          <w:b/>
          <w:bCs/>
          <w:color w:val="690048"/>
        </w:rPr>
        <w:t>Improve policies and procedures on the provision of reasonable adjustments to students with disability</w:t>
      </w:r>
    </w:p>
    <w:p w14:paraId="6BFAEB13" w14:textId="2EF34A24" w:rsidR="00265717" w:rsidRDefault="00265717" w:rsidP="00D20C2D">
      <w:pPr>
        <w:spacing w:line="360" w:lineRule="auto"/>
        <w:rPr>
          <w:rFonts w:ascii="Aptos" w:eastAsia="Aptos" w:hAnsi="Aptos" w:cs="Aptos"/>
        </w:rPr>
      </w:pPr>
      <w:r w:rsidRPr="364C199F">
        <w:rPr>
          <w:rFonts w:ascii="Aptos" w:eastAsia="Aptos" w:hAnsi="Aptos" w:cs="Aptos"/>
          <w:b/>
          <w:bCs/>
        </w:rPr>
        <w:t xml:space="preserve">Responsibility: </w:t>
      </w:r>
      <w:r w:rsidR="0030677A">
        <w:t xml:space="preserve">Australian, </w:t>
      </w:r>
      <w:r w:rsidR="0030677A">
        <w:rPr>
          <w:rFonts w:ascii="Aptos" w:eastAsia="Aptos" w:hAnsi="Aptos" w:cs="Aptos"/>
        </w:rPr>
        <w:t>s</w:t>
      </w:r>
      <w:r w:rsidR="0030677A" w:rsidRPr="69B79E3F">
        <w:rPr>
          <w:rFonts w:ascii="Aptos" w:eastAsia="Aptos" w:hAnsi="Aptos" w:cs="Aptos"/>
        </w:rPr>
        <w:t xml:space="preserve">tate </w:t>
      </w:r>
      <w:r w:rsidR="0030677A">
        <w:rPr>
          <w:rFonts w:ascii="Aptos" w:eastAsia="Aptos" w:hAnsi="Aptos" w:cs="Aptos"/>
        </w:rPr>
        <w:t>and t</w:t>
      </w:r>
      <w:r w:rsidR="0030677A" w:rsidRPr="69B79E3F">
        <w:rPr>
          <w:rFonts w:ascii="Aptos" w:eastAsia="Aptos" w:hAnsi="Aptos" w:cs="Aptos"/>
        </w:rPr>
        <w:t xml:space="preserve">erritory </w:t>
      </w:r>
      <w:r w:rsidR="0030677A">
        <w:rPr>
          <w:rFonts w:ascii="Aptos" w:eastAsia="Aptos" w:hAnsi="Aptos" w:cs="Aptos"/>
        </w:rPr>
        <w:t>g</w:t>
      </w:r>
      <w:r w:rsidR="0030677A" w:rsidRPr="2336A623">
        <w:rPr>
          <w:rFonts w:ascii="Aptos" w:eastAsia="Aptos" w:hAnsi="Aptos" w:cs="Aptos"/>
        </w:rPr>
        <w:t>overnments</w:t>
      </w:r>
    </w:p>
    <w:p w14:paraId="1419236D" w14:textId="536FCE4A" w:rsidR="00265717" w:rsidRDefault="00265717" w:rsidP="00D20C2D">
      <w:pPr>
        <w:spacing w:line="360" w:lineRule="auto"/>
        <w:rPr>
          <w:rFonts w:ascii="Aptos" w:eastAsia="Aptos" w:hAnsi="Aptos" w:cs="Aptos"/>
        </w:rPr>
      </w:pPr>
      <w:r w:rsidRPr="364C199F">
        <w:rPr>
          <w:rFonts w:ascii="Aptos" w:eastAsia="Aptos" w:hAnsi="Aptos" w:cs="Aptos"/>
          <w:b/>
          <w:bCs/>
        </w:rPr>
        <w:t xml:space="preserve">Response: </w:t>
      </w:r>
      <w:r w:rsidRPr="364C199F">
        <w:rPr>
          <w:rFonts w:ascii="Aptos" w:eastAsia="Aptos" w:hAnsi="Aptos" w:cs="Aptos"/>
        </w:rPr>
        <w:t>Accept in principle</w:t>
      </w:r>
    </w:p>
    <w:p w14:paraId="2370D940" w14:textId="0FE718E6" w:rsidR="00265717" w:rsidRDefault="00265717" w:rsidP="00D20C2D">
      <w:pPr>
        <w:spacing w:line="360" w:lineRule="auto"/>
        <w:rPr>
          <w:rFonts w:ascii="Aptos" w:eastAsia="Aptos" w:hAnsi="Aptos" w:cs="Aptos"/>
        </w:rPr>
      </w:pPr>
      <w:r w:rsidRPr="364C199F">
        <w:rPr>
          <w:rFonts w:ascii="Aptos" w:eastAsia="Aptos" w:hAnsi="Aptos" w:cs="Aptos"/>
          <w:b/>
          <w:bCs/>
        </w:rPr>
        <w:t>Update:</w:t>
      </w:r>
      <w:r w:rsidRPr="4C7F20AB">
        <w:rPr>
          <w:rFonts w:ascii="Aptos" w:eastAsia="Aptos" w:hAnsi="Aptos" w:cs="Aptos"/>
          <w:b/>
          <w:bCs/>
        </w:rPr>
        <w:t xml:space="preserve"> </w:t>
      </w:r>
      <w:r>
        <w:rPr>
          <w:rFonts w:ascii="Aptos" w:eastAsia="Aptos" w:hAnsi="Aptos" w:cs="Aptos"/>
        </w:rPr>
        <w:t xml:space="preserve">Beginning stages </w:t>
      </w:r>
    </w:p>
    <w:p w14:paraId="3B4B3F1F" w14:textId="537CEDED" w:rsidR="00265717" w:rsidRDefault="048796C4" w:rsidP="00D20C2D">
      <w:pPr>
        <w:spacing w:line="360" w:lineRule="auto"/>
        <w:rPr>
          <w:rFonts w:ascii="Aptos" w:eastAsia="Aptos" w:hAnsi="Aptos" w:cs="Aptos"/>
        </w:rPr>
      </w:pPr>
      <w:r>
        <w:rPr>
          <w:rFonts w:ascii="Aptos" w:eastAsia="Aptos" w:hAnsi="Aptos" w:cs="Aptos"/>
        </w:rPr>
        <w:t xml:space="preserve">Recommendation 7.3 calls for improved access to reasonable adjustments in schools by reforming and improving relevant policies and procedures. The Queensland Government </w:t>
      </w:r>
      <w:r w:rsidRPr="4C7F20AB">
        <w:rPr>
          <w:rFonts w:ascii="Aptos" w:eastAsia="Aptos" w:hAnsi="Aptos" w:cs="Aptos"/>
          <w:color w:val="000000" w:themeColor="text1"/>
        </w:rPr>
        <w:t>Department of Education</w:t>
      </w:r>
      <w:r>
        <w:rPr>
          <w:rFonts w:ascii="Aptos" w:eastAsia="Aptos" w:hAnsi="Aptos" w:cs="Aptos"/>
        </w:rPr>
        <w:t xml:space="preserve"> mentions improvements to reasonable adjustments in the </w:t>
      </w:r>
      <w:hyperlink r:id="rId30" w:history="1">
        <w:r w:rsidR="000A6E18">
          <w:rPr>
            <w:rStyle w:val="Hyperlink"/>
            <w:rFonts w:ascii="Aptos" w:eastAsia="Aptos" w:hAnsi="Aptos" w:cs="Aptos"/>
          </w:rPr>
          <w:t>Disability Service Plan 2025-2028</w:t>
        </w:r>
      </w:hyperlink>
      <w:r w:rsidR="00265717" w:rsidRPr="2BB3A05E">
        <w:rPr>
          <w:rStyle w:val="EndnoteReference"/>
          <w:rFonts w:ascii="Aptos" w:eastAsia="Aptos" w:hAnsi="Aptos" w:cs="Aptos"/>
        </w:rPr>
        <w:endnoteReference w:id="49"/>
      </w:r>
      <w:r>
        <w:rPr>
          <w:rFonts w:ascii="Aptos" w:eastAsia="Aptos" w:hAnsi="Aptos" w:cs="Aptos"/>
        </w:rPr>
        <w:t>, but it has yet to be seen whether any outcomes from this plan have occurred</w:t>
      </w:r>
      <w:r w:rsidRPr="364C199F">
        <w:rPr>
          <w:rFonts w:ascii="Aptos" w:eastAsia="Aptos" w:hAnsi="Aptos" w:cs="Aptos"/>
        </w:rPr>
        <w:t xml:space="preserve">. </w:t>
      </w:r>
      <w:r>
        <w:rPr>
          <w:rFonts w:ascii="Aptos" w:eastAsia="Aptos" w:hAnsi="Aptos" w:cs="Aptos"/>
        </w:rPr>
        <w:t xml:space="preserve">As previously mentioned, </w:t>
      </w:r>
      <w:r w:rsidRPr="69B79E3F">
        <w:rPr>
          <w:rFonts w:ascii="Aptos" w:eastAsia="Aptos" w:hAnsi="Aptos" w:cs="Aptos"/>
        </w:rPr>
        <w:t xml:space="preserve">The Australian Government </w:t>
      </w:r>
      <w:r>
        <w:rPr>
          <w:rFonts w:ascii="Aptos" w:eastAsia="Aptos" w:hAnsi="Aptos" w:cs="Aptos"/>
        </w:rPr>
        <w:t>are</w:t>
      </w:r>
      <w:r w:rsidRPr="69B79E3F">
        <w:rPr>
          <w:rFonts w:ascii="Aptos" w:eastAsia="Aptos" w:hAnsi="Aptos" w:cs="Aptos"/>
        </w:rPr>
        <w:t xml:space="preserve"> in the middle </w:t>
      </w:r>
      <w:r>
        <w:rPr>
          <w:rFonts w:ascii="Aptos" w:eastAsia="Aptos" w:hAnsi="Aptos" w:cs="Aptos"/>
        </w:rPr>
        <w:t>process</w:t>
      </w:r>
      <w:r w:rsidRPr="69B79E3F">
        <w:rPr>
          <w:rFonts w:ascii="Aptos" w:eastAsia="Aptos" w:hAnsi="Aptos" w:cs="Aptos"/>
        </w:rPr>
        <w:t xml:space="preserve"> of a scheduled review of the Disability Standards for Education 2005</w:t>
      </w:r>
      <w:r w:rsidRPr="001A921B">
        <w:rPr>
          <w:rFonts w:ascii="Aptos" w:eastAsia="Aptos" w:hAnsi="Aptos" w:cs="Aptos"/>
        </w:rPr>
        <w:t>.</w:t>
      </w:r>
      <w:r w:rsidRPr="69B79E3F">
        <w:rPr>
          <w:rFonts w:ascii="Aptos" w:eastAsia="Aptos" w:hAnsi="Aptos" w:cs="Aptos"/>
        </w:rPr>
        <w:t xml:space="preserve"> </w:t>
      </w:r>
    </w:p>
    <w:p w14:paraId="710CF049" w14:textId="77777777" w:rsidR="003F316F" w:rsidRDefault="003F316F" w:rsidP="00362EFA">
      <w:pPr>
        <w:spacing w:line="360" w:lineRule="auto"/>
        <w:rPr>
          <w:b/>
          <w:bCs/>
          <w:color w:val="690048"/>
          <w:lang w:val="en-AU"/>
        </w:rPr>
      </w:pPr>
    </w:p>
    <w:p w14:paraId="738F4C17" w14:textId="3D2529A2" w:rsidR="00265717" w:rsidRPr="008E7728" w:rsidRDefault="048796C4" w:rsidP="00362EFA">
      <w:pPr>
        <w:spacing w:line="360" w:lineRule="auto"/>
        <w:rPr>
          <w:b/>
          <w:bCs/>
          <w:color w:val="690048"/>
          <w:lang w:val="en-AU"/>
        </w:rPr>
      </w:pPr>
      <w:r w:rsidRPr="197CC9D8">
        <w:rPr>
          <w:b/>
          <w:bCs/>
          <w:color w:val="690048"/>
          <w:lang w:val="en-AU"/>
        </w:rPr>
        <w:t>Recommendation 7.4</w:t>
      </w:r>
      <w:r w:rsidR="6103ABFA" w:rsidRPr="197CC9D8">
        <w:rPr>
          <w:b/>
          <w:bCs/>
          <w:color w:val="690048"/>
          <w:lang w:val="en-AU"/>
        </w:rPr>
        <w:t>: Participation in school communities</w:t>
      </w:r>
    </w:p>
    <w:p w14:paraId="7293DE5B" w14:textId="65B10C5B" w:rsidR="00265717" w:rsidRDefault="00265717" w:rsidP="00CD4D8A">
      <w:pPr>
        <w:spacing w:line="360" w:lineRule="auto"/>
        <w:rPr>
          <w:rFonts w:ascii="Aptos" w:eastAsia="Aptos" w:hAnsi="Aptos" w:cs="Aptos"/>
        </w:rPr>
      </w:pPr>
      <w:r w:rsidRPr="364C199F">
        <w:rPr>
          <w:rFonts w:ascii="Aptos" w:eastAsia="Aptos" w:hAnsi="Aptos" w:cs="Aptos"/>
          <w:b/>
          <w:bCs/>
        </w:rPr>
        <w:t xml:space="preserve">Responsibility: </w:t>
      </w:r>
      <w:r w:rsidRPr="364C199F">
        <w:rPr>
          <w:rFonts w:ascii="Aptos" w:eastAsia="Aptos" w:hAnsi="Aptos" w:cs="Aptos"/>
        </w:rPr>
        <w:t xml:space="preserve">State </w:t>
      </w:r>
      <w:r w:rsidR="002819F9">
        <w:rPr>
          <w:rFonts w:ascii="Aptos" w:eastAsia="Aptos" w:hAnsi="Aptos" w:cs="Aptos"/>
        </w:rPr>
        <w:t>and t</w:t>
      </w:r>
      <w:r w:rsidR="002819F9" w:rsidRPr="69B79E3F">
        <w:rPr>
          <w:rFonts w:ascii="Aptos" w:eastAsia="Aptos" w:hAnsi="Aptos" w:cs="Aptos"/>
        </w:rPr>
        <w:t xml:space="preserve">erritory </w:t>
      </w:r>
      <w:r w:rsidR="002819F9">
        <w:rPr>
          <w:rFonts w:ascii="Aptos" w:eastAsia="Aptos" w:hAnsi="Aptos" w:cs="Aptos"/>
        </w:rPr>
        <w:t>g</w:t>
      </w:r>
      <w:r w:rsidR="002819F9" w:rsidRPr="2336A623">
        <w:rPr>
          <w:rFonts w:ascii="Aptos" w:eastAsia="Aptos" w:hAnsi="Aptos" w:cs="Aptos"/>
        </w:rPr>
        <w:t>overnments</w:t>
      </w:r>
    </w:p>
    <w:p w14:paraId="2DC63BDA" w14:textId="67EA6519" w:rsidR="00265717" w:rsidRDefault="00265717" w:rsidP="00CD4D8A">
      <w:pPr>
        <w:spacing w:line="360" w:lineRule="auto"/>
        <w:rPr>
          <w:rFonts w:ascii="Aptos" w:eastAsia="Aptos" w:hAnsi="Aptos" w:cs="Aptos"/>
        </w:rPr>
      </w:pPr>
      <w:r w:rsidRPr="364C199F">
        <w:rPr>
          <w:rFonts w:ascii="Aptos" w:eastAsia="Aptos" w:hAnsi="Aptos" w:cs="Aptos"/>
          <w:b/>
          <w:bCs/>
        </w:rPr>
        <w:t xml:space="preserve">Response: </w:t>
      </w:r>
      <w:r w:rsidRPr="364C199F">
        <w:rPr>
          <w:rFonts w:ascii="Aptos" w:eastAsia="Aptos" w:hAnsi="Aptos" w:cs="Aptos"/>
        </w:rPr>
        <w:t>Accept</w:t>
      </w:r>
    </w:p>
    <w:p w14:paraId="28F2D82A" w14:textId="77777777" w:rsidR="00265717" w:rsidRPr="003C0B60" w:rsidRDefault="00265717" w:rsidP="00CD4D8A">
      <w:pPr>
        <w:spacing w:line="360" w:lineRule="auto"/>
        <w:rPr>
          <w:rFonts w:ascii="Aptos" w:eastAsia="Aptos" w:hAnsi="Aptos" w:cs="Aptos"/>
          <w:color w:val="FF0000"/>
        </w:rPr>
      </w:pPr>
      <w:r w:rsidRPr="4323A09D">
        <w:rPr>
          <w:rFonts w:ascii="Aptos" w:eastAsia="Aptos" w:hAnsi="Aptos" w:cs="Aptos"/>
          <w:b/>
          <w:bCs/>
        </w:rPr>
        <w:t xml:space="preserve">Update: </w:t>
      </w:r>
      <w:r w:rsidRPr="220FE621">
        <w:rPr>
          <w:rFonts w:ascii="Aptos" w:eastAsia="Aptos" w:hAnsi="Aptos" w:cs="Aptos"/>
        </w:rPr>
        <w:t>Beginning stages of implementation</w:t>
      </w:r>
    </w:p>
    <w:p w14:paraId="075B7F0E" w14:textId="002B1505" w:rsidR="00FE2BC1" w:rsidRDefault="00265717" w:rsidP="00CD4D8A">
      <w:pPr>
        <w:spacing w:line="360" w:lineRule="auto"/>
        <w:rPr>
          <w:rFonts w:ascii="Aptos" w:eastAsia="Aptos" w:hAnsi="Aptos" w:cs="Aptos"/>
        </w:rPr>
      </w:pPr>
      <w:r>
        <w:rPr>
          <w:rFonts w:ascii="Aptos" w:eastAsia="Aptos" w:hAnsi="Aptos" w:cs="Aptos"/>
        </w:rPr>
        <w:t>Recommendation 7.4</w:t>
      </w:r>
      <w:r w:rsidRPr="4ACFCF1F">
        <w:rPr>
          <w:rFonts w:ascii="Aptos" w:eastAsia="Aptos" w:hAnsi="Aptos" w:cs="Aptos"/>
        </w:rPr>
        <w:t xml:space="preserve"> </w:t>
      </w:r>
      <w:r>
        <w:rPr>
          <w:rFonts w:ascii="Aptos" w:eastAsia="Aptos" w:hAnsi="Aptos" w:cs="Aptos"/>
        </w:rPr>
        <w:t>calls on state and territory school education authorities to improve opportunities for</w:t>
      </w:r>
      <w:r w:rsidRPr="4ACFCF1F">
        <w:rPr>
          <w:rFonts w:ascii="Aptos" w:eastAsia="Aptos" w:hAnsi="Aptos" w:cs="Aptos"/>
        </w:rPr>
        <w:t xml:space="preserve"> student</w:t>
      </w:r>
      <w:r>
        <w:rPr>
          <w:rFonts w:ascii="Aptos" w:eastAsia="Aptos" w:hAnsi="Aptos" w:cs="Aptos"/>
        </w:rPr>
        <w:t>s</w:t>
      </w:r>
      <w:r w:rsidRPr="4ACFCF1F">
        <w:rPr>
          <w:rFonts w:ascii="Aptos" w:eastAsia="Aptos" w:hAnsi="Aptos" w:cs="Aptos"/>
        </w:rPr>
        <w:t xml:space="preserve"> with disabilit</w:t>
      </w:r>
      <w:r>
        <w:rPr>
          <w:rFonts w:ascii="Aptos" w:eastAsia="Aptos" w:hAnsi="Aptos" w:cs="Aptos"/>
        </w:rPr>
        <w:t>y to</w:t>
      </w:r>
      <w:r w:rsidRPr="4ACFCF1F">
        <w:rPr>
          <w:rFonts w:ascii="Aptos" w:eastAsia="Aptos" w:hAnsi="Aptos" w:cs="Aptos"/>
        </w:rPr>
        <w:t xml:space="preserve"> participat</w:t>
      </w:r>
      <w:r>
        <w:rPr>
          <w:rFonts w:ascii="Aptos" w:eastAsia="Aptos" w:hAnsi="Aptos" w:cs="Aptos"/>
        </w:rPr>
        <w:t>e</w:t>
      </w:r>
      <w:r w:rsidRPr="4ACFCF1F">
        <w:rPr>
          <w:rFonts w:ascii="Aptos" w:eastAsia="Aptos" w:hAnsi="Aptos" w:cs="Aptos"/>
        </w:rPr>
        <w:t xml:space="preserve"> in</w:t>
      </w:r>
      <w:r>
        <w:rPr>
          <w:rFonts w:ascii="Aptos" w:eastAsia="Aptos" w:hAnsi="Aptos" w:cs="Aptos"/>
        </w:rPr>
        <w:t xml:space="preserve"> their</w:t>
      </w:r>
      <w:r w:rsidRPr="4ACFCF1F">
        <w:rPr>
          <w:rFonts w:ascii="Aptos" w:eastAsia="Aptos" w:hAnsi="Aptos" w:cs="Aptos"/>
        </w:rPr>
        <w:t xml:space="preserve"> school communit</w:t>
      </w:r>
      <w:r>
        <w:rPr>
          <w:rFonts w:ascii="Aptos" w:eastAsia="Aptos" w:hAnsi="Aptos" w:cs="Aptos"/>
        </w:rPr>
        <w:t>ies</w:t>
      </w:r>
      <w:r w:rsidRPr="4ACFCF1F">
        <w:rPr>
          <w:rFonts w:ascii="Aptos" w:eastAsia="Aptos" w:hAnsi="Aptos" w:cs="Aptos"/>
        </w:rPr>
        <w:t xml:space="preserve">. </w:t>
      </w:r>
      <w:r>
        <w:rPr>
          <w:rFonts w:ascii="Aptos" w:eastAsia="Aptos" w:hAnsi="Aptos" w:cs="Aptos"/>
        </w:rPr>
        <w:t xml:space="preserve">The </w:t>
      </w:r>
      <w:r w:rsidRPr="4ACFCF1F">
        <w:rPr>
          <w:rFonts w:ascii="Aptos" w:eastAsia="Aptos" w:hAnsi="Aptos" w:cs="Aptos"/>
        </w:rPr>
        <w:t>Queensland</w:t>
      </w:r>
      <w:r>
        <w:rPr>
          <w:rFonts w:ascii="Aptos" w:eastAsia="Aptos" w:hAnsi="Aptos" w:cs="Aptos"/>
        </w:rPr>
        <w:t xml:space="preserve"> Government</w:t>
      </w:r>
      <w:r w:rsidRPr="4ACFCF1F">
        <w:rPr>
          <w:rFonts w:ascii="Aptos" w:eastAsia="Aptos" w:hAnsi="Aptos" w:cs="Aptos"/>
        </w:rPr>
        <w:t xml:space="preserve"> stated it would strengthen current procedures and policies</w:t>
      </w:r>
      <w:r>
        <w:rPr>
          <w:rFonts w:ascii="Aptos" w:eastAsia="Aptos" w:hAnsi="Aptos" w:cs="Aptos"/>
        </w:rPr>
        <w:t>,</w:t>
      </w:r>
      <w:r w:rsidRPr="4ACFCF1F">
        <w:rPr>
          <w:rFonts w:ascii="Aptos" w:eastAsia="Aptos" w:hAnsi="Aptos" w:cs="Aptos"/>
        </w:rPr>
        <w:t xml:space="preserve"> </w:t>
      </w:r>
      <w:r w:rsidR="0043555E">
        <w:rPr>
          <w:rFonts w:ascii="Aptos" w:eastAsia="Aptos" w:hAnsi="Aptos" w:cs="Aptos"/>
        </w:rPr>
        <w:t xml:space="preserve">and then </w:t>
      </w:r>
      <w:r>
        <w:rPr>
          <w:rFonts w:ascii="Aptos" w:eastAsia="Aptos" w:hAnsi="Aptos" w:cs="Aptos"/>
        </w:rPr>
        <w:t>subsequently announc</w:t>
      </w:r>
      <w:r w:rsidR="0043555E">
        <w:rPr>
          <w:rFonts w:ascii="Aptos" w:eastAsia="Aptos" w:hAnsi="Aptos" w:cs="Aptos"/>
        </w:rPr>
        <w:t>ed</w:t>
      </w:r>
      <w:r w:rsidRPr="4ACFCF1F">
        <w:rPr>
          <w:rFonts w:ascii="Aptos" w:eastAsia="Aptos" w:hAnsi="Aptos" w:cs="Aptos"/>
        </w:rPr>
        <w:t xml:space="preserve"> $181</w:t>
      </w:r>
      <w:r w:rsidRPr="4336B966">
        <w:rPr>
          <w:rFonts w:ascii="Aptos" w:eastAsia="Aptos" w:hAnsi="Aptos" w:cs="Aptos"/>
        </w:rPr>
        <w:t>.3</w:t>
      </w:r>
      <w:r w:rsidRPr="4ACFCF1F">
        <w:rPr>
          <w:rFonts w:ascii="Aptos" w:eastAsia="Aptos" w:hAnsi="Aptos" w:cs="Aptos"/>
        </w:rPr>
        <w:t xml:space="preserve"> million </w:t>
      </w:r>
      <w:r>
        <w:rPr>
          <w:rFonts w:ascii="Aptos" w:eastAsia="Aptos" w:hAnsi="Aptos" w:cs="Aptos"/>
        </w:rPr>
        <w:t>in</w:t>
      </w:r>
      <w:r w:rsidRPr="4ACFCF1F">
        <w:rPr>
          <w:rFonts w:ascii="Aptos" w:eastAsia="Aptos" w:hAnsi="Aptos" w:cs="Aptos"/>
        </w:rPr>
        <w:t xml:space="preserve"> fund</w:t>
      </w:r>
      <w:r>
        <w:rPr>
          <w:rFonts w:ascii="Aptos" w:eastAsia="Aptos" w:hAnsi="Aptos" w:cs="Aptos"/>
        </w:rPr>
        <w:t>ing for</w:t>
      </w:r>
      <w:r w:rsidRPr="4ACFCF1F">
        <w:rPr>
          <w:rFonts w:ascii="Aptos" w:eastAsia="Aptos" w:hAnsi="Aptos" w:cs="Aptos"/>
        </w:rPr>
        <w:t xml:space="preserve"> six new special schools across Queensland</w:t>
      </w:r>
      <w:r w:rsidRPr="4336B966">
        <w:rPr>
          <w:rStyle w:val="EndnoteReference"/>
          <w:rFonts w:ascii="Aptos" w:eastAsia="Aptos" w:hAnsi="Aptos" w:cs="Aptos"/>
        </w:rPr>
        <w:endnoteReference w:id="50"/>
      </w:r>
      <w:r w:rsidRPr="4ACFCF1F">
        <w:rPr>
          <w:rFonts w:ascii="Aptos" w:eastAsia="Aptos" w:hAnsi="Aptos" w:cs="Aptos"/>
        </w:rPr>
        <w:t xml:space="preserve">.  </w:t>
      </w:r>
      <w:r>
        <w:rPr>
          <w:rFonts w:ascii="Aptos" w:eastAsia="Aptos" w:hAnsi="Aptos" w:cs="Aptos"/>
        </w:rPr>
        <w:t>The</w:t>
      </w:r>
      <w:r w:rsidRPr="4ACFCF1F">
        <w:rPr>
          <w:rFonts w:ascii="Aptos" w:eastAsia="Aptos" w:hAnsi="Aptos" w:cs="Aptos"/>
        </w:rPr>
        <w:t xml:space="preserve"> Queensland Government</w:t>
      </w:r>
      <w:r>
        <w:rPr>
          <w:rFonts w:ascii="Aptos" w:eastAsia="Aptos" w:hAnsi="Aptos" w:cs="Aptos"/>
        </w:rPr>
        <w:t xml:space="preserve"> has further advised </w:t>
      </w:r>
      <w:r w:rsidRPr="4ACFCF1F">
        <w:rPr>
          <w:rFonts w:ascii="Aptos" w:eastAsia="Aptos" w:hAnsi="Aptos" w:cs="Aptos"/>
        </w:rPr>
        <w:t>these schools</w:t>
      </w:r>
      <w:r>
        <w:rPr>
          <w:rFonts w:ascii="Aptos" w:eastAsia="Aptos" w:hAnsi="Aptos" w:cs="Aptos"/>
        </w:rPr>
        <w:t xml:space="preserve"> will mostly be </w:t>
      </w:r>
      <w:r w:rsidRPr="4ACFCF1F">
        <w:rPr>
          <w:rFonts w:ascii="Aptos" w:eastAsia="Aptos" w:hAnsi="Aptos" w:cs="Aptos"/>
        </w:rPr>
        <w:t xml:space="preserve">co-located </w:t>
      </w:r>
      <w:r>
        <w:rPr>
          <w:rFonts w:ascii="Aptos" w:eastAsia="Aptos" w:hAnsi="Aptos" w:cs="Aptos"/>
        </w:rPr>
        <w:t>with mainstream schools in line with</w:t>
      </w:r>
      <w:r w:rsidRPr="4ACFCF1F">
        <w:rPr>
          <w:rFonts w:ascii="Aptos" w:eastAsia="Aptos" w:hAnsi="Aptos" w:cs="Aptos"/>
        </w:rPr>
        <w:t xml:space="preserve"> the DRC</w:t>
      </w:r>
      <w:r w:rsidRPr="59C3301B">
        <w:rPr>
          <w:rStyle w:val="EndnoteReference"/>
          <w:rFonts w:ascii="Aptos" w:eastAsia="Aptos" w:hAnsi="Aptos" w:cs="Aptos"/>
        </w:rPr>
        <w:endnoteReference w:id="51"/>
      </w:r>
      <w:r w:rsidRPr="4ACFCF1F">
        <w:rPr>
          <w:rFonts w:ascii="Aptos" w:eastAsia="Aptos" w:hAnsi="Aptos" w:cs="Aptos"/>
        </w:rPr>
        <w:t xml:space="preserve">. </w:t>
      </w:r>
      <w:r>
        <w:rPr>
          <w:rFonts w:ascii="Aptos" w:eastAsia="Aptos" w:hAnsi="Aptos" w:cs="Aptos"/>
        </w:rPr>
        <w:t>C</w:t>
      </w:r>
      <w:r w:rsidRPr="4ACFCF1F">
        <w:rPr>
          <w:rFonts w:ascii="Aptos" w:eastAsia="Aptos" w:hAnsi="Aptos" w:cs="Aptos"/>
        </w:rPr>
        <w:t>o-location aligns with</w:t>
      </w:r>
      <w:r>
        <w:rPr>
          <w:rFonts w:ascii="Aptos" w:eastAsia="Aptos" w:hAnsi="Aptos" w:cs="Aptos"/>
        </w:rPr>
        <w:t xml:space="preserve"> only</w:t>
      </w:r>
      <w:r w:rsidRPr="4ACFCF1F">
        <w:rPr>
          <w:rFonts w:ascii="Aptos" w:eastAsia="Aptos" w:hAnsi="Aptos" w:cs="Aptos"/>
        </w:rPr>
        <w:t xml:space="preserve"> part of this recommendation</w:t>
      </w:r>
      <w:r>
        <w:rPr>
          <w:rFonts w:ascii="Aptos" w:eastAsia="Aptos" w:hAnsi="Aptos" w:cs="Aptos"/>
        </w:rPr>
        <w:t>, and</w:t>
      </w:r>
      <w:r w:rsidRPr="4ACFCF1F">
        <w:rPr>
          <w:rFonts w:ascii="Aptos" w:eastAsia="Aptos" w:hAnsi="Aptos" w:cs="Aptos"/>
        </w:rPr>
        <w:t xml:space="preserve"> it is yet to be seen how the Queensland Government aims to facilitate partnerships between new and existing special schools and mainstream schools</w:t>
      </w:r>
      <w:r w:rsidR="00CC2CDF">
        <w:rPr>
          <w:rFonts w:ascii="Aptos" w:eastAsia="Aptos" w:hAnsi="Aptos" w:cs="Aptos"/>
        </w:rPr>
        <w:t>,</w:t>
      </w:r>
      <w:r>
        <w:rPr>
          <w:rFonts w:ascii="Aptos" w:eastAsia="Aptos" w:hAnsi="Aptos" w:cs="Aptos"/>
        </w:rPr>
        <w:t xml:space="preserve"> especially when co-locating. In the</w:t>
      </w:r>
      <w:r w:rsidRPr="167067DD">
        <w:rPr>
          <w:rFonts w:ascii="Aptos" w:eastAsia="Aptos" w:hAnsi="Aptos" w:cs="Aptos"/>
        </w:rPr>
        <w:t xml:space="preserve"> </w:t>
      </w:r>
      <w:r w:rsidRPr="01C84B44">
        <w:rPr>
          <w:rFonts w:ascii="Aptos" w:eastAsia="Aptos" w:hAnsi="Aptos" w:cs="Aptos"/>
        </w:rPr>
        <w:t>DRC Progress Report 2025</w:t>
      </w:r>
      <w:r>
        <w:rPr>
          <w:rFonts w:ascii="Aptos" w:eastAsia="Aptos" w:hAnsi="Aptos" w:cs="Aptos"/>
        </w:rPr>
        <w:t>, it is stated the Department of Education is planning to facilitate greater participation of students enrolled in special schools</w:t>
      </w:r>
      <w:r w:rsidRPr="0B030D66">
        <w:rPr>
          <w:rStyle w:val="EndnoteReference"/>
          <w:rFonts w:ascii="Aptos" w:eastAsia="Aptos" w:hAnsi="Aptos" w:cs="Aptos"/>
        </w:rPr>
        <w:endnoteReference w:id="52"/>
      </w:r>
      <w:r w:rsidRPr="0B030D66">
        <w:rPr>
          <w:rFonts w:ascii="Aptos" w:eastAsia="Aptos" w:hAnsi="Aptos" w:cs="Aptos"/>
        </w:rPr>
        <w:t xml:space="preserve">. </w:t>
      </w:r>
      <w:r>
        <w:rPr>
          <w:rFonts w:ascii="Aptos" w:eastAsia="Aptos" w:hAnsi="Aptos" w:cs="Aptos"/>
        </w:rPr>
        <w:t>With this in mind this recommendation is at the beginning stages</w:t>
      </w:r>
      <w:r w:rsidR="0043555E">
        <w:rPr>
          <w:rFonts w:ascii="Aptos" w:eastAsia="Aptos" w:hAnsi="Aptos" w:cs="Aptos"/>
        </w:rPr>
        <w:t xml:space="preserve"> of implementation.</w:t>
      </w:r>
      <w:r>
        <w:rPr>
          <w:rFonts w:ascii="Aptos" w:eastAsia="Aptos" w:hAnsi="Aptos" w:cs="Aptos"/>
        </w:rPr>
        <w:t xml:space="preserve"> However continued progress depends on whether the Queensland Government is proactive at strengthening partnerships.</w:t>
      </w:r>
    </w:p>
    <w:p w14:paraId="1F208EFE" w14:textId="77777777" w:rsidR="00FE2BC1" w:rsidRDefault="00FE2BC1">
      <w:pPr>
        <w:rPr>
          <w:rFonts w:ascii="Aptos" w:eastAsia="Aptos" w:hAnsi="Aptos" w:cs="Aptos"/>
        </w:rPr>
      </w:pPr>
      <w:r>
        <w:rPr>
          <w:rFonts w:ascii="Aptos" w:eastAsia="Aptos" w:hAnsi="Aptos" w:cs="Aptos"/>
        </w:rPr>
        <w:br w:type="page"/>
      </w:r>
    </w:p>
    <w:p w14:paraId="57D0DF6D" w14:textId="77777777" w:rsidR="00265717" w:rsidRDefault="00265717">
      <w:pPr>
        <w:rPr>
          <w:rFonts w:ascii="Nunito Sans" w:hAnsi="Nunito Sans" w:cs="Poppins SemiBold"/>
          <w:b/>
          <w:color w:val="690048"/>
          <w:sz w:val="28"/>
          <w:szCs w:val="28"/>
        </w:rPr>
      </w:pPr>
    </w:p>
    <w:p w14:paraId="03183E48" w14:textId="0D958BE9" w:rsidR="00265717" w:rsidRPr="008E7728" w:rsidRDefault="048796C4" w:rsidP="00362EFA">
      <w:pPr>
        <w:spacing w:line="360" w:lineRule="auto"/>
        <w:rPr>
          <w:b/>
          <w:bCs/>
          <w:color w:val="690048"/>
          <w:lang w:val="en-AU"/>
        </w:rPr>
      </w:pPr>
      <w:r w:rsidRPr="197CC9D8">
        <w:rPr>
          <w:b/>
          <w:bCs/>
          <w:color w:val="690048"/>
          <w:lang w:val="en-AU"/>
        </w:rPr>
        <w:t>Recommendation 7.5</w:t>
      </w:r>
      <w:r w:rsidR="6A44393F" w:rsidRPr="197CC9D8">
        <w:rPr>
          <w:b/>
          <w:bCs/>
          <w:color w:val="690048"/>
          <w:lang w:val="en-AU"/>
        </w:rPr>
        <w:t xml:space="preserve">: </w:t>
      </w:r>
      <w:r w:rsidR="007B3CC3" w:rsidRPr="007B3CC3">
        <w:rPr>
          <w:b/>
          <w:bCs/>
          <w:color w:val="690048"/>
        </w:rPr>
        <w:t>Careers guidance and transition support services</w:t>
      </w:r>
    </w:p>
    <w:p w14:paraId="19A70FB0" w14:textId="56181571" w:rsidR="00265717" w:rsidRDefault="00265717" w:rsidP="009758BF">
      <w:pPr>
        <w:spacing w:line="360" w:lineRule="auto"/>
        <w:rPr>
          <w:rFonts w:ascii="Aptos" w:eastAsia="Aptos" w:hAnsi="Aptos" w:cs="Aptos"/>
        </w:rPr>
      </w:pPr>
      <w:r w:rsidRPr="364C199F">
        <w:rPr>
          <w:rFonts w:ascii="Aptos" w:eastAsia="Aptos" w:hAnsi="Aptos" w:cs="Aptos"/>
          <w:b/>
          <w:bCs/>
        </w:rPr>
        <w:t xml:space="preserve">Responsibility: </w:t>
      </w:r>
      <w:r w:rsidR="0043555E">
        <w:rPr>
          <w:rFonts w:ascii="Aptos" w:eastAsia="Aptos" w:hAnsi="Aptos" w:cs="Aptos"/>
        </w:rPr>
        <w:t>S</w:t>
      </w:r>
      <w:r w:rsidR="0043555E" w:rsidRPr="69B79E3F">
        <w:rPr>
          <w:rFonts w:ascii="Aptos" w:eastAsia="Aptos" w:hAnsi="Aptos" w:cs="Aptos"/>
        </w:rPr>
        <w:t xml:space="preserve">tate </w:t>
      </w:r>
      <w:r w:rsidR="0043555E">
        <w:rPr>
          <w:rFonts w:ascii="Aptos" w:eastAsia="Aptos" w:hAnsi="Aptos" w:cs="Aptos"/>
        </w:rPr>
        <w:t>and t</w:t>
      </w:r>
      <w:r w:rsidR="0043555E" w:rsidRPr="69B79E3F">
        <w:rPr>
          <w:rFonts w:ascii="Aptos" w:eastAsia="Aptos" w:hAnsi="Aptos" w:cs="Aptos"/>
        </w:rPr>
        <w:t xml:space="preserve">erritory </w:t>
      </w:r>
      <w:r w:rsidR="0043555E">
        <w:rPr>
          <w:rFonts w:ascii="Aptos" w:eastAsia="Aptos" w:hAnsi="Aptos" w:cs="Aptos"/>
        </w:rPr>
        <w:t>g</w:t>
      </w:r>
      <w:r w:rsidR="0043555E" w:rsidRPr="2336A623">
        <w:rPr>
          <w:rFonts w:ascii="Aptos" w:eastAsia="Aptos" w:hAnsi="Aptos" w:cs="Aptos"/>
        </w:rPr>
        <w:t>overnments</w:t>
      </w:r>
    </w:p>
    <w:p w14:paraId="39118D3C" w14:textId="5EE4A376" w:rsidR="00265717" w:rsidRDefault="00265717" w:rsidP="009758BF">
      <w:pPr>
        <w:spacing w:line="360" w:lineRule="auto"/>
        <w:rPr>
          <w:rFonts w:ascii="Aptos" w:eastAsia="Aptos" w:hAnsi="Aptos" w:cs="Aptos"/>
        </w:rPr>
      </w:pPr>
      <w:r w:rsidRPr="364C199F">
        <w:rPr>
          <w:rFonts w:ascii="Aptos" w:eastAsia="Aptos" w:hAnsi="Aptos" w:cs="Aptos"/>
          <w:b/>
          <w:bCs/>
        </w:rPr>
        <w:t xml:space="preserve">Response: </w:t>
      </w:r>
      <w:r w:rsidRPr="364C199F">
        <w:rPr>
          <w:rFonts w:ascii="Aptos" w:eastAsia="Aptos" w:hAnsi="Aptos" w:cs="Aptos"/>
        </w:rPr>
        <w:t>Accept in principle</w:t>
      </w:r>
    </w:p>
    <w:p w14:paraId="7163F669" w14:textId="77777777" w:rsidR="00265717" w:rsidRDefault="00265717" w:rsidP="009758BF">
      <w:pPr>
        <w:spacing w:line="360" w:lineRule="auto"/>
        <w:rPr>
          <w:rFonts w:ascii="Aptos" w:eastAsia="Aptos" w:hAnsi="Aptos" w:cs="Aptos"/>
        </w:rPr>
      </w:pPr>
      <w:r w:rsidRPr="364C199F">
        <w:rPr>
          <w:rFonts w:ascii="Aptos" w:eastAsia="Aptos" w:hAnsi="Aptos" w:cs="Aptos"/>
          <w:b/>
          <w:bCs/>
        </w:rPr>
        <w:t>Update:</w:t>
      </w:r>
      <w:r w:rsidRPr="38D5D97D">
        <w:rPr>
          <w:rFonts w:ascii="Aptos" w:eastAsia="Aptos" w:hAnsi="Aptos" w:cs="Aptos"/>
          <w:b/>
          <w:bCs/>
        </w:rPr>
        <w:t xml:space="preserve"> </w:t>
      </w:r>
      <w:r w:rsidRPr="38D5D97D">
        <w:rPr>
          <w:rFonts w:ascii="Aptos" w:eastAsia="Aptos" w:hAnsi="Aptos" w:cs="Aptos"/>
        </w:rPr>
        <w:t>No update</w:t>
      </w:r>
    </w:p>
    <w:p w14:paraId="69ED2BCC" w14:textId="19389629" w:rsidR="003F316F" w:rsidRDefault="00265717" w:rsidP="002F603C">
      <w:pPr>
        <w:spacing w:line="360" w:lineRule="auto"/>
        <w:rPr>
          <w:rFonts w:ascii="Nunito Sans" w:hAnsi="Nunito Sans" w:cs="Poppins SemiBold"/>
          <w:b/>
          <w:color w:val="690048"/>
          <w:sz w:val="28"/>
          <w:szCs w:val="28"/>
        </w:rPr>
      </w:pPr>
      <w:r>
        <w:rPr>
          <w:rFonts w:ascii="Aptos" w:eastAsia="Aptos" w:hAnsi="Aptos" w:cs="Aptos"/>
        </w:rPr>
        <w:t>Recommendation 7.5 asks state and territory educational authorities</w:t>
      </w:r>
      <w:r w:rsidRPr="1AEB773A">
        <w:rPr>
          <w:rFonts w:ascii="Aptos" w:eastAsia="Aptos" w:hAnsi="Aptos" w:cs="Aptos"/>
        </w:rPr>
        <w:t xml:space="preserve"> to improve outcomes for students with disability </w:t>
      </w:r>
      <w:r>
        <w:rPr>
          <w:rFonts w:ascii="Aptos" w:eastAsia="Aptos" w:hAnsi="Aptos" w:cs="Aptos"/>
        </w:rPr>
        <w:t>who are</w:t>
      </w:r>
      <w:r w:rsidRPr="1AEB773A">
        <w:rPr>
          <w:rFonts w:ascii="Aptos" w:eastAsia="Aptos" w:hAnsi="Aptos" w:cs="Aptos"/>
        </w:rPr>
        <w:t xml:space="preserve"> transitioning to further education or employment. T</w:t>
      </w:r>
      <w:r>
        <w:rPr>
          <w:rFonts w:ascii="Aptos" w:eastAsia="Aptos" w:hAnsi="Aptos" w:cs="Aptos"/>
        </w:rPr>
        <w:t xml:space="preserve">he DRC Progress Report 2025 mentions the Department of Education will soon commence a review of transition supports, though no timeframes </w:t>
      </w:r>
      <w:r w:rsidR="000F7559">
        <w:rPr>
          <w:rFonts w:ascii="Aptos" w:eastAsia="Aptos" w:hAnsi="Aptos" w:cs="Aptos"/>
        </w:rPr>
        <w:t>n</w:t>
      </w:r>
      <w:r>
        <w:rPr>
          <w:rFonts w:ascii="Aptos" w:eastAsia="Aptos" w:hAnsi="Aptos" w:cs="Aptos"/>
        </w:rPr>
        <w:t xml:space="preserve">or further information </w:t>
      </w:r>
      <w:r w:rsidR="000F7559">
        <w:rPr>
          <w:rFonts w:ascii="Aptos" w:eastAsia="Aptos" w:hAnsi="Aptos" w:cs="Aptos"/>
        </w:rPr>
        <w:t xml:space="preserve">has been </w:t>
      </w:r>
      <w:r>
        <w:rPr>
          <w:rFonts w:ascii="Aptos" w:eastAsia="Aptos" w:hAnsi="Aptos" w:cs="Aptos"/>
        </w:rPr>
        <w:t>provided</w:t>
      </w:r>
      <w:r w:rsidRPr="0B030D66">
        <w:rPr>
          <w:rStyle w:val="EndnoteReference"/>
          <w:rFonts w:ascii="Aptos" w:eastAsia="Aptos" w:hAnsi="Aptos" w:cs="Aptos"/>
        </w:rPr>
        <w:endnoteReference w:id="53"/>
      </w:r>
      <w:r w:rsidRPr="1AEB773A">
        <w:rPr>
          <w:rFonts w:ascii="Aptos" w:eastAsia="Aptos" w:hAnsi="Aptos" w:cs="Aptos"/>
        </w:rPr>
        <w:t xml:space="preserve">. </w:t>
      </w:r>
    </w:p>
    <w:p w14:paraId="484CD5BB" w14:textId="77777777" w:rsidR="003F316F" w:rsidRDefault="003F316F">
      <w:pPr>
        <w:rPr>
          <w:rFonts w:ascii="Nunito Sans" w:hAnsi="Nunito Sans" w:cs="Poppins SemiBold"/>
          <w:b/>
          <w:color w:val="690048"/>
          <w:sz w:val="28"/>
          <w:szCs w:val="28"/>
        </w:rPr>
      </w:pPr>
    </w:p>
    <w:p w14:paraId="0417F0BD" w14:textId="0BB3D8EC" w:rsidR="00265717" w:rsidRPr="008E7728" w:rsidRDefault="048796C4" w:rsidP="00362EFA">
      <w:pPr>
        <w:spacing w:line="360" w:lineRule="auto"/>
        <w:rPr>
          <w:b/>
          <w:bCs/>
          <w:color w:val="690048"/>
          <w:lang w:val="en-AU"/>
        </w:rPr>
      </w:pPr>
      <w:r w:rsidRPr="197CC9D8">
        <w:rPr>
          <w:b/>
          <w:bCs/>
          <w:color w:val="690048"/>
          <w:lang w:val="en-AU"/>
        </w:rPr>
        <w:t>Recommendation 7.6</w:t>
      </w:r>
      <w:r w:rsidR="38D89299" w:rsidRPr="197CC9D8">
        <w:rPr>
          <w:b/>
          <w:bCs/>
          <w:color w:val="690048"/>
          <w:lang w:val="en-AU"/>
        </w:rPr>
        <w:t xml:space="preserve">: </w:t>
      </w:r>
      <w:r w:rsidR="00321B43" w:rsidRPr="00321B43">
        <w:rPr>
          <w:b/>
          <w:bCs/>
          <w:color w:val="690048"/>
        </w:rPr>
        <w:t>Student and parental communication and relationships</w:t>
      </w:r>
    </w:p>
    <w:p w14:paraId="3694CB82" w14:textId="55C554BC" w:rsidR="00265717" w:rsidRDefault="00265717" w:rsidP="00805215">
      <w:pPr>
        <w:spacing w:line="360" w:lineRule="auto"/>
        <w:rPr>
          <w:rFonts w:ascii="Aptos" w:eastAsia="Aptos" w:hAnsi="Aptos" w:cs="Aptos"/>
        </w:rPr>
      </w:pPr>
      <w:r w:rsidRPr="364C199F">
        <w:rPr>
          <w:rFonts w:ascii="Aptos" w:eastAsia="Aptos" w:hAnsi="Aptos" w:cs="Aptos"/>
          <w:b/>
          <w:bCs/>
        </w:rPr>
        <w:t xml:space="preserve">Responsibility: </w:t>
      </w:r>
      <w:r w:rsidRPr="364C199F">
        <w:rPr>
          <w:rFonts w:ascii="Aptos" w:eastAsia="Aptos" w:hAnsi="Aptos" w:cs="Aptos"/>
        </w:rPr>
        <w:t xml:space="preserve">Australian, </w:t>
      </w:r>
      <w:r w:rsidR="0043555E">
        <w:rPr>
          <w:rFonts w:ascii="Aptos" w:eastAsia="Aptos" w:hAnsi="Aptos" w:cs="Aptos"/>
        </w:rPr>
        <w:t>s</w:t>
      </w:r>
      <w:r w:rsidR="0043555E" w:rsidRPr="69B79E3F">
        <w:rPr>
          <w:rFonts w:ascii="Aptos" w:eastAsia="Aptos" w:hAnsi="Aptos" w:cs="Aptos"/>
        </w:rPr>
        <w:t xml:space="preserve">tate </w:t>
      </w:r>
      <w:r w:rsidR="0043555E">
        <w:rPr>
          <w:rFonts w:ascii="Aptos" w:eastAsia="Aptos" w:hAnsi="Aptos" w:cs="Aptos"/>
        </w:rPr>
        <w:t>and t</w:t>
      </w:r>
      <w:r w:rsidR="0043555E" w:rsidRPr="69B79E3F">
        <w:rPr>
          <w:rFonts w:ascii="Aptos" w:eastAsia="Aptos" w:hAnsi="Aptos" w:cs="Aptos"/>
        </w:rPr>
        <w:t xml:space="preserve">erritory </w:t>
      </w:r>
      <w:r w:rsidR="0043555E">
        <w:rPr>
          <w:rFonts w:ascii="Aptos" w:eastAsia="Aptos" w:hAnsi="Aptos" w:cs="Aptos"/>
        </w:rPr>
        <w:t>g</w:t>
      </w:r>
      <w:r w:rsidR="0043555E" w:rsidRPr="2336A623">
        <w:rPr>
          <w:rFonts w:ascii="Aptos" w:eastAsia="Aptos" w:hAnsi="Aptos" w:cs="Aptos"/>
        </w:rPr>
        <w:t>overnments</w:t>
      </w:r>
    </w:p>
    <w:p w14:paraId="0550016A" w14:textId="438B09FB" w:rsidR="00265717" w:rsidRDefault="00265717" w:rsidP="00805215">
      <w:pPr>
        <w:spacing w:line="360" w:lineRule="auto"/>
        <w:rPr>
          <w:rFonts w:ascii="Aptos" w:eastAsia="Aptos" w:hAnsi="Aptos" w:cs="Aptos"/>
        </w:rPr>
      </w:pPr>
      <w:r w:rsidRPr="364C199F">
        <w:rPr>
          <w:rFonts w:ascii="Aptos" w:eastAsia="Aptos" w:hAnsi="Aptos" w:cs="Aptos"/>
          <w:b/>
          <w:bCs/>
        </w:rPr>
        <w:t xml:space="preserve">Response: </w:t>
      </w:r>
      <w:r w:rsidRPr="364C199F">
        <w:rPr>
          <w:rFonts w:ascii="Aptos" w:eastAsia="Aptos" w:hAnsi="Aptos" w:cs="Aptos"/>
        </w:rPr>
        <w:t>Accept in principle</w:t>
      </w:r>
    </w:p>
    <w:p w14:paraId="6952E20C" w14:textId="724F61A8" w:rsidR="00265717" w:rsidRDefault="00265717" w:rsidP="00805215">
      <w:pPr>
        <w:spacing w:line="360" w:lineRule="auto"/>
        <w:rPr>
          <w:rFonts w:ascii="Aptos" w:eastAsia="Aptos" w:hAnsi="Aptos" w:cs="Aptos"/>
        </w:rPr>
      </w:pPr>
      <w:r w:rsidRPr="364C199F">
        <w:rPr>
          <w:rFonts w:ascii="Aptos" w:eastAsia="Aptos" w:hAnsi="Aptos" w:cs="Aptos"/>
          <w:b/>
          <w:bCs/>
        </w:rPr>
        <w:t xml:space="preserve">Update: </w:t>
      </w:r>
      <w:r>
        <w:rPr>
          <w:rFonts w:ascii="Aptos" w:eastAsia="Aptos" w:hAnsi="Aptos" w:cs="Aptos"/>
        </w:rPr>
        <w:t xml:space="preserve">Beginning stages </w:t>
      </w:r>
    </w:p>
    <w:p w14:paraId="2BB6DC73" w14:textId="5F397EFC" w:rsidR="00265717" w:rsidRDefault="048796C4" w:rsidP="00805215">
      <w:pPr>
        <w:spacing w:line="360" w:lineRule="auto"/>
        <w:rPr>
          <w:rFonts w:ascii="Aptos" w:eastAsia="Aptos" w:hAnsi="Aptos" w:cs="Aptos"/>
        </w:rPr>
      </w:pPr>
      <w:r>
        <w:rPr>
          <w:rFonts w:ascii="Aptos" w:eastAsia="Aptos" w:hAnsi="Aptos" w:cs="Aptos"/>
        </w:rPr>
        <w:t>R</w:t>
      </w:r>
      <w:r w:rsidRPr="364C199F">
        <w:rPr>
          <w:rFonts w:ascii="Aptos" w:eastAsia="Aptos" w:hAnsi="Aptos" w:cs="Aptos"/>
        </w:rPr>
        <w:t>ecommendation</w:t>
      </w:r>
      <w:r>
        <w:rPr>
          <w:rFonts w:ascii="Aptos" w:eastAsia="Aptos" w:hAnsi="Aptos" w:cs="Aptos"/>
        </w:rPr>
        <w:t xml:space="preserve"> 7.6</w:t>
      </w:r>
      <w:r w:rsidRPr="364C199F">
        <w:rPr>
          <w:rFonts w:ascii="Aptos" w:eastAsia="Aptos" w:hAnsi="Aptos" w:cs="Aptos"/>
        </w:rPr>
        <w:t xml:space="preserve"> </w:t>
      </w:r>
      <w:r w:rsidRPr="25D7F244">
        <w:rPr>
          <w:rFonts w:ascii="Aptos" w:eastAsia="Aptos" w:hAnsi="Aptos" w:cs="Aptos"/>
        </w:rPr>
        <w:t xml:space="preserve">discussed updating policy and procedures to improve student and parental communications and relationships with schools. </w:t>
      </w:r>
      <w:r>
        <w:rPr>
          <w:rFonts w:ascii="Aptos" w:eastAsia="Aptos" w:hAnsi="Aptos" w:cs="Aptos"/>
        </w:rPr>
        <w:t>One of the stated actions of the</w:t>
      </w:r>
      <w:r w:rsidRPr="2206449F">
        <w:rPr>
          <w:rFonts w:ascii="Aptos" w:eastAsia="Aptos" w:hAnsi="Aptos" w:cs="Aptos"/>
        </w:rPr>
        <w:t xml:space="preserve"> </w:t>
      </w:r>
      <w:r w:rsidR="002466F1">
        <w:rPr>
          <w:rFonts w:ascii="Aptos" w:eastAsia="Aptos" w:hAnsi="Aptos" w:cs="Aptos"/>
        </w:rPr>
        <w:t xml:space="preserve">Department of Education </w:t>
      </w:r>
      <w:r>
        <w:rPr>
          <w:rFonts w:ascii="Aptos" w:eastAsia="Aptos" w:hAnsi="Aptos" w:cs="Aptos"/>
        </w:rPr>
        <w:t xml:space="preserve">Queensland Disability Service Plan </w:t>
      </w:r>
      <w:r w:rsidR="002466F1">
        <w:rPr>
          <w:rFonts w:ascii="Aptos" w:eastAsia="Aptos" w:hAnsi="Aptos" w:cs="Aptos"/>
        </w:rPr>
        <w:t>2025-2028</w:t>
      </w:r>
      <w:r>
        <w:rPr>
          <w:rFonts w:ascii="Aptos" w:eastAsia="Aptos" w:hAnsi="Aptos" w:cs="Aptos"/>
        </w:rPr>
        <w:t xml:space="preserve"> is to promote best practice in communication, but it is not specific to student and parental communications</w:t>
      </w:r>
      <w:r w:rsidR="00265717" w:rsidRPr="2206449F">
        <w:rPr>
          <w:rStyle w:val="EndnoteReference"/>
          <w:rFonts w:ascii="Aptos" w:eastAsia="Aptos" w:hAnsi="Aptos" w:cs="Aptos"/>
        </w:rPr>
        <w:endnoteReference w:id="54"/>
      </w:r>
      <w:r>
        <w:rPr>
          <w:rFonts w:ascii="Aptos" w:eastAsia="Aptos" w:hAnsi="Aptos" w:cs="Aptos"/>
        </w:rPr>
        <w:t>. Furthermore, as the</w:t>
      </w:r>
      <w:r w:rsidRPr="364C199F">
        <w:rPr>
          <w:rFonts w:ascii="Aptos" w:eastAsia="Aptos" w:hAnsi="Aptos" w:cs="Aptos"/>
        </w:rPr>
        <w:t xml:space="preserve"> plan is still new</w:t>
      </w:r>
      <w:r>
        <w:rPr>
          <w:rFonts w:ascii="Aptos" w:eastAsia="Aptos" w:hAnsi="Aptos" w:cs="Aptos"/>
        </w:rPr>
        <w:t>,</w:t>
      </w:r>
      <w:r w:rsidRPr="364C199F">
        <w:rPr>
          <w:rFonts w:ascii="Aptos" w:eastAsia="Aptos" w:hAnsi="Aptos" w:cs="Aptos"/>
        </w:rPr>
        <w:t xml:space="preserve"> </w:t>
      </w:r>
      <w:r>
        <w:rPr>
          <w:rFonts w:ascii="Aptos" w:eastAsia="Aptos" w:hAnsi="Aptos" w:cs="Aptos"/>
        </w:rPr>
        <w:t>we are yet to see whether the action is being practiced</w:t>
      </w:r>
      <w:r w:rsidRPr="364C199F">
        <w:rPr>
          <w:rFonts w:ascii="Aptos" w:eastAsia="Aptos" w:hAnsi="Aptos" w:cs="Aptos"/>
        </w:rPr>
        <w:t>.</w:t>
      </w:r>
      <w:r w:rsidRPr="25D7F244">
        <w:rPr>
          <w:rFonts w:ascii="Aptos" w:eastAsia="Aptos" w:hAnsi="Aptos" w:cs="Aptos"/>
        </w:rPr>
        <w:t xml:space="preserve"> </w:t>
      </w:r>
      <w:r>
        <w:rPr>
          <w:rFonts w:ascii="Aptos" w:eastAsia="Aptos" w:hAnsi="Aptos" w:cs="Aptos"/>
        </w:rPr>
        <w:t>As previously mentioned, the</w:t>
      </w:r>
      <w:r w:rsidRPr="25D7F244">
        <w:rPr>
          <w:rFonts w:ascii="Aptos" w:eastAsia="Aptos" w:hAnsi="Aptos" w:cs="Aptos"/>
        </w:rPr>
        <w:t xml:space="preserve"> </w:t>
      </w:r>
      <w:r w:rsidRPr="00D809A2">
        <w:rPr>
          <w:rFonts w:ascii="Aptos" w:eastAsia="Aptos" w:hAnsi="Aptos" w:cs="Aptos"/>
        </w:rPr>
        <w:t xml:space="preserve">Disability Standards for Education 2005 </w:t>
      </w:r>
      <w:r>
        <w:rPr>
          <w:rFonts w:ascii="Aptos" w:eastAsia="Aptos" w:hAnsi="Aptos" w:cs="Aptos"/>
        </w:rPr>
        <w:t>is currently being reviewed.</w:t>
      </w:r>
      <w:r w:rsidRPr="364C199F">
        <w:rPr>
          <w:rFonts w:ascii="Aptos" w:eastAsia="Aptos" w:hAnsi="Aptos" w:cs="Aptos"/>
        </w:rPr>
        <w:t xml:space="preserve"> </w:t>
      </w:r>
    </w:p>
    <w:p w14:paraId="3F7CDD29" w14:textId="77777777" w:rsidR="00265717" w:rsidRDefault="00265717">
      <w:pPr>
        <w:rPr>
          <w:rFonts w:ascii="Nunito Sans" w:hAnsi="Nunito Sans" w:cs="Poppins SemiBold"/>
          <w:b/>
          <w:color w:val="690048"/>
          <w:sz w:val="28"/>
          <w:szCs w:val="28"/>
        </w:rPr>
      </w:pPr>
    </w:p>
    <w:p w14:paraId="0F50EF6A" w14:textId="115BD981" w:rsidR="00265717" w:rsidRDefault="048796C4" w:rsidP="00362EFA">
      <w:pPr>
        <w:spacing w:line="360" w:lineRule="auto"/>
        <w:rPr>
          <w:b/>
          <w:bCs/>
          <w:color w:val="690048"/>
          <w:lang w:val="en-AU"/>
        </w:rPr>
      </w:pPr>
      <w:r w:rsidRPr="197CC9D8">
        <w:rPr>
          <w:b/>
          <w:bCs/>
          <w:color w:val="690048"/>
          <w:lang w:val="en-AU"/>
        </w:rPr>
        <w:t>Recommendation 7.7</w:t>
      </w:r>
      <w:r w:rsidR="01CA050A" w:rsidRPr="197CC9D8">
        <w:rPr>
          <w:b/>
          <w:bCs/>
          <w:color w:val="690048"/>
          <w:lang w:val="en-AU"/>
        </w:rPr>
        <w:t xml:space="preserve">: </w:t>
      </w:r>
      <w:r w:rsidR="00321B43" w:rsidRPr="00321B43">
        <w:rPr>
          <w:b/>
          <w:bCs/>
          <w:color w:val="690048"/>
        </w:rPr>
        <w:t>Inclusive education units and First Nations expertise</w:t>
      </w:r>
    </w:p>
    <w:p w14:paraId="2EFD67C9" w14:textId="1F7871B6" w:rsidR="00265717" w:rsidRDefault="00265717" w:rsidP="00CE1598">
      <w:pPr>
        <w:spacing w:line="360" w:lineRule="auto"/>
        <w:rPr>
          <w:rFonts w:ascii="Aptos" w:eastAsia="Aptos" w:hAnsi="Aptos" w:cs="Aptos"/>
        </w:rPr>
      </w:pPr>
      <w:r w:rsidRPr="364C199F">
        <w:rPr>
          <w:rFonts w:ascii="Aptos" w:eastAsia="Aptos" w:hAnsi="Aptos" w:cs="Aptos"/>
          <w:b/>
          <w:bCs/>
        </w:rPr>
        <w:t xml:space="preserve">Responsibility: </w:t>
      </w:r>
      <w:r w:rsidRPr="364C199F">
        <w:rPr>
          <w:rFonts w:ascii="Aptos" w:eastAsia="Aptos" w:hAnsi="Aptos" w:cs="Aptos"/>
        </w:rPr>
        <w:t xml:space="preserve">State </w:t>
      </w:r>
      <w:r w:rsidR="00D809A2">
        <w:rPr>
          <w:rFonts w:ascii="Aptos" w:eastAsia="Aptos" w:hAnsi="Aptos" w:cs="Aptos"/>
        </w:rPr>
        <w:t>and t</w:t>
      </w:r>
      <w:r w:rsidR="00D809A2" w:rsidRPr="69B79E3F">
        <w:rPr>
          <w:rFonts w:ascii="Aptos" w:eastAsia="Aptos" w:hAnsi="Aptos" w:cs="Aptos"/>
        </w:rPr>
        <w:t xml:space="preserve">erritory </w:t>
      </w:r>
      <w:r w:rsidR="00D809A2">
        <w:rPr>
          <w:rFonts w:ascii="Aptos" w:eastAsia="Aptos" w:hAnsi="Aptos" w:cs="Aptos"/>
        </w:rPr>
        <w:t>g</w:t>
      </w:r>
      <w:r w:rsidR="00D809A2" w:rsidRPr="2336A623">
        <w:rPr>
          <w:rFonts w:ascii="Aptos" w:eastAsia="Aptos" w:hAnsi="Aptos" w:cs="Aptos"/>
        </w:rPr>
        <w:t>overnments</w:t>
      </w:r>
    </w:p>
    <w:p w14:paraId="4A835F4A" w14:textId="77777777" w:rsidR="00265717" w:rsidRDefault="00265717" w:rsidP="00CE1598">
      <w:pPr>
        <w:spacing w:line="360" w:lineRule="auto"/>
        <w:rPr>
          <w:rFonts w:ascii="Aptos" w:eastAsia="Aptos" w:hAnsi="Aptos" w:cs="Aptos"/>
        </w:rPr>
      </w:pPr>
      <w:r w:rsidRPr="27F82752">
        <w:rPr>
          <w:rFonts w:ascii="Aptos" w:eastAsia="Aptos" w:hAnsi="Aptos" w:cs="Aptos"/>
          <w:b/>
          <w:bCs/>
        </w:rPr>
        <w:t xml:space="preserve">Response: </w:t>
      </w:r>
      <w:r w:rsidRPr="27F82752">
        <w:rPr>
          <w:rFonts w:ascii="Aptos" w:eastAsia="Aptos" w:hAnsi="Aptos" w:cs="Aptos"/>
        </w:rPr>
        <w:t>Subject to further consideration</w:t>
      </w:r>
    </w:p>
    <w:p w14:paraId="2CEB687C" w14:textId="77777777" w:rsidR="00265717" w:rsidRPr="00F34538" w:rsidRDefault="00265717" w:rsidP="00CE1598">
      <w:pPr>
        <w:spacing w:line="360" w:lineRule="auto"/>
      </w:pPr>
      <w:r w:rsidRPr="27F82752">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5E142547" w14:textId="03A297B6" w:rsidR="00265717" w:rsidRDefault="00265717" w:rsidP="00CE1598">
      <w:pPr>
        <w:spacing w:line="360" w:lineRule="auto"/>
        <w:rPr>
          <w:rFonts w:ascii="Aptos" w:eastAsia="Aptos" w:hAnsi="Aptos" w:cs="Aptos"/>
        </w:rPr>
      </w:pPr>
      <w:r>
        <w:rPr>
          <w:rFonts w:ascii="Aptos" w:eastAsia="Aptos" w:hAnsi="Aptos" w:cs="Aptos"/>
        </w:rPr>
        <w:t>Recommendation 7.7 calls for the development of</w:t>
      </w:r>
      <w:r w:rsidRPr="4ACFCF1F">
        <w:rPr>
          <w:rFonts w:ascii="Aptos" w:eastAsia="Aptos" w:hAnsi="Aptos" w:cs="Aptos"/>
        </w:rPr>
        <w:t xml:space="preserve"> inclusive education units within departments </w:t>
      </w:r>
      <w:r w:rsidR="000B5460">
        <w:rPr>
          <w:rFonts w:ascii="Aptos" w:eastAsia="Aptos" w:hAnsi="Aptos" w:cs="Aptos"/>
        </w:rPr>
        <w:t xml:space="preserve">who could </w:t>
      </w:r>
      <w:r w:rsidRPr="4ACFCF1F">
        <w:rPr>
          <w:rFonts w:ascii="Aptos" w:eastAsia="Aptos" w:hAnsi="Aptos" w:cs="Aptos"/>
        </w:rPr>
        <w:t>provide advice on inclusive education</w:t>
      </w:r>
      <w:r w:rsidR="000B5460">
        <w:rPr>
          <w:rFonts w:ascii="Aptos" w:eastAsia="Aptos" w:hAnsi="Aptos" w:cs="Aptos"/>
        </w:rPr>
        <w:t>. This recommendation further</w:t>
      </w:r>
      <w:r>
        <w:rPr>
          <w:rFonts w:ascii="Aptos" w:eastAsia="Aptos" w:hAnsi="Aptos" w:cs="Aptos"/>
        </w:rPr>
        <w:t xml:space="preserve"> </w:t>
      </w:r>
      <w:r w:rsidR="000B5460">
        <w:rPr>
          <w:rFonts w:ascii="Aptos" w:eastAsia="Aptos" w:hAnsi="Aptos" w:cs="Aptos"/>
        </w:rPr>
        <w:t xml:space="preserve">asks </w:t>
      </w:r>
      <w:r>
        <w:rPr>
          <w:rFonts w:ascii="Aptos" w:eastAsia="Aptos" w:hAnsi="Aptos" w:cs="Aptos"/>
        </w:rPr>
        <w:t>education authorities to utilise</w:t>
      </w:r>
      <w:r w:rsidRPr="4ACFCF1F">
        <w:rPr>
          <w:rFonts w:ascii="Aptos" w:eastAsia="Aptos" w:hAnsi="Aptos" w:cs="Aptos"/>
        </w:rPr>
        <w:t xml:space="preserve"> First Nations expertise to improve access to inclusive and culturally appropriate education for First Nations students with disability. The </w:t>
      </w:r>
      <w:r w:rsidR="00E50C29">
        <w:rPr>
          <w:rFonts w:ascii="Aptos" w:eastAsia="Aptos" w:hAnsi="Aptos" w:cs="Aptos"/>
        </w:rPr>
        <w:t>Department of Education</w:t>
      </w:r>
      <w:r w:rsidRPr="4ACFCF1F">
        <w:rPr>
          <w:rFonts w:ascii="Aptos" w:eastAsia="Aptos" w:hAnsi="Aptos" w:cs="Aptos"/>
        </w:rPr>
        <w:t xml:space="preserve"> </w:t>
      </w:r>
      <w:r w:rsidRPr="0A4E4423">
        <w:rPr>
          <w:rFonts w:ascii="Aptos" w:eastAsia="Aptos" w:hAnsi="Aptos" w:cs="Aptos"/>
        </w:rPr>
        <w:t>Queensland Disability Service Plan</w:t>
      </w:r>
      <w:r w:rsidR="00E50C29">
        <w:rPr>
          <w:rFonts w:ascii="Aptos" w:eastAsia="Aptos" w:hAnsi="Aptos" w:cs="Aptos"/>
        </w:rPr>
        <w:t xml:space="preserve"> 2025-2028 </w:t>
      </w:r>
      <w:r w:rsidRPr="6E7F05C4">
        <w:rPr>
          <w:rStyle w:val="EndnoteReference"/>
          <w:rFonts w:ascii="Aptos" w:eastAsia="Aptos" w:hAnsi="Aptos" w:cs="Aptos"/>
        </w:rPr>
        <w:endnoteReference w:id="55"/>
      </w:r>
      <w:r w:rsidRPr="4ACFCF1F">
        <w:rPr>
          <w:rFonts w:ascii="Aptos" w:eastAsia="Aptos" w:hAnsi="Aptos" w:cs="Aptos"/>
        </w:rPr>
        <w:t xml:space="preserve"> </w:t>
      </w:r>
      <w:r w:rsidR="00C600E3">
        <w:rPr>
          <w:rFonts w:ascii="Aptos" w:eastAsia="Aptos" w:hAnsi="Aptos" w:cs="Aptos"/>
        </w:rPr>
        <w:t>mentions</w:t>
      </w:r>
      <w:r w:rsidRPr="4ACFCF1F">
        <w:rPr>
          <w:rFonts w:ascii="Aptos" w:eastAsia="Aptos" w:hAnsi="Aptos" w:cs="Aptos"/>
        </w:rPr>
        <w:t xml:space="preserve"> </w:t>
      </w:r>
      <w:r>
        <w:rPr>
          <w:rFonts w:ascii="Aptos" w:eastAsia="Aptos" w:hAnsi="Aptos" w:cs="Aptos"/>
        </w:rPr>
        <w:t xml:space="preserve">“supporting local consultative education bodies to collaborate with schools and local community to provide </w:t>
      </w:r>
      <w:r>
        <w:rPr>
          <w:rFonts w:ascii="Aptos" w:eastAsia="Aptos" w:hAnsi="Aptos" w:cs="Aptos"/>
        </w:rPr>
        <w:lastRenderedPageBreak/>
        <w:t xml:space="preserve">culturally appropriate responses”. However, this doesn’t align with this recommendation, leaning on community rather than official education units. </w:t>
      </w:r>
    </w:p>
    <w:p w14:paraId="1957F735" w14:textId="13C67872" w:rsidR="003F316F" w:rsidRPr="008E7728" w:rsidRDefault="00265717" w:rsidP="00362EFA">
      <w:pPr>
        <w:spacing w:line="360" w:lineRule="auto"/>
        <w:rPr>
          <w:b/>
          <w:bCs/>
          <w:color w:val="690048"/>
          <w:lang w:val="en-AU"/>
        </w:rPr>
      </w:pPr>
      <w:r w:rsidRPr="008E7728">
        <w:rPr>
          <w:b/>
          <w:bCs/>
          <w:color w:val="690048"/>
          <w:lang w:val="en-AU"/>
        </w:rPr>
        <w:t xml:space="preserve"> </w:t>
      </w:r>
    </w:p>
    <w:p w14:paraId="62FB49C6" w14:textId="4909A06A" w:rsidR="00265717" w:rsidRPr="008E7728" w:rsidRDefault="048796C4" w:rsidP="00EB327F">
      <w:pPr>
        <w:spacing w:line="360" w:lineRule="auto"/>
        <w:rPr>
          <w:b/>
          <w:bCs/>
          <w:color w:val="690048"/>
          <w:lang w:val="en-AU"/>
        </w:rPr>
      </w:pPr>
      <w:r w:rsidRPr="197CC9D8">
        <w:rPr>
          <w:b/>
          <w:bCs/>
          <w:color w:val="690048"/>
          <w:lang w:val="en-AU"/>
        </w:rPr>
        <w:t>Recommendation 7.8</w:t>
      </w:r>
      <w:r w:rsidR="5C94F3F7" w:rsidRPr="197CC9D8">
        <w:rPr>
          <w:b/>
          <w:bCs/>
          <w:color w:val="690048"/>
          <w:lang w:val="en-AU"/>
        </w:rPr>
        <w:t xml:space="preserve">: </w:t>
      </w:r>
      <w:r w:rsidR="00321B43" w:rsidRPr="00321B43">
        <w:rPr>
          <w:b/>
          <w:bCs/>
          <w:color w:val="690048"/>
        </w:rPr>
        <w:t>Workforce capabilities, expertise and development</w:t>
      </w:r>
    </w:p>
    <w:p w14:paraId="76FCA72F" w14:textId="4B757CE3" w:rsidR="00265717" w:rsidRDefault="00265717" w:rsidP="00387B53">
      <w:pPr>
        <w:spacing w:line="360" w:lineRule="auto"/>
        <w:rPr>
          <w:rFonts w:ascii="Aptos" w:eastAsia="Aptos" w:hAnsi="Aptos" w:cs="Aptos"/>
        </w:rPr>
      </w:pPr>
      <w:r w:rsidRPr="27F82752">
        <w:rPr>
          <w:rFonts w:ascii="Aptos" w:eastAsia="Aptos" w:hAnsi="Aptos" w:cs="Aptos"/>
          <w:b/>
          <w:bCs/>
        </w:rPr>
        <w:t xml:space="preserve">Responsibility: </w:t>
      </w:r>
      <w:r w:rsidRPr="27F82752">
        <w:rPr>
          <w:rFonts w:ascii="Aptos" w:eastAsia="Aptos" w:hAnsi="Aptos" w:cs="Aptos"/>
        </w:rPr>
        <w:t xml:space="preserve">Australian, </w:t>
      </w:r>
      <w:r w:rsidR="00E65D03">
        <w:rPr>
          <w:rFonts w:ascii="Aptos" w:eastAsia="Aptos" w:hAnsi="Aptos" w:cs="Aptos"/>
        </w:rPr>
        <w:t>s</w:t>
      </w:r>
      <w:r w:rsidR="00E65D03" w:rsidRPr="69B79E3F">
        <w:rPr>
          <w:rFonts w:ascii="Aptos" w:eastAsia="Aptos" w:hAnsi="Aptos" w:cs="Aptos"/>
        </w:rPr>
        <w:t xml:space="preserve">tate </w:t>
      </w:r>
      <w:r w:rsidR="00E65D03">
        <w:rPr>
          <w:rFonts w:ascii="Aptos" w:eastAsia="Aptos" w:hAnsi="Aptos" w:cs="Aptos"/>
        </w:rPr>
        <w:t>and t</w:t>
      </w:r>
      <w:r w:rsidR="00E65D03" w:rsidRPr="69B79E3F">
        <w:rPr>
          <w:rFonts w:ascii="Aptos" w:eastAsia="Aptos" w:hAnsi="Aptos" w:cs="Aptos"/>
        </w:rPr>
        <w:t xml:space="preserve">erritory </w:t>
      </w:r>
      <w:r w:rsidR="00E65D03">
        <w:rPr>
          <w:rFonts w:ascii="Aptos" w:eastAsia="Aptos" w:hAnsi="Aptos" w:cs="Aptos"/>
        </w:rPr>
        <w:t>g</w:t>
      </w:r>
      <w:r w:rsidR="00E65D03" w:rsidRPr="2336A623">
        <w:rPr>
          <w:rFonts w:ascii="Aptos" w:eastAsia="Aptos" w:hAnsi="Aptos" w:cs="Aptos"/>
        </w:rPr>
        <w:t>overnments</w:t>
      </w:r>
    </w:p>
    <w:p w14:paraId="55A6BFB7" w14:textId="6F22AC69" w:rsidR="00265717" w:rsidRDefault="00265717" w:rsidP="00387B53">
      <w:pPr>
        <w:spacing w:line="360" w:lineRule="auto"/>
        <w:rPr>
          <w:rFonts w:ascii="Aptos" w:eastAsia="Aptos" w:hAnsi="Aptos" w:cs="Aptos"/>
        </w:rPr>
      </w:pPr>
      <w:r w:rsidRPr="27F82752">
        <w:rPr>
          <w:rFonts w:ascii="Aptos" w:eastAsia="Aptos" w:hAnsi="Aptos" w:cs="Aptos"/>
          <w:b/>
          <w:bCs/>
        </w:rPr>
        <w:t xml:space="preserve">Response: </w:t>
      </w:r>
      <w:r w:rsidRPr="27F82752">
        <w:rPr>
          <w:rFonts w:ascii="Aptos" w:eastAsia="Aptos" w:hAnsi="Aptos" w:cs="Aptos"/>
        </w:rPr>
        <w:t>Accept in principle</w:t>
      </w:r>
    </w:p>
    <w:p w14:paraId="7915C33E" w14:textId="5CA5A383" w:rsidR="00265717" w:rsidRDefault="00265717" w:rsidP="00387B53">
      <w:pPr>
        <w:spacing w:line="360" w:lineRule="auto"/>
        <w:rPr>
          <w:rFonts w:ascii="Aptos" w:eastAsia="Aptos" w:hAnsi="Aptos" w:cs="Aptos"/>
        </w:rPr>
      </w:pPr>
      <w:r w:rsidRPr="27F82752">
        <w:rPr>
          <w:rFonts w:ascii="Aptos" w:eastAsia="Aptos" w:hAnsi="Aptos" w:cs="Aptos"/>
          <w:b/>
          <w:bCs/>
        </w:rPr>
        <w:t>Update:</w:t>
      </w:r>
      <w:r w:rsidRPr="34851504">
        <w:rPr>
          <w:rFonts w:ascii="Aptos" w:eastAsia="Aptos" w:hAnsi="Aptos" w:cs="Aptos"/>
          <w:b/>
          <w:bCs/>
        </w:rPr>
        <w:t xml:space="preserve"> </w:t>
      </w:r>
      <w:r>
        <w:rPr>
          <w:rFonts w:ascii="Aptos" w:eastAsia="Aptos" w:hAnsi="Aptos" w:cs="Aptos"/>
        </w:rPr>
        <w:t xml:space="preserve">Beginning stages </w:t>
      </w:r>
    </w:p>
    <w:p w14:paraId="52F013B7" w14:textId="6EE7C4E8" w:rsidR="00265717" w:rsidRDefault="00265717" w:rsidP="00387B53">
      <w:pPr>
        <w:spacing w:line="360" w:lineRule="auto"/>
        <w:rPr>
          <w:rFonts w:ascii="Aptos" w:eastAsia="Aptos" w:hAnsi="Aptos" w:cs="Aptos"/>
        </w:rPr>
      </w:pPr>
      <w:r>
        <w:rPr>
          <w:rFonts w:ascii="Aptos" w:eastAsia="Aptos" w:hAnsi="Aptos" w:cs="Aptos"/>
        </w:rPr>
        <w:t>Recommendation 7.8 calls for improved disability awareness</w:t>
      </w:r>
      <w:r w:rsidRPr="1AEB773A">
        <w:rPr>
          <w:rFonts w:ascii="Aptos" w:eastAsia="Aptos" w:hAnsi="Aptos" w:cs="Aptos"/>
        </w:rPr>
        <w:t xml:space="preserve"> th</w:t>
      </w:r>
      <w:r>
        <w:rPr>
          <w:rFonts w:ascii="Aptos" w:eastAsia="Aptos" w:hAnsi="Aptos" w:cs="Aptos"/>
        </w:rPr>
        <w:t>roughout</w:t>
      </w:r>
      <w:r w:rsidRPr="1AEB773A">
        <w:rPr>
          <w:rFonts w:ascii="Aptos" w:eastAsia="Aptos" w:hAnsi="Aptos" w:cs="Aptos"/>
        </w:rPr>
        <w:t xml:space="preserve"> education workforces' capabilities, expertise and development. </w:t>
      </w:r>
      <w:r w:rsidRPr="6A1D7ED8">
        <w:rPr>
          <w:rFonts w:ascii="Aptos" w:eastAsia="Aptos" w:hAnsi="Aptos" w:cs="Aptos"/>
        </w:rPr>
        <w:t>The Australian</w:t>
      </w:r>
      <w:r w:rsidRPr="1AEB773A">
        <w:rPr>
          <w:rFonts w:ascii="Aptos" w:eastAsia="Aptos" w:hAnsi="Aptos" w:cs="Aptos"/>
        </w:rPr>
        <w:t xml:space="preserve"> Government has made an addendum to accreditation standards and procedures to </w:t>
      </w:r>
      <w:r>
        <w:rPr>
          <w:rFonts w:ascii="Aptos" w:eastAsia="Aptos" w:hAnsi="Aptos" w:cs="Aptos"/>
        </w:rPr>
        <w:t>mention</w:t>
      </w:r>
      <w:r w:rsidRPr="1AEB773A">
        <w:rPr>
          <w:rFonts w:ascii="Aptos" w:eastAsia="Aptos" w:hAnsi="Aptos" w:cs="Aptos"/>
        </w:rPr>
        <w:t xml:space="preserve"> diverse learning needs, including</w:t>
      </w:r>
      <w:r>
        <w:rPr>
          <w:rFonts w:ascii="Aptos" w:eastAsia="Aptos" w:hAnsi="Aptos" w:cs="Aptos"/>
        </w:rPr>
        <w:t xml:space="preserve"> for</w:t>
      </w:r>
      <w:r w:rsidRPr="1AEB773A">
        <w:rPr>
          <w:rFonts w:ascii="Aptos" w:eastAsia="Aptos" w:hAnsi="Aptos" w:cs="Aptos"/>
        </w:rPr>
        <w:t xml:space="preserve"> students with disability</w:t>
      </w:r>
      <w:r>
        <w:rPr>
          <w:rFonts w:ascii="Aptos" w:eastAsia="Aptos" w:hAnsi="Aptos" w:cs="Aptos"/>
        </w:rPr>
        <w:t>, calling for the changes</w:t>
      </w:r>
      <w:r w:rsidRPr="1AEB773A">
        <w:rPr>
          <w:rFonts w:ascii="Aptos" w:eastAsia="Aptos" w:hAnsi="Aptos" w:cs="Aptos"/>
        </w:rPr>
        <w:t xml:space="preserve"> to be implemented by December 2025</w:t>
      </w:r>
      <w:r w:rsidRPr="775BFFD2">
        <w:rPr>
          <w:rStyle w:val="EndnoteReference"/>
          <w:rFonts w:ascii="Aptos" w:eastAsia="Aptos" w:hAnsi="Aptos" w:cs="Aptos"/>
        </w:rPr>
        <w:endnoteReference w:id="56"/>
      </w:r>
      <w:r w:rsidRPr="1AEB773A">
        <w:rPr>
          <w:rFonts w:ascii="Aptos" w:eastAsia="Aptos" w:hAnsi="Aptos" w:cs="Aptos"/>
        </w:rPr>
        <w:t xml:space="preserve">. </w:t>
      </w:r>
    </w:p>
    <w:p w14:paraId="5D4A1CD3" w14:textId="77777777" w:rsidR="00265717" w:rsidRDefault="00265717" w:rsidP="00EB327F">
      <w:pPr>
        <w:rPr>
          <w:rFonts w:ascii="Nunito Sans" w:hAnsi="Nunito Sans" w:cs="Poppins SemiBold"/>
          <w:b/>
          <w:color w:val="690048"/>
          <w:sz w:val="28"/>
          <w:szCs w:val="28"/>
        </w:rPr>
      </w:pPr>
    </w:p>
    <w:p w14:paraId="7F40BA11" w14:textId="2B2BC3F7" w:rsidR="00265717" w:rsidRPr="008E7728" w:rsidRDefault="048796C4" w:rsidP="00EB327F">
      <w:pPr>
        <w:spacing w:line="360" w:lineRule="auto"/>
        <w:rPr>
          <w:b/>
          <w:bCs/>
          <w:color w:val="690048"/>
          <w:lang w:val="en-AU"/>
        </w:rPr>
      </w:pPr>
      <w:r w:rsidRPr="197CC9D8">
        <w:rPr>
          <w:b/>
          <w:bCs/>
          <w:color w:val="690048"/>
          <w:lang w:val="en-AU"/>
        </w:rPr>
        <w:t>Recommendation 7.9</w:t>
      </w:r>
      <w:r w:rsidR="13E96695" w:rsidRPr="197CC9D8">
        <w:rPr>
          <w:b/>
          <w:bCs/>
          <w:color w:val="690048"/>
          <w:lang w:val="en-AU"/>
        </w:rPr>
        <w:t xml:space="preserve">: </w:t>
      </w:r>
      <w:r w:rsidR="00B949E3" w:rsidRPr="00B949E3">
        <w:rPr>
          <w:b/>
          <w:bCs/>
          <w:color w:val="690048"/>
        </w:rPr>
        <w:t>Data, evidence and building best practice</w:t>
      </w:r>
    </w:p>
    <w:p w14:paraId="485EA180" w14:textId="677F41E3" w:rsidR="00265717" w:rsidRDefault="00265717" w:rsidP="00E9433A">
      <w:pPr>
        <w:spacing w:line="360" w:lineRule="auto"/>
        <w:rPr>
          <w:rFonts w:ascii="Aptos" w:eastAsia="Aptos" w:hAnsi="Aptos" w:cs="Aptos"/>
        </w:rPr>
      </w:pPr>
      <w:r w:rsidRPr="5F75B6DB">
        <w:rPr>
          <w:rFonts w:ascii="Aptos" w:eastAsia="Aptos" w:hAnsi="Aptos" w:cs="Aptos"/>
          <w:b/>
          <w:bCs/>
        </w:rPr>
        <w:t xml:space="preserve">Responsibility: </w:t>
      </w:r>
      <w:r w:rsidRPr="5F75B6DB">
        <w:rPr>
          <w:rFonts w:ascii="Aptos" w:eastAsia="Aptos" w:hAnsi="Aptos" w:cs="Aptos"/>
        </w:rPr>
        <w:t xml:space="preserve">Australian, </w:t>
      </w:r>
      <w:r w:rsidR="00E65D03">
        <w:rPr>
          <w:rFonts w:ascii="Aptos" w:eastAsia="Aptos" w:hAnsi="Aptos" w:cs="Aptos"/>
        </w:rPr>
        <w:t>s</w:t>
      </w:r>
      <w:r w:rsidR="00E65D03" w:rsidRPr="69B79E3F">
        <w:rPr>
          <w:rFonts w:ascii="Aptos" w:eastAsia="Aptos" w:hAnsi="Aptos" w:cs="Aptos"/>
        </w:rPr>
        <w:t xml:space="preserve">tate </w:t>
      </w:r>
      <w:r w:rsidR="00E65D03">
        <w:rPr>
          <w:rFonts w:ascii="Aptos" w:eastAsia="Aptos" w:hAnsi="Aptos" w:cs="Aptos"/>
        </w:rPr>
        <w:t>and t</w:t>
      </w:r>
      <w:r w:rsidR="00E65D03" w:rsidRPr="69B79E3F">
        <w:rPr>
          <w:rFonts w:ascii="Aptos" w:eastAsia="Aptos" w:hAnsi="Aptos" w:cs="Aptos"/>
        </w:rPr>
        <w:t xml:space="preserve">erritory </w:t>
      </w:r>
      <w:r w:rsidR="00E65D03">
        <w:rPr>
          <w:rFonts w:ascii="Aptos" w:eastAsia="Aptos" w:hAnsi="Aptos" w:cs="Aptos"/>
        </w:rPr>
        <w:t>g</w:t>
      </w:r>
      <w:r w:rsidR="00E65D03" w:rsidRPr="2336A623">
        <w:rPr>
          <w:rFonts w:ascii="Aptos" w:eastAsia="Aptos" w:hAnsi="Aptos" w:cs="Aptos"/>
        </w:rPr>
        <w:t>overnments</w:t>
      </w:r>
    </w:p>
    <w:p w14:paraId="716688A2" w14:textId="28D9E464" w:rsidR="00265717" w:rsidRDefault="00265717" w:rsidP="00E9433A">
      <w:pPr>
        <w:spacing w:line="360" w:lineRule="auto"/>
        <w:rPr>
          <w:rFonts w:ascii="Aptos" w:eastAsia="Aptos" w:hAnsi="Aptos" w:cs="Aptos"/>
        </w:rPr>
      </w:pPr>
      <w:r w:rsidRPr="5F75B6DB">
        <w:rPr>
          <w:rFonts w:ascii="Aptos" w:eastAsia="Aptos" w:hAnsi="Aptos" w:cs="Aptos"/>
          <w:b/>
          <w:bCs/>
        </w:rPr>
        <w:t xml:space="preserve">Response: </w:t>
      </w:r>
      <w:r w:rsidRPr="5F75B6DB">
        <w:rPr>
          <w:rFonts w:ascii="Aptos" w:eastAsia="Aptos" w:hAnsi="Aptos" w:cs="Aptos"/>
        </w:rPr>
        <w:t>Accept in principle</w:t>
      </w:r>
    </w:p>
    <w:p w14:paraId="0594A697" w14:textId="77777777" w:rsidR="00265717" w:rsidRDefault="00265717" w:rsidP="00E9433A">
      <w:pPr>
        <w:spacing w:line="360" w:lineRule="auto"/>
        <w:rPr>
          <w:rFonts w:ascii="Aptos" w:eastAsia="Aptos" w:hAnsi="Aptos" w:cs="Aptos"/>
        </w:rPr>
      </w:pPr>
      <w:r w:rsidRPr="5F75B6DB">
        <w:rPr>
          <w:rFonts w:ascii="Aptos" w:eastAsia="Aptos" w:hAnsi="Aptos" w:cs="Aptos"/>
          <w:b/>
          <w:bCs/>
        </w:rPr>
        <w:t>Update:</w:t>
      </w:r>
      <w:r w:rsidRPr="04DEF8CB">
        <w:rPr>
          <w:rFonts w:ascii="Aptos" w:eastAsia="Aptos" w:hAnsi="Aptos" w:cs="Aptos"/>
          <w:b/>
          <w:bCs/>
        </w:rPr>
        <w:t xml:space="preserve"> </w:t>
      </w:r>
      <w:r w:rsidRPr="7C199393">
        <w:rPr>
          <w:rFonts w:ascii="Aptos" w:eastAsia="Aptos" w:hAnsi="Aptos" w:cs="Aptos"/>
        </w:rPr>
        <w:t>No update</w:t>
      </w:r>
    </w:p>
    <w:p w14:paraId="32C7AC86" w14:textId="60D05B4C" w:rsidR="00265717" w:rsidRDefault="00265717" w:rsidP="00E9433A">
      <w:pPr>
        <w:spacing w:line="360" w:lineRule="auto"/>
        <w:rPr>
          <w:rFonts w:ascii="Aptos" w:eastAsia="Aptos" w:hAnsi="Aptos" w:cs="Aptos"/>
        </w:rPr>
      </w:pPr>
      <w:r>
        <w:rPr>
          <w:rFonts w:ascii="Aptos" w:eastAsia="Aptos" w:hAnsi="Aptos" w:cs="Aptos"/>
        </w:rPr>
        <w:t>R</w:t>
      </w:r>
      <w:r w:rsidRPr="4ACFCF1F">
        <w:rPr>
          <w:rFonts w:ascii="Aptos" w:eastAsia="Aptos" w:hAnsi="Aptos" w:cs="Aptos"/>
        </w:rPr>
        <w:t>ecommendation</w:t>
      </w:r>
      <w:r>
        <w:rPr>
          <w:rFonts w:ascii="Aptos" w:eastAsia="Aptos" w:hAnsi="Aptos" w:cs="Aptos"/>
        </w:rPr>
        <w:t xml:space="preserve"> 7.9</w:t>
      </w:r>
      <w:r w:rsidRPr="4ACFCF1F">
        <w:rPr>
          <w:rFonts w:ascii="Aptos" w:eastAsia="Aptos" w:hAnsi="Aptos" w:cs="Aptos"/>
        </w:rPr>
        <w:t xml:space="preserve"> </w:t>
      </w:r>
      <w:r>
        <w:rPr>
          <w:rFonts w:ascii="Aptos" w:eastAsia="Aptos" w:hAnsi="Aptos" w:cs="Aptos"/>
        </w:rPr>
        <w:t>recommends education authorities improve</w:t>
      </w:r>
      <w:r w:rsidRPr="4ACFCF1F">
        <w:rPr>
          <w:rFonts w:ascii="Aptos" w:eastAsia="Aptos" w:hAnsi="Aptos" w:cs="Aptos"/>
        </w:rPr>
        <w:t xml:space="preserve"> data and evidence collection</w:t>
      </w:r>
      <w:r>
        <w:rPr>
          <w:rFonts w:ascii="Aptos" w:eastAsia="Aptos" w:hAnsi="Aptos" w:cs="Aptos"/>
        </w:rPr>
        <w:t>, with the aim to support evidence-based practice</w:t>
      </w:r>
      <w:r w:rsidRPr="4ACFCF1F">
        <w:rPr>
          <w:rFonts w:ascii="Aptos" w:eastAsia="Aptos" w:hAnsi="Aptos" w:cs="Aptos"/>
        </w:rPr>
        <w:t>. In the DRC Progress Report 2025,</w:t>
      </w:r>
      <w:r>
        <w:rPr>
          <w:rFonts w:ascii="Aptos" w:eastAsia="Aptos" w:hAnsi="Aptos" w:cs="Aptos"/>
        </w:rPr>
        <w:t xml:space="preserve"> it is noted </w:t>
      </w:r>
      <w:r w:rsidRPr="4ACFCF1F">
        <w:rPr>
          <w:rFonts w:ascii="Aptos" w:eastAsia="Aptos" w:hAnsi="Aptos" w:cs="Aptos"/>
        </w:rPr>
        <w:t xml:space="preserve">the Education Ministers made disability and inclusion a priority topic in AERO’S 2025 Research Agenda </w:t>
      </w:r>
      <w:r w:rsidRPr="0B030D66">
        <w:rPr>
          <w:rStyle w:val="EndnoteReference"/>
          <w:rFonts w:ascii="Aptos" w:eastAsia="Aptos" w:hAnsi="Aptos" w:cs="Aptos"/>
        </w:rPr>
        <w:endnoteReference w:id="57"/>
      </w:r>
      <w:r w:rsidRPr="0B030D66">
        <w:rPr>
          <w:rFonts w:ascii="Aptos" w:eastAsia="Aptos" w:hAnsi="Aptos" w:cs="Aptos"/>
        </w:rPr>
        <w:t xml:space="preserve">. However, </w:t>
      </w:r>
      <w:r w:rsidR="00BF5EA5">
        <w:rPr>
          <w:rFonts w:ascii="Aptos" w:eastAsia="Aptos" w:hAnsi="Aptos" w:cs="Aptos"/>
        </w:rPr>
        <w:t>it is currently unclear if</w:t>
      </w:r>
      <w:r>
        <w:rPr>
          <w:rFonts w:ascii="Aptos" w:eastAsia="Aptos" w:hAnsi="Aptos" w:cs="Aptos"/>
        </w:rPr>
        <w:t xml:space="preserve"> this means the education system will collect the types of data </w:t>
      </w:r>
      <w:r w:rsidR="003C680D">
        <w:rPr>
          <w:rFonts w:ascii="Aptos" w:eastAsia="Aptos" w:hAnsi="Aptos" w:cs="Aptos"/>
        </w:rPr>
        <w:t>described</w:t>
      </w:r>
      <w:r>
        <w:rPr>
          <w:rFonts w:ascii="Aptos" w:eastAsia="Aptos" w:hAnsi="Aptos" w:cs="Aptos"/>
        </w:rPr>
        <w:t xml:space="preserve"> </w:t>
      </w:r>
      <w:r w:rsidR="003C680D">
        <w:rPr>
          <w:rFonts w:ascii="Aptos" w:eastAsia="Aptos" w:hAnsi="Aptos" w:cs="Aptos"/>
        </w:rPr>
        <w:t>by</w:t>
      </w:r>
      <w:r>
        <w:rPr>
          <w:rFonts w:ascii="Aptos" w:eastAsia="Aptos" w:hAnsi="Aptos" w:cs="Aptos"/>
        </w:rPr>
        <w:t xml:space="preserve"> recommendation 7.9</w:t>
      </w:r>
      <w:r w:rsidRPr="0B030D66">
        <w:rPr>
          <w:rFonts w:ascii="Aptos" w:eastAsia="Aptos" w:hAnsi="Aptos" w:cs="Aptos"/>
        </w:rPr>
        <w:t xml:space="preserve">. </w:t>
      </w:r>
    </w:p>
    <w:p w14:paraId="712F2232" w14:textId="77777777" w:rsidR="00265717" w:rsidRDefault="00265717" w:rsidP="00EB327F">
      <w:pPr>
        <w:rPr>
          <w:rFonts w:ascii="Nunito Sans" w:hAnsi="Nunito Sans" w:cs="Poppins SemiBold"/>
          <w:b/>
          <w:color w:val="690048"/>
          <w:sz w:val="28"/>
          <w:szCs w:val="28"/>
        </w:rPr>
      </w:pPr>
    </w:p>
    <w:p w14:paraId="383FDA77" w14:textId="499D1B43" w:rsidR="00265717" w:rsidRPr="008E7728" w:rsidRDefault="048796C4" w:rsidP="00EB327F">
      <w:pPr>
        <w:spacing w:line="360" w:lineRule="auto"/>
        <w:rPr>
          <w:b/>
          <w:bCs/>
          <w:color w:val="690048"/>
          <w:lang w:val="en-AU"/>
        </w:rPr>
      </w:pPr>
      <w:r w:rsidRPr="197CC9D8">
        <w:rPr>
          <w:b/>
          <w:bCs/>
          <w:color w:val="690048"/>
          <w:lang w:val="en-AU"/>
        </w:rPr>
        <w:t>Recommendation 7.10</w:t>
      </w:r>
      <w:r w:rsidR="2C80DFAF" w:rsidRPr="197CC9D8">
        <w:rPr>
          <w:b/>
          <w:bCs/>
          <w:color w:val="690048"/>
          <w:lang w:val="en-AU"/>
        </w:rPr>
        <w:t xml:space="preserve">: </w:t>
      </w:r>
      <w:r w:rsidR="00B949E3">
        <w:rPr>
          <w:b/>
          <w:bCs/>
          <w:color w:val="690048"/>
          <w:lang w:val="en-AU"/>
        </w:rPr>
        <w:t>C</w:t>
      </w:r>
      <w:r w:rsidR="2C80DFAF" w:rsidRPr="197CC9D8">
        <w:rPr>
          <w:b/>
          <w:bCs/>
          <w:color w:val="690048"/>
          <w:lang w:val="en-AU"/>
        </w:rPr>
        <w:t>omplaint management</w:t>
      </w:r>
    </w:p>
    <w:p w14:paraId="3AAA6FEA" w14:textId="05B8A21E" w:rsidR="00265717" w:rsidRDefault="00265717" w:rsidP="00A16775">
      <w:pPr>
        <w:spacing w:line="360" w:lineRule="auto"/>
        <w:rPr>
          <w:rFonts w:ascii="Aptos" w:eastAsia="Aptos" w:hAnsi="Aptos" w:cs="Aptos"/>
        </w:rPr>
      </w:pPr>
      <w:r w:rsidRPr="0E8B8881">
        <w:rPr>
          <w:rFonts w:ascii="Aptos" w:eastAsia="Aptos" w:hAnsi="Aptos" w:cs="Aptos"/>
          <w:b/>
          <w:bCs/>
        </w:rPr>
        <w:t xml:space="preserve">Responsibility: </w:t>
      </w:r>
      <w:r w:rsidRPr="0E8B8881">
        <w:rPr>
          <w:rFonts w:ascii="Aptos" w:eastAsia="Aptos" w:hAnsi="Aptos" w:cs="Aptos"/>
        </w:rPr>
        <w:t>Australian</w:t>
      </w:r>
      <w:r w:rsidR="00BF5EA5">
        <w:rPr>
          <w:rFonts w:ascii="Aptos" w:eastAsia="Aptos" w:hAnsi="Aptos" w:cs="Aptos"/>
        </w:rPr>
        <w:t>, s</w:t>
      </w:r>
      <w:r w:rsidR="00BF5EA5" w:rsidRPr="69B79E3F">
        <w:rPr>
          <w:rFonts w:ascii="Aptos" w:eastAsia="Aptos" w:hAnsi="Aptos" w:cs="Aptos"/>
        </w:rPr>
        <w:t xml:space="preserve">tate </w:t>
      </w:r>
      <w:r w:rsidR="00BF5EA5">
        <w:rPr>
          <w:rFonts w:ascii="Aptos" w:eastAsia="Aptos" w:hAnsi="Aptos" w:cs="Aptos"/>
        </w:rPr>
        <w:t>and t</w:t>
      </w:r>
      <w:r w:rsidR="00BF5EA5" w:rsidRPr="69B79E3F">
        <w:rPr>
          <w:rFonts w:ascii="Aptos" w:eastAsia="Aptos" w:hAnsi="Aptos" w:cs="Aptos"/>
        </w:rPr>
        <w:t xml:space="preserve">erritory </w:t>
      </w:r>
      <w:r w:rsidR="00BF5EA5">
        <w:rPr>
          <w:rFonts w:ascii="Aptos" w:eastAsia="Aptos" w:hAnsi="Aptos" w:cs="Aptos"/>
        </w:rPr>
        <w:t>g</w:t>
      </w:r>
      <w:r w:rsidR="00BF5EA5" w:rsidRPr="2336A623">
        <w:rPr>
          <w:rFonts w:ascii="Aptos" w:eastAsia="Aptos" w:hAnsi="Aptos" w:cs="Aptos"/>
        </w:rPr>
        <w:t>overnments</w:t>
      </w:r>
    </w:p>
    <w:p w14:paraId="37942B57" w14:textId="28EA5577" w:rsidR="00265717" w:rsidRDefault="00265717" w:rsidP="00A16775">
      <w:pPr>
        <w:spacing w:line="360" w:lineRule="auto"/>
        <w:rPr>
          <w:rFonts w:ascii="Aptos" w:eastAsia="Aptos" w:hAnsi="Aptos" w:cs="Aptos"/>
        </w:rPr>
      </w:pPr>
      <w:r w:rsidRPr="0E8B8881">
        <w:rPr>
          <w:rFonts w:ascii="Aptos" w:eastAsia="Aptos" w:hAnsi="Aptos" w:cs="Aptos"/>
          <w:b/>
          <w:bCs/>
        </w:rPr>
        <w:t xml:space="preserve">Response: </w:t>
      </w:r>
      <w:r w:rsidRPr="0E8B8881">
        <w:rPr>
          <w:rFonts w:ascii="Aptos" w:eastAsia="Aptos" w:hAnsi="Aptos" w:cs="Aptos"/>
        </w:rPr>
        <w:t>Accept in principle</w:t>
      </w:r>
    </w:p>
    <w:p w14:paraId="4A4F7F72" w14:textId="77777777" w:rsidR="00265717" w:rsidRPr="00773D25" w:rsidRDefault="00265717" w:rsidP="00A16775">
      <w:pPr>
        <w:spacing w:line="360" w:lineRule="auto"/>
        <w:rPr>
          <w:rFonts w:ascii="Aptos" w:eastAsia="Aptos" w:hAnsi="Aptos" w:cs="Aptos"/>
        </w:rPr>
      </w:pPr>
      <w:r w:rsidRPr="0E8B8881">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66D92642" w14:textId="6C56809B" w:rsidR="00265717" w:rsidRDefault="00265717" w:rsidP="00A16775">
      <w:pPr>
        <w:spacing w:line="360" w:lineRule="auto"/>
        <w:rPr>
          <w:rFonts w:ascii="Aptos" w:eastAsia="Aptos" w:hAnsi="Aptos" w:cs="Aptos"/>
        </w:rPr>
      </w:pPr>
      <w:r>
        <w:rPr>
          <w:rFonts w:ascii="Aptos" w:eastAsia="Aptos" w:hAnsi="Aptos" w:cs="Aptos"/>
        </w:rPr>
        <w:t>Recommendation 7.10</w:t>
      </w:r>
      <w:r w:rsidRPr="25D7F244">
        <w:rPr>
          <w:rFonts w:ascii="Aptos" w:eastAsia="Aptos" w:hAnsi="Aptos" w:cs="Aptos"/>
        </w:rPr>
        <w:t xml:space="preserve"> </w:t>
      </w:r>
      <w:r>
        <w:rPr>
          <w:rFonts w:ascii="Aptos" w:eastAsia="Aptos" w:hAnsi="Aptos" w:cs="Aptos"/>
        </w:rPr>
        <w:t>calls for</w:t>
      </w:r>
      <w:r w:rsidR="00C96DCD">
        <w:rPr>
          <w:rFonts w:ascii="Aptos" w:eastAsia="Aptos" w:hAnsi="Aptos" w:cs="Aptos"/>
        </w:rPr>
        <w:t xml:space="preserve"> imp</w:t>
      </w:r>
      <w:r w:rsidR="0016560B">
        <w:rPr>
          <w:rFonts w:ascii="Aptos" w:eastAsia="Aptos" w:hAnsi="Aptos" w:cs="Aptos"/>
        </w:rPr>
        <w:t>roved complaints processes within schools, including with</w:t>
      </w:r>
      <w:r>
        <w:rPr>
          <w:rFonts w:ascii="Aptos" w:eastAsia="Aptos" w:hAnsi="Aptos" w:cs="Aptos"/>
        </w:rPr>
        <w:t xml:space="preserve"> the expansion or creation of complaint management offices, and </w:t>
      </w:r>
      <w:r w:rsidR="0016560B">
        <w:rPr>
          <w:rFonts w:ascii="Aptos" w:eastAsia="Aptos" w:hAnsi="Aptos" w:cs="Aptos"/>
        </w:rPr>
        <w:t>amendment</w:t>
      </w:r>
      <w:r>
        <w:rPr>
          <w:rFonts w:ascii="Aptos" w:eastAsia="Aptos" w:hAnsi="Aptos" w:cs="Aptos"/>
        </w:rPr>
        <w:t xml:space="preserve"> to the complaint management procedures in the </w:t>
      </w:r>
      <w:r w:rsidRPr="167067DD">
        <w:rPr>
          <w:rFonts w:ascii="Aptos" w:eastAsia="Aptos" w:hAnsi="Aptos" w:cs="Aptos"/>
          <w:i/>
          <w:iCs/>
        </w:rPr>
        <w:t xml:space="preserve">Disability Standards for Education 2005. </w:t>
      </w:r>
      <w:r>
        <w:rPr>
          <w:rFonts w:ascii="Aptos" w:eastAsia="Aptos" w:hAnsi="Aptos" w:cs="Aptos"/>
        </w:rPr>
        <w:t>As the Disability Standards for Education 2005 review is still in progress, it</w:t>
      </w:r>
      <w:r w:rsidRPr="25D7F244">
        <w:rPr>
          <w:rFonts w:ascii="Aptos" w:eastAsia="Aptos" w:hAnsi="Aptos" w:cs="Aptos"/>
        </w:rPr>
        <w:t xml:space="preserve"> is yet to be seen </w:t>
      </w:r>
      <w:r>
        <w:rPr>
          <w:rFonts w:ascii="Aptos" w:eastAsia="Aptos" w:hAnsi="Aptos" w:cs="Aptos"/>
        </w:rPr>
        <w:t>if the</w:t>
      </w:r>
      <w:r w:rsidRPr="25D7F244">
        <w:rPr>
          <w:rFonts w:ascii="Aptos" w:eastAsia="Aptos" w:hAnsi="Aptos" w:cs="Aptos"/>
        </w:rPr>
        <w:t xml:space="preserve"> outcomes </w:t>
      </w:r>
      <w:r>
        <w:rPr>
          <w:rFonts w:ascii="Aptos" w:eastAsia="Aptos" w:hAnsi="Aptos" w:cs="Aptos"/>
        </w:rPr>
        <w:t>of the review</w:t>
      </w:r>
      <w:r w:rsidRPr="25D7F244">
        <w:rPr>
          <w:rFonts w:ascii="Aptos" w:eastAsia="Aptos" w:hAnsi="Aptos" w:cs="Aptos"/>
        </w:rPr>
        <w:t xml:space="preserve"> </w:t>
      </w:r>
      <w:r>
        <w:rPr>
          <w:rFonts w:ascii="Aptos" w:eastAsia="Aptos" w:hAnsi="Aptos" w:cs="Aptos"/>
        </w:rPr>
        <w:t>will align with this recommendation</w:t>
      </w:r>
      <w:r w:rsidRPr="25D7F244">
        <w:rPr>
          <w:rFonts w:ascii="Aptos" w:eastAsia="Aptos" w:hAnsi="Aptos" w:cs="Aptos"/>
        </w:rPr>
        <w:t xml:space="preserve">. </w:t>
      </w:r>
      <w:r w:rsidR="000708BF">
        <w:rPr>
          <w:rFonts w:ascii="Aptos" w:eastAsia="Aptos" w:hAnsi="Aptos" w:cs="Aptos"/>
        </w:rPr>
        <w:t>It is also worth noting that</w:t>
      </w:r>
      <w:r>
        <w:rPr>
          <w:rFonts w:ascii="Aptos" w:eastAsia="Aptos" w:hAnsi="Aptos" w:cs="Aptos"/>
        </w:rPr>
        <w:t xml:space="preserve"> t</w:t>
      </w:r>
      <w:r w:rsidRPr="25D7F244">
        <w:rPr>
          <w:rFonts w:ascii="Aptos" w:eastAsia="Aptos" w:hAnsi="Aptos" w:cs="Aptos"/>
        </w:rPr>
        <w:t xml:space="preserve">he Queensland </w:t>
      </w:r>
      <w:r w:rsidRPr="2ADAAE3D">
        <w:rPr>
          <w:rFonts w:ascii="Aptos" w:eastAsia="Aptos" w:hAnsi="Aptos" w:cs="Aptos"/>
        </w:rPr>
        <w:lastRenderedPageBreak/>
        <w:t>Government</w:t>
      </w:r>
      <w:r w:rsidRPr="25D7F244">
        <w:rPr>
          <w:rFonts w:ascii="Aptos" w:eastAsia="Aptos" w:hAnsi="Aptos" w:cs="Aptos"/>
        </w:rPr>
        <w:t xml:space="preserve"> released a new complaints and grievances management policy </w:t>
      </w:r>
      <w:r w:rsidR="000708BF">
        <w:rPr>
          <w:rFonts w:ascii="Aptos" w:eastAsia="Aptos" w:hAnsi="Aptos" w:cs="Aptos"/>
        </w:rPr>
        <w:t>in</w:t>
      </w:r>
      <w:r w:rsidRPr="25D7F244">
        <w:rPr>
          <w:rFonts w:ascii="Aptos" w:eastAsia="Aptos" w:hAnsi="Aptos" w:cs="Aptos"/>
        </w:rPr>
        <w:t xml:space="preserve"> 2025 which includes</w:t>
      </w:r>
      <w:r>
        <w:rPr>
          <w:rFonts w:ascii="Aptos" w:eastAsia="Aptos" w:hAnsi="Aptos" w:cs="Aptos"/>
        </w:rPr>
        <w:t xml:space="preserve"> new</w:t>
      </w:r>
      <w:r w:rsidRPr="25D7F244">
        <w:rPr>
          <w:rFonts w:ascii="Aptos" w:eastAsia="Aptos" w:hAnsi="Aptos" w:cs="Aptos"/>
        </w:rPr>
        <w:t xml:space="preserve"> information about human rights complaints</w:t>
      </w:r>
      <w:r w:rsidRPr="364C199F">
        <w:rPr>
          <w:rFonts w:ascii="Aptos" w:eastAsia="Aptos" w:hAnsi="Aptos" w:cs="Aptos"/>
        </w:rPr>
        <w:t xml:space="preserve"> </w:t>
      </w:r>
      <w:r>
        <w:rPr>
          <w:rFonts w:ascii="Aptos" w:eastAsia="Aptos" w:hAnsi="Aptos" w:cs="Aptos"/>
        </w:rPr>
        <w:t xml:space="preserve">specific to </w:t>
      </w:r>
      <w:r w:rsidRPr="364C199F">
        <w:rPr>
          <w:rFonts w:ascii="Aptos" w:eastAsia="Aptos" w:hAnsi="Aptos" w:cs="Aptos"/>
        </w:rPr>
        <w:t>the Department of Education</w:t>
      </w:r>
      <w:r w:rsidR="000708BF" w:rsidRPr="000708BF">
        <w:rPr>
          <w:rStyle w:val="EndnoteReference"/>
          <w:rFonts w:ascii="Aptos" w:eastAsia="Aptos" w:hAnsi="Aptos" w:cs="Aptos"/>
        </w:rPr>
        <w:t xml:space="preserve"> </w:t>
      </w:r>
      <w:r w:rsidR="000708BF" w:rsidRPr="3BB00F6E">
        <w:rPr>
          <w:rStyle w:val="EndnoteReference"/>
          <w:rFonts w:ascii="Aptos" w:eastAsia="Aptos" w:hAnsi="Aptos" w:cs="Aptos"/>
        </w:rPr>
        <w:endnoteReference w:id="58"/>
      </w:r>
      <w:r w:rsidRPr="739CAEA5">
        <w:rPr>
          <w:rFonts w:ascii="Aptos" w:eastAsia="Aptos" w:hAnsi="Aptos" w:cs="Aptos"/>
        </w:rPr>
        <w:t>.</w:t>
      </w:r>
      <w:r>
        <w:rPr>
          <w:rFonts w:ascii="Aptos" w:eastAsia="Aptos" w:hAnsi="Aptos" w:cs="Aptos"/>
        </w:rPr>
        <w:t xml:space="preserve"> </w:t>
      </w:r>
      <w:r w:rsidR="00DD2E58">
        <w:rPr>
          <w:rFonts w:ascii="Aptos" w:eastAsia="Aptos" w:hAnsi="Aptos" w:cs="Aptos"/>
        </w:rPr>
        <w:t>QIDAN note that this is not the equivalent of having</w:t>
      </w:r>
      <w:r w:rsidR="001B5F17">
        <w:rPr>
          <w:rFonts w:ascii="Aptos" w:eastAsia="Aptos" w:hAnsi="Aptos" w:cs="Aptos"/>
        </w:rPr>
        <w:t xml:space="preserve"> embedded</w:t>
      </w:r>
      <w:r w:rsidR="00DD2E58">
        <w:rPr>
          <w:rFonts w:ascii="Aptos" w:eastAsia="Aptos" w:hAnsi="Aptos" w:cs="Aptos"/>
        </w:rPr>
        <w:t xml:space="preserve"> </w:t>
      </w:r>
      <w:r w:rsidR="0098751D">
        <w:rPr>
          <w:rFonts w:ascii="Aptos" w:eastAsia="Aptos" w:hAnsi="Aptos" w:cs="Aptos"/>
        </w:rPr>
        <w:t xml:space="preserve">complaints management offices </w:t>
      </w:r>
      <w:r w:rsidR="001B5F17">
        <w:rPr>
          <w:rFonts w:ascii="Aptos" w:eastAsia="Aptos" w:hAnsi="Aptos" w:cs="Aptos"/>
        </w:rPr>
        <w:t>that are equipped to handle all types of complaints.</w:t>
      </w:r>
      <w:r w:rsidR="005D5411">
        <w:rPr>
          <w:rFonts w:ascii="Aptos" w:eastAsia="Aptos" w:hAnsi="Aptos" w:cs="Aptos"/>
        </w:rPr>
        <w:t xml:space="preserve"> </w:t>
      </w:r>
    </w:p>
    <w:p w14:paraId="04ACDC47" w14:textId="77777777" w:rsidR="00265717" w:rsidRDefault="00265717" w:rsidP="00EB327F">
      <w:pPr>
        <w:rPr>
          <w:rFonts w:ascii="Nunito Sans" w:hAnsi="Nunito Sans" w:cs="Poppins SemiBold"/>
          <w:b/>
          <w:color w:val="690048"/>
          <w:sz w:val="28"/>
          <w:szCs w:val="28"/>
        </w:rPr>
      </w:pPr>
    </w:p>
    <w:p w14:paraId="25BBF470" w14:textId="5A033F38" w:rsidR="00B949E3" w:rsidRDefault="048796C4" w:rsidP="00092025">
      <w:pPr>
        <w:spacing w:line="360" w:lineRule="auto"/>
        <w:rPr>
          <w:b/>
          <w:bCs/>
          <w:color w:val="690048"/>
        </w:rPr>
      </w:pPr>
      <w:r w:rsidRPr="197CC9D8">
        <w:rPr>
          <w:b/>
          <w:bCs/>
          <w:color w:val="690048"/>
          <w:lang w:val="en-AU"/>
        </w:rPr>
        <w:t>Recommendation 7.11</w:t>
      </w:r>
      <w:r w:rsidR="3C40362E" w:rsidRPr="197CC9D8">
        <w:rPr>
          <w:b/>
          <w:bCs/>
          <w:color w:val="690048"/>
          <w:lang w:val="en-AU"/>
        </w:rPr>
        <w:t xml:space="preserve">: </w:t>
      </w:r>
      <w:r w:rsidR="00B949E3" w:rsidRPr="00B949E3">
        <w:rPr>
          <w:b/>
          <w:bCs/>
          <w:color w:val="690048"/>
        </w:rPr>
        <w:t>Stronger oversight and enforcement of school</w:t>
      </w:r>
      <w:r w:rsidR="00B949E3">
        <w:rPr>
          <w:b/>
          <w:bCs/>
          <w:color w:val="690048"/>
        </w:rPr>
        <w:t xml:space="preserve"> </w:t>
      </w:r>
      <w:r w:rsidR="00B949E3" w:rsidRPr="00B949E3">
        <w:rPr>
          <w:b/>
          <w:bCs/>
          <w:color w:val="690048"/>
        </w:rPr>
        <w:t>duties</w:t>
      </w:r>
    </w:p>
    <w:p w14:paraId="3ED5855C" w14:textId="3711CBA6" w:rsidR="00265717" w:rsidRDefault="00265717" w:rsidP="00092025">
      <w:pPr>
        <w:spacing w:line="360" w:lineRule="auto"/>
        <w:rPr>
          <w:rFonts w:ascii="Aptos" w:eastAsia="Aptos" w:hAnsi="Aptos" w:cs="Aptos"/>
        </w:rPr>
      </w:pPr>
      <w:r w:rsidRPr="628F75E8">
        <w:rPr>
          <w:rFonts w:ascii="Aptos" w:eastAsia="Aptos" w:hAnsi="Aptos" w:cs="Aptos"/>
          <w:b/>
          <w:bCs/>
        </w:rPr>
        <w:t xml:space="preserve">Responsibility: </w:t>
      </w:r>
      <w:r w:rsidRPr="628F75E8">
        <w:rPr>
          <w:rFonts w:ascii="Aptos" w:eastAsia="Aptos" w:hAnsi="Aptos" w:cs="Aptos"/>
        </w:rPr>
        <w:t xml:space="preserve">State </w:t>
      </w:r>
      <w:r w:rsidR="001B5F17">
        <w:rPr>
          <w:rFonts w:ascii="Aptos" w:eastAsia="Aptos" w:hAnsi="Aptos" w:cs="Aptos"/>
        </w:rPr>
        <w:t>and t</w:t>
      </w:r>
      <w:r w:rsidR="001B5F17" w:rsidRPr="69B79E3F">
        <w:rPr>
          <w:rFonts w:ascii="Aptos" w:eastAsia="Aptos" w:hAnsi="Aptos" w:cs="Aptos"/>
        </w:rPr>
        <w:t xml:space="preserve">erritory </w:t>
      </w:r>
      <w:r w:rsidR="001B5F17">
        <w:rPr>
          <w:rFonts w:ascii="Aptos" w:eastAsia="Aptos" w:hAnsi="Aptos" w:cs="Aptos"/>
        </w:rPr>
        <w:t>g</w:t>
      </w:r>
      <w:r w:rsidR="001B5F17" w:rsidRPr="2336A623">
        <w:rPr>
          <w:rFonts w:ascii="Aptos" w:eastAsia="Aptos" w:hAnsi="Aptos" w:cs="Aptos"/>
        </w:rPr>
        <w:t>overnments</w:t>
      </w:r>
    </w:p>
    <w:p w14:paraId="2069E521" w14:textId="77777777" w:rsidR="00265717" w:rsidRDefault="00265717" w:rsidP="00092025">
      <w:pPr>
        <w:spacing w:line="360" w:lineRule="auto"/>
        <w:rPr>
          <w:rFonts w:ascii="Aptos" w:eastAsia="Aptos" w:hAnsi="Aptos" w:cs="Aptos"/>
        </w:rPr>
      </w:pPr>
      <w:r w:rsidRPr="65B1395B">
        <w:rPr>
          <w:rFonts w:ascii="Aptos" w:eastAsia="Aptos" w:hAnsi="Aptos" w:cs="Aptos"/>
          <w:b/>
          <w:bCs/>
        </w:rPr>
        <w:t xml:space="preserve">Response: </w:t>
      </w:r>
      <w:r w:rsidRPr="53C50C1D">
        <w:rPr>
          <w:rFonts w:ascii="Aptos" w:eastAsia="Aptos" w:hAnsi="Aptos" w:cs="Aptos"/>
        </w:rPr>
        <w:t xml:space="preserve">Subject to </w:t>
      </w:r>
      <w:r w:rsidRPr="781718C1">
        <w:rPr>
          <w:rFonts w:ascii="Aptos" w:eastAsia="Aptos" w:hAnsi="Aptos" w:cs="Aptos"/>
        </w:rPr>
        <w:t>further consideration</w:t>
      </w:r>
    </w:p>
    <w:p w14:paraId="1987DA23" w14:textId="77777777" w:rsidR="00265717" w:rsidRDefault="00265717" w:rsidP="00092025">
      <w:pPr>
        <w:spacing w:line="360" w:lineRule="auto"/>
        <w:rPr>
          <w:rFonts w:ascii="Aptos" w:eastAsia="Aptos" w:hAnsi="Aptos" w:cs="Aptos"/>
        </w:rPr>
      </w:pPr>
      <w:r w:rsidRPr="628F75E8">
        <w:rPr>
          <w:rFonts w:ascii="Aptos" w:eastAsia="Aptos" w:hAnsi="Aptos" w:cs="Aptos"/>
          <w:b/>
          <w:bCs/>
        </w:rPr>
        <w:t>Update:</w:t>
      </w:r>
      <w:r w:rsidRPr="64727B7C">
        <w:rPr>
          <w:rFonts w:ascii="Aptos" w:eastAsia="Aptos" w:hAnsi="Aptos" w:cs="Aptos"/>
          <w:b/>
          <w:bCs/>
        </w:rPr>
        <w:t xml:space="preserve"> </w:t>
      </w:r>
      <w:r w:rsidRPr="64727B7C">
        <w:rPr>
          <w:rFonts w:ascii="Aptos" w:eastAsia="Aptos" w:hAnsi="Aptos" w:cs="Aptos"/>
        </w:rPr>
        <w:t>No update</w:t>
      </w:r>
    </w:p>
    <w:p w14:paraId="0BC83E92" w14:textId="7F868422" w:rsidR="00265717" w:rsidRDefault="00265717" w:rsidP="00092025">
      <w:pPr>
        <w:spacing w:line="360" w:lineRule="auto"/>
        <w:rPr>
          <w:rFonts w:ascii="Aptos" w:eastAsia="Aptos" w:hAnsi="Aptos" w:cs="Aptos"/>
        </w:rPr>
      </w:pPr>
      <w:r>
        <w:rPr>
          <w:rFonts w:ascii="Aptos" w:eastAsia="Aptos" w:hAnsi="Aptos" w:cs="Aptos"/>
        </w:rPr>
        <w:t>R</w:t>
      </w:r>
      <w:r w:rsidRPr="1AEB773A">
        <w:rPr>
          <w:rFonts w:ascii="Aptos" w:eastAsia="Aptos" w:hAnsi="Aptos" w:cs="Aptos"/>
        </w:rPr>
        <w:t xml:space="preserve">ecommendation </w:t>
      </w:r>
      <w:r>
        <w:rPr>
          <w:rFonts w:ascii="Aptos" w:eastAsia="Aptos" w:hAnsi="Aptos" w:cs="Aptos"/>
        </w:rPr>
        <w:t xml:space="preserve">7.11 </w:t>
      </w:r>
      <w:r w:rsidRPr="1AEB773A">
        <w:rPr>
          <w:rFonts w:ascii="Aptos" w:eastAsia="Aptos" w:hAnsi="Aptos" w:cs="Aptos"/>
        </w:rPr>
        <w:t xml:space="preserve">aims to strengthen school registration requirements. The Queensland </w:t>
      </w:r>
      <w:r w:rsidRPr="2ADAAE3D">
        <w:rPr>
          <w:rFonts w:ascii="Aptos" w:eastAsia="Aptos" w:hAnsi="Aptos" w:cs="Aptos"/>
        </w:rPr>
        <w:t>Governments</w:t>
      </w:r>
      <w:r w:rsidRPr="1AEB773A">
        <w:rPr>
          <w:rFonts w:ascii="Aptos" w:eastAsia="Aptos" w:hAnsi="Aptos" w:cs="Aptos"/>
        </w:rPr>
        <w:t xml:space="preserve"> recently announced </w:t>
      </w:r>
      <w:r w:rsidRPr="2AF21564">
        <w:rPr>
          <w:rFonts w:ascii="Aptos" w:eastAsia="Aptos" w:hAnsi="Aptos" w:cs="Aptos"/>
        </w:rPr>
        <w:t>Red Tape Reduction Plan</w:t>
      </w:r>
      <w:r w:rsidRPr="2AF21564">
        <w:rPr>
          <w:rStyle w:val="EndnoteReference"/>
          <w:rFonts w:ascii="Aptos" w:eastAsia="Aptos" w:hAnsi="Aptos" w:cs="Aptos"/>
        </w:rPr>
        <w:endnoteReference w:id="59"/>
      </w:r>
      <w:r>
        <w:rPr>
          <w:rFonts w:ascii="Aptos" w:eastAsia="Aptos" w:hAnsi="Aptos" w:cs="Aptos"/>
        </w:rPr>
        <w:t xml:space="preserve">, which </w:t>
      </w:r>
      <w:r w:rsidRPr="1AEB773A">
        <w:rPr>
          <w:rFonts w:ascii="Aptos" w:eastAsia="Aptos" w:hAnsi="Aptos" w:cs="Aptos"/>
        </w:rPr>
        <w:t>intends to simplify policies, procedures and initiatives to reduce administrative burden. It is unclear whether this will influence school registration and compliance monitoring.</w:t>
      </w:r>
      <w:r>
        <w:rPr>
          <w:rFonts w:ascii="Aptos" w:eastAsia="Aptos" w:hAnsi="Aptos" w:cs="Aptos"/>
        </w:rPr>
        <w:t xml:space="preserve"> </w:t>
      </w:r>
    </w:p>
    <w:p w14:paraId="768B497C" w14:textId="714B4B81" w:rsidR="00265717" w:rsidRPr="008E7728" w:rsidRDefault="00265717" w:rsidP="00EB327F">
      <w:pPr>
        <w:spacing w:line="360" w:lineRule="auto"/>
        <w:rPr>
          <w:b/>
          <w:bCs/>
          <w:color w:val="690048"/>
          <w:lang w:val="en-AU"/>
        </w:rPr>
      </w:pPr>
      <w:r w:rsidRPr="008E7728">
        <w:rPr>
          <w:b/>
          <w:bCs/>
          <w:color w:val="690048"/>
          <w:lang w:val="en-AU"/>
        </w:rPr>
        <w:t xml:space="preserve"> </w:t>
      </w:r>
    </w:p>
    <w:p w14:paraId="1B928C32" w14:textId="237EFED7" w:rsidR="00265717" w:rsidRPr="008E7728" w:rsidRDefault="048796C4" w:rsidP="00EB327F">
      <w:pPr>
        <w:spacing w:line="360" w:lineRule="auto"/>
        <w:rPr>
          <w:b/>
          <w:bCs/>
          <w:color w:val="690048"/>
          <w:lang w:val="en-AU"/>
        </w:rPr>
      </w:pPr>
      <w:r w:rsidRPr="197CC9D8">
        <w:rPr>
          <w:b/>
          <w:bCs/>
          <w:color w:val="690048"/>
          <w:lang w:val="en-AU"/>
        </w:rPr>
        <w:t>Recommendation 7.12</w:t>
      </w:r>
      <w:r w:rsidR="56889357" w:rsidRPr="197CC9D8">
        <w:rPr>
          <w:b/>
          <w:bCs/>
          <w:color w:val="690048"/>
          <w:lang w:val="en-AU"/>
        </w:rPr>
        <w:t xml:space="preserve">: </w:t>
      </w:r>
      <w:r w:rsidR="005C4202" w:rsidRPr="005C4202">
        <w:rPr>
          <w:b/>
          <w:bCs/>
          <w:color w:val="690048"/>
        </w:rPr>
        <w:t>Improving funding</w:t>
      </w:r>
    </w:p>
    <w:p w14:paraId="77449958" w14:textId="767AE2EA" w:rsidR="00265717" w:rsidRDefault="00265717" w:rsidP="000551CA">
      <w:pPr>
        <w:spacing w:line="360" w:lineRule="auto"/>
        <w:rPr>
          <w:rFonts w:ascii="Aptos" w:eastAsia="Aptos" w:hAnsi="Aptos" w:cs="Aptos"/>
        </w:rPr>
      </w:pPr>
      <w:r w:rsidRPr="5AE74FED">
        <w:rPr>
          <w:rFonts w:ascii="Aptos" w:eastAsia="Aptos" w:hAnsi="Aptos" w:cs="Aptos"/>
          <w:b/>
          <w:bCs/>
        </w:rPr>
        <w:t xml:space="preserve">Responsibility: </w:t>
      </w:r>
      <w:r w:rsidRPr="5AE74FED">
        <w:rPr>
          <w:rFonts w:ascii="Aptos" w:eastAsia="Aptos" w:hAnsi="Aptos" w:cs="Aptos"/>
        </w:rPr>
        <w:t xml:space="preserve">Australian, </w:t>
      </w:r>
      <w:r w:rsidR="007E60B8">
        <w:rPr>
          <w:rFonts w:ascii="Aptos" w:eastAsia="Aptos" w:hAnsi="Aptos" w:cs="Aptos"/>
        </w:rPr>
        <w:t>S</w:t>
      </w:r>
      <w:r w:rsidR="007E60B8" w:rsidRPr="69B79E3F">
        <w:rPr>
          <w:rFonts w:ascii="Aptos" w:eastAsia="Aptos" w:hAnsi="Aptos" w:cs="Aptos"/>
        </w:rPr>
        <w:t xml:space="preserve">tate </w:t>
      </w:r>
      <w:r w:rsidR="007E60B8">
        <w:rPr>
          <w:rFonts w:ascii="Aptos" w:eastAsia="Aptos" w:hAnsi="Aptos" w:cs="Aptos"/>
        </w:rPr>
        <w:t>and t</w:t>
      </w:r>
      <w:r w:rsidR="007E60B8" w:rsidRPr="69B79E3F">
        <w:rPr>
          <w:rFonts w:ascii="Aptos" w:eastAsia="Aptos" w:hAnsi="Aptos" w:cs="Aptos"/>
        </w:rPr>
        <w:t xml:space="preserve">erritory </w:t>
      </w:r>
      <w:r w:rsidR="007E60B8">
        <w:rPr>
          <w:rFonts w:ascii="Aptos" w:eastAsia="Aptos" w:hAnsi="Aptos" w:cs="Aptos"/>
        </w:rPr>
        <w:t>g</w:t>
      </w:r>
      <w:r w:rsidR="007E60B8" w:rsidRPr="2336A623">
        <w:rPr>
          <w:rFonts w:ascii="Aptos" w:eastAsia="Aptos" w:hAnsi="Aptos" w:cs="Aptos"/>
        </w:rPr>
        <w:t>overnments</w:t>
      </w:r>
    </w:p>
    <w:p w14:paraId="1DBBC52C" w14:textId="781C4E54" w:rsidR="00265717" w:rsidRDefault="00265717" w:rsidP="000551CA">
      <w:pPr>
        <w:spacing w:line="360" w:lineRule="auto"/>
        <w:rPr>
          <w:rFonts w:ascii="Aptos" w:eastAsia="Aptos" w:hAnsi="Aptos" w:cs="Aptos"/>
        </w:rPr>
      </w:pPr>
      <w:r w:rsidRPr="5AE74FED">
        <w:rPr>
          <w:rFonts w:ascii="Aptos" w:eastAsia="Aptos" w:hAnsi="Aptos" w:cs="Aptos"/>
          <w:b/>
          <w:bCs/>
        </w:rPr>
        <w:t xml:space="preserve">Response: </w:t>
      </w:r>
      <w:r w:rsidRPr="5AE74FED">
        <w:rPr>
          <w:rFonts w:ascii="Aptos" w:eastAsia="Aptos" w:hAnsi="Aptos" w:cs="Aptos"/>
        </w:rPr>
        <w:t>Accept in principle</w:t>
      </w:r>
    </w:p>
    <w:p w14:paraId="4787FABB" w14:textId="77777777" w:rsidR="00265717" w:rsidRDefault="00265717" w:rsidP="000551CA">
      <w:pPr>
        <w:spacing w:line="360" w:lineRule="auto"/>
        <w:rPr>
          <w:rFonts w:ascii="Aptos" w:eastAsia="Aptos" w:hAnsi="Aptos" w:cs="Aptos"/>
        </w:rPr>
      </w:pPr>
      <w:r w:rsidRPr="5AE74FED">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24364B74" w14:textId="4BB1EDF9" w:rsidR="003F316F" w:rsidRDefault="00265717" w:rsidP="001725E5">
      <w:pPr>
        <w:spacing w:line="360" w:lineRule="auto"/>
        <w:rPr>
          <w:rFonts w:ascii="Nunito Sans" w:hAnsi="Nunito Sans" w:cs="Poppins SemiBold"/>
          <w:b/>
          <w:color w:val="690048"/>
          <w:sz w:val="28"/>
          <w:szCs w:val="28"/>
        </w:rPr>
      </w:pPr>
      <w:r w:rsidRPr="70222617">
        <w:rPr>
          <w:rFonts w:ascii="Aptos" w:eastAsia="Aptos" w:hAnsi="Aptos" w:cs="Aptos"/>
        </w:rPr>
        <w:t>Recommendation 7.12 aims to improve funding for</w:t>
      </w:r>
      <w:r>
        <w:rPr>
          <w:rFonts w:ascii="Aptos" w:eastAsia="Aptos" w:hAnsi="Aptos" w:cs="Aptos"/>
        </w:rPr>
        <w:t xml:space="preserve"> reasonable adjustments </w:t>
      </w:r>
      <w:r w:rsidRPr="70222617">
        <w:rPr>
          <w:rFonts w:ascii="Aptos" w:eastAsia="Aptos" w:hAnsi="Aptos" w:cs="Aptos"/>
        </w:rPr>
        <w:t>and</w:t>
      </w:r>
      <w:r>
        <w:rPr>
          <w:rFonts w:ascii="Aptos" w:eastAsia="Aptos" w:hAnsi="Aptos" w:cs="Aptos"/>
        </w:rPr>
        <w:t xml:space="preserve"> greater</w:t>
      </w:r>
      <w:r w:rsidRPr="70222617">
        <w:rPr>
          <w:rFonts w:ascii="Aptos" w:eastAsia="Aptos" w:hAnsi="Aptos" w:cs="Aptos"/>
        </w:rPr>
        <w:t xml:space="preserve"> transparency on how the funding </w:t>
      </w:r>
      <w:r w:rsidR="007E60B8">
        <w:rPr>
          <w:rFonts w:ascii="Aptos" w:eastAsia="Aptos" w:hAnsi="Aptos" w:cs="Aptos"/>
        </w:rPr>
        <w:t xml:space="preserve">for reasonable adjustments </w:t>
      </w:r>
      <w:r w:rsidRPr="70222617">
        <w:rPr>
          <w:rFonts w:ascii="Aptos" w:eastAsia="Aptos" w:hAnsi="Aptos" w:cs="Aptos"/>
        </w:rPr>
        <w:t xml:space="preserve">is used. </w:t>
      </w:r>
      <w:r w:rsidRPr="70222617" w:rsidDel="00157372">
        <w:rPr>
          <w:rFonts w:ascii="Aptos" w:eastAsia="Aptos" w:hAnsi="Aptos" w:cs="Aptos"/>
        </w:rPr>
        <w:t>There</w:t>
      </w:r>
      <w:r w:rsidR="000A3F60">
        <w:rPr>
          <w:rFonts w:ascii="Aptos" w:eastAsia="Aptos" w:hAnsi="Aptos" w:cs="Aptos"/>
        </w:rPr>
        <w:t xml:space="preserve"> currently</w:t>
      </w:r>
      <w:r w:rsidR="007E60B8">
        <w:rPr>
          <w:rFonts w:ascii="Aptos" w:eastAsia="Aptos" w:hAnsi="Aptos" w:cs="Aptos"/>
        </w:rPr>
        <w:t xml:space="preserve"> appears to be</w:t>
      </w:r>
      <w:r w:rsidRPr="70222617" w:rsidDel="00157372">
        <w:rPr>
          <w:rFonts w:ascii="Aptos" w:eastAsia="Aptos" w:hAnsi="Aptos" w:cs="Aptos"/>
        </w:rPr>
        <w:t xml:space="preserve"> no </w:t>
      </w:r>
      <w:r w:rsidR="00032A2A">
        <w:rPr>
          <w:rFonts w:ascii="Aptos" w:eastAsia="Aptos" w:hAnsi="Aptos" w:cs="Aptos"/>
        </w:rPr>
        <w:t>updates on</w:t>
      </w:r>
      <w:r w:rsidR="000A3F60">
        <w:rPr>
          <w:rFonts w:ascii="Aptos" w:eastAsia="Aptos" w:hAnsi="Aptos" w:cs="Aptos"/>
        </w:rPr>
        <w:t xml:space="preserve"> </w:t>
      </w:r>
      <w:r w:rsidR="00660BDC">
        <w:rPr>
          <w:rFonts w:ascii="Aptos" w:eastAsia="Aptos" w:hAnsi="Aptos" w:cs="Aptos"/>
        </w:rPr>
        <w:t xml:space="preserve">the progress </w:t>
      </w:r>
      <w:r w:rsidR="00816DF6">
        <w:rPr>
          <w:rFonts w:ascii="Aptos" w:eastAsia="Aptos" w:hAnsi="Aptos" w:cs="Aptos"/>
        </w:rPr>
        <w:t>of</w:t>
      </w:r>
      <w:r w:rsidRPr="70222617" w:rsidDel="00157372">
        <w:rPr>
          <w:rFonts w:ascii="Aptos" w:eastAsia="Aptos" w:hAnsi="Aptos" w:cs="Aptos"/>
        </w:rPr>
        <w:t xml:space="preserve"> this recommendation.</w:t>
      </w:r>
    </w:p>
    <w:p w14:paraId="48DA35F7" w14:textId="77777777" w:rsidR="00265717" w:rsidRDefault="00265717" w:rsidP="00EB327F">
      <w:pPr>
        <w:rPr>
          <w:rFonts w:ascii="Nunito Sans" w:hAnsi="Nunito Sans" w:cs="Poppins SemiBold"/>
          <w:b/>
          <w:color w:val="690048"/>
          <w:sz w:val="28"/>
          <w:szCs w:val="28"/>
        </w:rPr>
      </w:pPr>
    </w:p>
    <w:p w14:paraId="3E972272" w14:textId="48F96AB2" w:rsidR="00265717" w:rsidRPr="008E7728" w:rsidRDefault="048796C4" w:rsidP="00EB327F">
      <w:pPr>
        <w:spacing w:line="360" w:lineRule="auto"/>
        <w:rPr>
          <w:b/>
          <w:bCs/>
          <w:color w:val="690048"/>
          <w:lang w:val="en-AU"/>
        </w:rPr>
      </w:pPr>
      <w:r w:rsidRPr="197CC9D8">
        <w:rPr>
          <w:b/>
          <w:bCs/>
          <w:color w:val="690048"/>
          <w:lang w:val="en-AU"/>
        </w:rPr>
        <w:t>Recommendation 7.13</w:t>
      </w:r>
      <w:r w:rsidR="648B748B" w:rsidRPr="197CC9D8">
        <w:rPr>
          <w:b/>
          <w:bCs/>
          <w:color w:val="690048"/>
          <w:lang w:val="en-AU"/>
        </w:rPr>
        <w:t xml:space="preserve">: National Roadmap to Inclusive </w:t>
      </w:r>
      <w:r w:rsidR="005C4202">
        <w:rPr>
          <w:b/>
          <w:bCs/>
          <w:color w:val="690048"/>
          <w:lang w:val="en-AU"/>
        </w:rPr>
        <w:t>E</w:t>
      </w:r>
      <w:r w:rsidR="648B748B" w:rsidRPr="197CC9D8">
        <w:rPr>
          <w:b/>
          <w:bCs/>
          <w:color w:val="690048"/>
          <w:lang w:val="en-AU"/>
        </w:rPr>
        <w:t>ducation</w:t>
      </w:r>
    </w:p>
    <w:p w14:paraId="08E7C28B" w14:textId="758230E3" w:rsidR="00265717" w:rsidRDefault="00265717" w:rsidP="00165701">
      <w:pPr>
        <w:spacing w:line="360" w:lineRule="auto"/>
        <w:rPr>
          <w:rFonts w:ascii="Aptos" w:eastAsia="Aptos" w:hAnsi="Aptos" w:cs="Aptos"/>
        </w:rPr>
      </w:pPr>
      <w:r w:rsidRPr="56105588">
        <w:rPr>
          <w:rFonts w:ascii="Aptos" w:eastAsia="Aptos" w:hAnsi="Aptos" w:cs="Aptos"/>
          <w:b/>
          <w:bCs/>
        </w:rPr>
        <w:t xml:space="preserve">Responsibility: </w:t>
      </w:r>
      <w:r w:rsidRPr="56105588">
        <w:rPr>
          <w:rFonts w:ascii="Aptos" w:eastAsia="Aptos" w:hAnsi="Aptos" w:cs="Aptos"/>
        </w:rPr>
        <w:t xml:space="preserve">Australian, </w:t>
      </w:r>
      <w:r w:rsidR="007E60B8">
        <w:rPr>
          <w:rFonts w:ascii="Aptos" w:eastAsia="Aptos" w:hAnsi="Aptos" w:cs="Aptos"/>
        </w:rPr>
        <w:t>s</w:t>
      </w:r>
      <w:r w:rsidR="007E60B8" w:rsidRPr="69B79E3F">
        <w:rPr>
          <w:rFonts w:ascii="Aptos" w:eastAsia="Aptos" w:hAnsi="Aptos" w:cs="Aptos"/>
        </w:rPr>
        <w:t xml:space="preserve">tate </w:t>
      </w:r>
      <w:r w:rsidR="007E60B8">
        <w:rPr>
          <w:rFonts w:ascii="Aptos" w:eastAsia="Aptos" w:hAnsi="Aptos" w:cs="Aptos"/>
        </w:rPr>
        <w:t>and t</w:t>
      </w:r>
      <w:r w:rsidR="007E60B8" w:rsidRPr="69B79E3F">
        <w:rPr>
          <w:rFonts w:ascii="Aptos" w:eastAsia="Aptos" w:hAnsi="Aptos" w:cs="Aptos"/>
        </w:rPr>
        <w:t xml:space="preserve">erritory </w:t>
      </w:r>
      <w:r w:rsidR="007E60B8">
        <w:rPr>
          <w:rFonts w:ascii="Aptos" w:eastAsia="Aptos" w:hAnsi="Aptos" w:cs="Aptos"/>
        </w:rPr>
        <w:t>g</w:t>
      </w:r>
      <w:r w:rsidR="007E60B8" w:rsidRPr="2336A623">
        <w:rPr>
          <w:rFonts w:ascii="Aptos" w:eastAsia="Aptos" w:hAnsi="Aptos" w:cs="Aptos"/>
        </w:rPr>
        <w:t>overnments</w:t>
      </w:r>
    </w:p>
    <w:p w14:paraId="3E1F10CF" w14:textId="0CF5B75C" w:rsidR="00265717" w:rsidRDefault="00265717" w:rsidP="00165701">
      <w:pPr>
        <w:spacing w:line="360" w:lineRule="auto"/>
        <w:rPr>
          <w:rFonts w:ascii="Aptos" w:eastAsia="Aptos" w:hAnsi="Aptos" w:cs="Aptos"/>
        </w:rPr>
      </w:pPr>
      <w:r w:rsidRPr="56105588">
        <w:rPr>
          <w:rFonts w:ascii="Aptos" w:eastAsia="Aptos" w:hAnsi="Aptos" w:cs="Aptos"/>
          <w:b/>
          <w:bCs/>
        </w:rPr>
        <w:t xml:space="preserve">Response: </w:t>
      </w:r>
      <w:r w:rsidRPr="56105588">
        <w:rPr>
          <w:rFonts w:ascii="Aptos" w:eastAsia="Aptos" w:hAnsi="Aptos" w:cs="Aptos"/>
        </w:rPr>
        <w:t>Accept in principle</w:t>
      </w:r>
    </w:p>
    <w:p w14:paraId="48D4A586" w14:textId="77777777" w:rsidR="00265717" w:rsidRPr="007D0212" w:rsidRDefault="00265717" w:rsidP="00165701">
      <w:pPr>
        <w:spacing w:line="360" w:lineRule="auto"/>
        <w:rPr>
          <w:rFonts w:ascii="Aptos" w:eastAsia="Aptos" w:hAnsi="Aptos" w:cs="Aptos"/>
        </w:rPr>
      </w:pPr>
      <w:r w:rsidRPr="56105588">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20DED4BB" w14:textId="7551C446" w:rsidR="00265717" w:rsidRPr="004E3320" w:rsidRDefault="00265717" w:rsidP="00165701">
      <w:pPr>
        <w:spacing w:line="360" w:lineRule="auto"/>
        <w:rPr>
          <w:rFonts w:ascii="Aptos" w:eastAsia="Aptos" w:hAnsi="Aptos" w:cs="Aptos"/>
        </w:rPr>
      </w:pPr>
      <w:r w:rsidRPr="0B030D66">
        <w:rPr>
          <w:rFonts w:ascii="Aptos" w:eastAsia="Aptos" w:hAnsi="Aptos" w:cs="Aptos"/>
        </w:rPr>
        <w:t xml:space="preserve">Recommendation 7.13 urged the Education Ministers Meeting to release a National Roadmap to </w:t>
      </w:r>
      <w:r w:rsidR="00FA194E">
        <w:rPr>
          <w:rFonts w:ascii="Aptos" w:eastAsia="Aptos" w:hAnsi="Aptos" w:cs="Aptos"/>
        </w:rPr>
        <w:t>I</w:t>
      </w:r>
      <w:r w:rsidRPr="0B030D66">
        <w:rPr>
          <w:rFonts w:ascii="Aptos" w:eastAsia="Aptos" w:hAnsi="Aptos" w:cs="Aptos"/>
        </w:rPr>
        <w:t xml:space="preserve">nclusive </w:t>
      </w:r>
      <w:r w:rsidR="00FA194E">
        <w:rPr>
          <w:rFonts w:ascii="Aptos" w:eastAsia="Aptos" w:hAnsi="Aptos" w:cs="Aptos"/>
        </w:rPr>
        <w:t>E</w:t>
      </w:r>
      <w:r w:rsidRPr="0B030D66">
        <w:rPr>
          <w:rFonts w:ascii="Aptos" w:eastAsia="Aptos" w:hAnsi="Aptos" w:cs="Aptos"/>
        </w:rPr>
        <w:t>ducation</w:t>
      </w:r>
      <w:r>
        <w:rPr>
          <w:rFonts w:ascii="Aptos" w:eastAsia="Aptos" w:hAnsi="Aptos" w:cs="Aptos"/>
        </w:rPr>
        <w:t>, further recommending</w:t>
      </w:r>
      <w:r w:rsidR="00032A2A">
        <w:rPr>
          <w:rFonts w:ascii="Aptos" w:eastAsia="Aptos" w:hAnsi="Aptos" w:cs="Aptos"/>
        </w:rPr>
        <w:t xml:space="preserve"> that</w:t>
      </w:r>
      <w:r>
        <w:rPr>
          <w:rFonts w:ascii="Aptos" w:eastAsia="Aptos" w:hAnsi="Aptos" w:cs="Aptos"/>
        </w:rPr>
        <w:t xml:space="preserve"> </w:t>
      </w:r>
      <w:r w:rsidRPr="0B030D66">
        <w:rPr>
          <w:rFonts w:ascii="Aptos" w:eastAsia="Aptos" w:hAnsi="Aptos" w:cs="Aptos"/>
        </w:rPr>
        <w:t>state ministers report their progress</w:t>
      </w:r>
      <w:r>
        <w:rPr>
          <w:rFonts w:ascii="Aptos" w:eastAsia="Aptos" w:hAnsi="Aptos" w:cs="Aptos"/>
        </w:rPr>
        <w:t xml:space="preserve"> in alignment with the </w:t>
      </w:r>
      <w:r w:rsidR="003D634F">
        <w:rPr>
          <w:rFonts w:ascii="Aptos" w:eastAsia="Aptos" w:hAnsi="Aptos" w:cs="Aptos"/>
        </w:rPr>
        <w:t>roadmap</w:t>
      </w:r>
      <w:r w:rsidRPr="0B030D66">
        <w:rPr>
          <w:rFonts w:ascii="Aptos" w:eastAsia="Aptos" w:hAnsi="Aptos" w:cs="Aptos"/>
        </w:rPr>
        <w:t>.</w:t>
      </w:r>
      <w:r>
        <w:rPr>
          <w:rFonts w:ascii="Aptos" w:eastAsia="Aptos" w:hAnsi="Aptos" w:cs="Aptos"/>
        </w:rPr>
        <w:t xml:space="preserve"> </w:t>
      </w:r>
      <w:r w:rsidRPr="0B030D66">
        <w:rPr>
          <w:rFonts w:ascii="Aptos" w:eastAsia="Aptos" w:hAnsi="Aptos" w:cs="Aptos"/>
        </w:rPr>
        <w:t>The DRC Progress Report 2025 mentions</w:t>
      </w:r>
      <w:r w:rsidR="003D634F">
        <w:rPr>
          <w:rFonts w:ascii="Aptos" w:eastAsia="Aptos" w:hAnsi="Aptos" w:cs="Aptos"/>
        </w:rPr>
        <w:t xml:space="preserve"> that</w:t>
      </w:r>
      <w:r w:rsidRPr="0B030D66">
        <w:rPr>
          <w:rFonts w:ascii="Aptos" w:eastAsia="Aptos" w:hAnsi="Aptos" w:cs="Aptos"/>
        </w:rPr>
        <w:t xml:space="preserve"> the Education Ministers should have received advice on developing policy responses in the second half of 2025</w:t>
      </w:r>
      <w:r w:rsidRPr="0B030D66">
        <w:rPr>
          <w:rStyle w:val="EndnoteReference"/>
          <w:rFonts w:ascii="Aptos" w:eastAsia="Aptos" w:hAnsi="Aptos" w:cs="Aptos"/>
        </w:rPr>
        <w:endnoteReference w:id="60"/>
      </w:r>
      <w:r w:rsidRPr="0B030D66">
        <w:rPr>
          <w:rFonts w:ascii="Aptos" w:eastAsia="Aptos" w:hAnsi="Aptos" w:cs="Aptos"/>
        </w:rPr>
        <w:t xml:space="preserve">. </w:t>
      </w:r>
      <w:r w:rsidR="00032A2A">
        <w:rPr>
          <w:rFonts w:ascii="Aptos" w:eastAsia="Aptos" w:hAnsi="Aptos" w:cs="Aptos"/>
        </w:rPr>
        <w:t xml:space="preserve">However, there is no news available on whether </w:t>
      </w:r>
      <w:r w:rsidR="003D634F">
        <w:rPr>
          <w:rFonts w:ascii="Aptos" w:eastAsia="Aptos" w:hAnsi="Aptos" w:cs="Aptos"/>
        </w:rPr>
        <w:t>a National Roadmap is in development.</w:t>
      </w:r>
    </w:p>
    <w:p w14:paraId="47114522" w14:textId="77777777" w:rsidR="00265717" w:rsidRDefault="00265717" w:rsidP="00EB327F">
      <w:pPr>
        <w:rPr>
          <w:rFonts w:ascii="Nunito Sans" w:hAnsi="Nunito Sans" w:cs="Poppins SemiBold"/>
          <w:b/>
          <w:color w:val="690048"/>
          <w:sz w:val="28"/>
          <w:szCs w:val="28"/>
        </w:rPr>
      </w:pPr>
    </w:p>
    <w:p w14:paraId="7C95FB65" w14:textId="54476517" w:rsidR="00265717" w:rsidRPr="008E7728" w:rsidRDefault="048796C4" w:rsidP="00EB327F">
      <w:pPr>
        <w:spacing w:line="360" w:lineRule="auto"/>
        <w:rPr>
          <w:b/>
          <w:bCs/>
          <w:color w:val="690048"/>
          <w:lang w:val="en-AU"/>
        </w:rPr>
      </w:pPr>
      <w:r w:rsidRPr="197CC9D8">
        <w:rPr>
          <w:b/>
          <w:bCs/>
          <w:color w:val="690048"/>
          <w:lang w:val="en-AU"/>
        </w:rPr>
        <w:t>Recommendations 7.14 – 7.</w:t>
      </w:r>
      <w:r w:rsidR="005C4202">
        <w:rPr>
          <w:b/>
          <w:bCs/>
          <w:color w:val="690048"/>
          <w:lang w:val="en-AU"/>
        </w:rPr>
        <w:t>1</w:t>
      </w:r>
      <w:r w:rsidRPr="197CC9D8">
        <w:rPr>
          <w:b/>
          <w:bCs/>
          <w:color w:val="690048"/>
          <w:lang w:val="en-AU"/>
        </w:rPr>
        <w:t>5</w:t>
      </w:r>
      <w:r w:rsidR="5CD5BA42" w:rsidRPr="197CC9D8">
        <w:rPr>
          <w:b/>
          <w:bCs/>
          <w:color w:val="690048"/>
          <w:lang w:val="en-AU"/>
        </w:rPr>
        <w:t xml:space="preserve">: </w:t>
      </w:r>
      <w:r w:rsidR="005C4202" w:rsidRPr="005C4202">
        <w:rPr>
          <w:b/>
          <w:bCs/>
          <w:color w:val="690048"/>
        </w:rPr>
        <w:t>Phasing out and ending special/ segregated education</w:t>
      </w:r>
    </w:p>
    <w:p w14:paraId="18F70418" w14:textId="087632F2" w:rsidR="00265717" w:rsidRDefault="00265717" w:rsidP="00FE41AF">
      <w:pPr>
        <w:spacing w:line="360" w:lineRule="auto"/>
        <w:rPr>
          <w:rFonts w:ascii="Aptos" w:eastAsia="Aptos" w:hAnsi="Aptos" w:cs="Aptos"/>
        </w:rPr>
      </w:pPr>
      <w:r w:rsidRPr="56105588">
        <w:rPr>
          <w:rFonts w:ascii="Aptos" w:eastAsia="Aptos" w:hAnsi="Aptos" w:cs="Aptos"/>
          <w:b/>
          <w:bCs/>
        </w:rPr>
        <w:t xml:space="preserve">Responsibility: </w:t>
      </w:r>
      <w:r w:rsidRPr="56105588">
        <w:rPr>
          <w:rFonts w:ascii="Aptos" w:eastAsia="Aptos" w:hAnsi="Aptos" w:cs="Aptos"/>
        </w:rPr>
        <w:t xml:space="preserve">Australian, </w:t>
      </w:r>
      <w:r w:rsidR="003D634F">
        <w:rPr>
          <w:rFonts w:ascii="Aptos" w:eastAsia="Aptos" w:hAnsi="Aptos" w:cs="Aptos"/>
        </w:rPr>
        <w:t>s</w:t>
      </w:r>
      <w:r w:rsidR="003D634F" w:rsidRPr="69B79E3F">
        <w:rPr>
          <w:rFonts w:ascii="Aptos" w:eastAsia="Aptos" w:hAnsi="Aptos" w:cs="Aptos"/>
        </w:rPr>
        <w:t xml:space="preserve">tate </w:t>
      </w:r>
      <w:r w:rsidR="003D634F">
        <w:rPr>
          <w:rFonts w:ascii="Aptos" w:eastAsia="Aptos" w:hAnsi="Aptos" w:cs="Aptos"/>
        </w:rPr>
        <w:t>and t</w:t>
      </w:r>
      <w:r w:rsidR="003D634F" w:rsidRPr="69B79E3F">
        <w:rPr>
          <w:rFonts w:ascii="Aptos" w:eastAsia="Aptos" w:hAnsi="Aptos" w:cs="Aptos"/>
        </w:rPr>
        <w:t xml:space="preserve">erritory </w:t>
      </w:r>
      <w:r w:rsidR="003D634F">
        <w:rPr>
          <w:rFonts w:ascii="Aptos" w:eastAsia="Aptos" w:hAnsi="Aptos" w:cs="Aptos"/>
        </w:rPr>
        <w:t>g</w:t>
      </w:r>
      <w:r w:rsidR="003D634F" w:rsidRPr="2336A623">
        <w:rPr>
          <w:rFonts w:ascii="Aptos" w:eastAsia="Aptos" w:hAnsi="Aptos" w:cs="Aptos"/>
        </w:rPr>
        <w:t>overnments</w:t>
      </w:r>
    </w:p>
    <w:p w14:paraId="5764D626" w14:textId="77777777" w:rsidR="00265717" w:rsidRDefault="00265717" w:rsidP="00FE41AF">
      <w:pPr>
        <w:spacing w:line="360" w:lineRule="auto"/>
        <w:rPr>
          <w:rFonts w:ascii="Aptos" w:eastAsia="Aptos" w:hAnsi="Aptos" w:cs="Aptos"/>
        </w:rPr>
      </w:pPr>
      <w:r w:rsidRPr="5D012D6D">
        <w:rPr>
          <w:rFonts w:ascii="Aptos" w:eastAsia="Aptos" w:hAnsi="Aptos" w:cs="Aptos"/>
          <w:b/>
          <w:bCs/>
        </w:rPr>
        <w:t xml:space="preserve">Response: </w:t>
      </w:r>
      <w:r w:rsidRPr="5D012D6D">
        <w:rPr>
          <w:rFonts w:ascii="Aptos" w:eastAsia="Aptos" w:hAnsi="Aptos" w:cs="Aptos"/>
        </w:rPr>
        <w:t>Not</w:t>
      </w:r>
      <w:r>
        <w:rPr>
          <w:rFonts w:ascii="Aptos" w:eastAsia="Aptos" w:hAnsi="Aptos" w:cs="Aptos"/>
        </w:rPr>
        <w:t>e</w:t>
      </w:r>
    </w:p>
    <w:p w14:paraId="527849F1" w14:textId="77777777" w:rsidR="00265717" w:rsidRPr="002B1880" w:rsidRDefault="00265717" w:rsidP="00FE41AF">
      <w:pPr>
        <w:spacing w:line="360" w:lineRule="auto"/>
        <w:rPr>
          <w:rFonts w:ascii="Aptos" w:eastAsia="Aptos" w:hAnsi="Aptos" w:cs="Aptos"/>
        </w:rPr>
      </w:pPr>
      <w:r w:rsidRPr="70222617">
        <w:rPr>
          <w:rFonts w:ascii="Aptos" w:eastAsia="Aptos" w:hAnsi="Aptos" w:cs="Aptos"/>
          <w:b/>
          <w:bCs/>
        </w:rPr>
        <w:t>Update:</w:t>
      </w:r>
      <w:r w:rsidRPr="70222617">
        <w:rPr>
          <w:rFonts w:ascii="Aptos" w:eastAsia="Aptos" w:hAnsi="Aptos" w:cs="Aptos"/>
        </w:rPr>
        <w:t xml:space="preserve"> No update</w:t>
      </w:r>
    </w:p>
    <w:p w14:paraId="48D9D7FD" w14:textId="77AC60D0" w:rsidR="00265717" w:rsidRDefault="048796C4" w:rsidP="00FE41AF">
      <w:pPr>
        <w:spacing w:line="360" w:lineRule="auto"/>
        <w:rPr>
          <w:rFonts w:ascii="Aptos" w:eastAsia="Aptos" w:hAnsi="Aptos" w:cs="Aptos"/>
        </w:rPr>
      </w:pPr>
      <w:r w:rsidRPr="109D54DB">
        <w:rPr>
          <w:rFonts w:ascii="Aptos" w:eastAsia="Aptos" w:hAnsi="Aptos" w:cs="Aptos"/>
        </w:rPr>
        <w:t xml:space="preserve">Recommendations 7.14 and 7.15 </w:t>
      </w:r>
      <w:r>
        <w:t>propose</w:t>
      </w:r>
      <w:r w:rsidRPr="109D54DB">
        <w:rPr>
          <w:rFonts w:ascii="Aptos" w:eastAsia="Aptos" w:hAnsi="Aptos" w:cs="Aptos"/>
        </w:rPr>
        <w:t xml:space="preserve"> phasing out and ending segregated education</w:t>
      </w:r>
      <w:r>
        <w:rPr>
          <w:rFonts w:ascii="Aptos" w:eastAsia="Aptos" w:hAnsi="Aptos" w:cs="Aptos"/>
        </w:rPr>
        <w:t>,</w:t>
      </w:r>
      <w:r w:rsidRPr="109D54DB">
        <w:rPr>
          <w:rFonts w:ascii="Aptos" w:eastAsia="Aptos" w:hAnsi="Aptos" w:cs="Aptos"/>
        </w:rPr>
        <w:t xml:space="preserve"> </w:t>
      </w:r>
      <w:r>
        <w:rPr>
          <w:rFonts w:ascii="Aptos" w:eastAsia="Aptos" w:hAnsi="Aptos" w:cs="Aptos"/>
        </w:rPr>
        <w:t xml:space="preserve">further </w:t>
      </w:r>
      <w:r w:rsidRPr="109D54DB">
        <w:rPr>
          <w:rFonts w:ascii="Aptos" w:eastAsia="Aptos" w:hAnsi="Aptos" w:cs="Aptos"/>
        </w:rPr>
        <w:t>offering alternative</w:t>
      </w:r>
      <w:r>
        <w:rPr>
          <w:rFonts w:ascii="Aptos" w:eastAsia="Aptos" w:hAnsi="Aptos" w:cs="Aptos"/>
        </w:rPr>
        <w:t xml:space="preserve"> plans</w:t>
      </w:r>
      <w:r w:rsidRPr="109D54DB">
        <w:rPr>
          <w:rFonts w:ascii="Aptos" w:eastAsia="Aptos" w:hAnsi="Aptos" w:cs="Aptos"/>
        </w:rPr>
        <w:t xml:space="preserve"> if ending segregated education is not agreed to. </w:t>
      </w:r>
      <w:r>
        <w:rPr>
          <w:rFonts w:ascii="Aptos" w:eastAsia="Aptos" w:hAnsi="Aptos" w:cs="Aptos"/>
        </w:rPr>
        <w:t>In their initial responses to these recommendations, t</w:t>
      </w:r>
      <w:r w:rsidRPr="127A6495">
        <w:rPr>
          <w:rFonts w:ascii="Aptos" w:eastAsia="Aptos" w:hAnsi="Aptos" w:cs="Aptos"/>
        </w:rPr>
        <w:t>he Australian</w:t>
      </w:r>
      <w:r w:rsidRPr="109D54DB">
        <w:rPr>
          <w:rFonts w:ascii="Aptos" w:eastAsia="Aptos" w:hAnsi="Aptos" w:cs="Aptos"/>
        </w:rPr>
        <w:t xml:space="preserve"> and </w:t>
      </w:r>
      <w:r w:rsidRPr="5D012D6D">
        <w:rPr>
          <w:rFonts w:ascii="Aptos" w:eastAsia="Aptos" w:hAnsi="Aptos" w:cs="Aptos"/>
        </w:rPr>
        <w:t>Queensland Government</w:t>
      </w:r>
      <w:r>
        <w:rPr>
          <w:rFonts w:ascii="Aptos" w:eastAsia="Aptos" w:hAnsi="Aptos" w:cs="Aptos"/>
        </w:rPr>
        <w:t>s</w:t>
      </w:r>
      <w:r w:rsidRPr="109D54DB">
        <w:rPr>
          <w:rFonts w:ascii="Aptos" w:eastAsia="Aptos" w:hAnsi="Aptos" w:cs="Aptos"/>
        </w:rPr>
        <w:t xml:space="preserve"> </w:t>
      </w:r>
      <w:r>
        <w:rPr>
          <w:rFonts w:ascii="Aptos" w:eastAsia="Aptos" w:hAnsi="Aptos" w:cs="Aptos"/>
        </w:rPr>
        <w:t>stressed the</w:t>
      </w:r>
      <w:r w:rsidRPr="109D54DB">
        <w:rPr>
          <w:rFonts w:ascii="Aptos" w:eastAsia="Aptos" w:hAnsi="Aptos" w:cs="Aptos"/>
        </w:rPr>
        <w:t xml:space="preserve"> importance of parental choice</w:t>
      </w:r>
      <w:r>
        <w:rPr>
          <w:rFonts w:ascii="Aptos" w:eastAsia="Aptos" w:hAnsi="Aptos" w:cs="Aptos"/>
        </w:rPr>
        <w:t>, and</w:t>
      </w:r>
      <w:r w:rsidRPr="109D54DB">
        <w:rPr>
          <w:rFonts w:ascii="Aptos" w:eastAsia="Aptos" w:hAnsi="Aptos" w:cs="Aptos"/>
        </w:rPr>
        <w:t xml:space="preserve"> </w:t>
      </w:r>
      <w:r>
        <w:rPr>
          <w:rFonts w:ascii="Aptos" w:eastAsia="Aptos" w:hAnsi="Aptos" w:cs="Aptos"/>
        </w:rPr>
        <w:t>t</w:t>
      </w:r>
      <w:r w:rsidRPr="109D54DB">
        <w:rPr>
          <w:rFonts w:ascii="Aptos" w:eastAsia="Aptos" w:hAnsi="Aptos" w:cs="Aptos"/>
        </w:rPr>
        <w:t xml:space="preserve">he Queensland Government </w:t>
      </w:r>
      <w:r>
        <w:rPr>
          <w:rFonts w:ascii="Aptos" w:eastAsia="Aptos" w:hAnsi="Aptos" w:cs="Aptos"/>
        </w:rPr>
        <w:t xml:space="preserve">subsequently </w:t>
      </w:r>
      <w:r w:rsidRPr="5D012D6D">
        <w:rPr>
          <w:rFonts w:ascii="Aptos" w:eastAsia="Aptos" w:hAnsi="Aptos" w:cs="Aptos"/>
        </w:rPr>
        <w:t>invested</w:t>
      </w:r>
      <w:r w:rsidRPr="109D54DB">
        <w:rPr>
          <w:rFonts w:ascii="Aptos" w:eastAsia="Aptos" w:hAnsi="Aptos" w:cs="Aptos"/>
        </w:rPr>
        <w:t xml:space="preserve"> in six new special schools</w:t>
      </w:r>
      <w:r w:rsidR="00552499">
        <w:rPr>
          <w:rFonts w:ascii="Aptos" w:eastAsia="Aptos" w:hAnsi="Aptos" w:cs="Aptos"/>
        </w:rPr>
        <w:t xml:space="preserve">, a choice which directly opposes the </w:t>
      </w:r>
      <w:r w:rsidR="00E95EE3">
        <w:rPr>
          <w:rFonts w:ascii="Aptos" w:eastAsia="Aptos" w:hAnsi="Aptos" w:cs="Aptos"/>
        </w:rPr>
        <w:t>call to end segregated learning</w:t>
      </w:r>
      <w:r w:rsidRPr="109D54DB">
        <w:rPr>
          <w:rFonts w:ascii="Aptos" w:eastAsia="Aptos" w:hAnsi="Aptos" w:cs="Aptos"/>
        </w:rPr>
        <w:t xml:space="preserve">. The Queensland Government </w:t>
      </w:r>
      <w:r>
        <w:rPr>
          <w:rFonts w:ascii="Aptos" w:eastAsia="Aptos" w:hAnsi="Aptos" w:cs="Aptos"/>
        </w:rPr>
        <w:t xml:space="preserve">have </w:t>
      </w:r>
      <w:r w:rsidRPr="109D54DB">
        <w:rPr>
          <w:rFonts w:ascii="Aptos" w:eastAsia="Aptos" w:hAnsi="Aptos" w:cs="Aptos"/>
        </w:rPr>
        <w:t>justif</w:t>
      </w:r>
      <w:r>
        <w:rPr>
          <w:rFonts w:ascii="Aptos" w:eastAsia="Aptos" w:hAnsi="Aptos" w:cs="Aptos"/>
        </w:rPr>
        <w:t>ied funding</w:t>
      </w:r>
      <w:r w:rsidRPr="109D54DB">
        <w:rPr>
          <w:rFonts w:ascii="Aptos" w:eastAsia="Aptos" w:hAnsi="Aptos" w:cs="Aptos"/>
        </w:rPr>
        <w:t xml:space="preserve"> these </w:t>
      </w:r>
      <w:r w:rsidRPr="5D012D6D">
        <w:rPr>
          <w:rFonts w:ascii="Aptos" w:eastAsia="Aptos" w:hAnsi="Aptos" w:cs="Aptos"/>
        </w:rPr>
        <w:t xml:space="preserve">additional </w:t>
      </w:r>
      <w:r w:rsidRPr="109D54DB">
        <w:rPr>
          <w:rFonts w:ascii="Aptos" w:eastAsia="Aptos" w:hAnsi="Aptos" w:cs="Aptos"/>
        </w:rPr>
        <w:t>schools to “give parents choice</w:t>
      </w:r>
      <w:r w:rsidRPr="5C1AA35A">
        <w:rPr>
          <w:rFonts w:ascii="Aptos" w:eastAsia="Aptos" w:hAnsi="Aptos" w:cs="Aptos"/>
        </w:rPr>
        <w:t>”</w:t>
      </w:r>
      <w:r w:rsidR="00265717" w:rsidRPr="5C1AA35A">
        <w:rPr>
          <w:rStyle w:val="EndnoteReference"/>
          <w:rFonts w:ascii="Aptos" w:eastAsia="Aptos" w:hAnsi="Aptos" w:cs="Aptos"/>
        </w:rPr>
        <w:endnoteReference w:id="61"/>
      </w:r>
      <w:r w:rsidRPr="5C1AA35A">
        <w:rPr>
          <w:rFonts w:ascii="Aptos" w:eastAsia="Aptos" w:hAnsi="Aptos" w:cs="Aptos"/>
        </w:rPr>
        <w:t>.</w:t>
      </w:r>
      <w:r>
        <w:rPr>
          <w:rFonts w:ascii="Aptos" w:eastAsia="Aptos" w:hAnsi="Aptos" w:cs="Aptos"/>
        </w:rPr>
        <w:t xml:space="preserve"> It is essential to not</w:t>
      </w:r>
      <w:r w:rsidR="1D12C71E">
        <w:rPr>
          <w:rFonts w:ascii="Aptos" w:eastAsia="Aptos" w:hAnsi="Aptos" w:cs="Aptos"/>
        </w:rPr>
        <w:t>e</w:t>
      </w:r>
      <w:r>
        <w:rPr>
          <w:rFonts w:ascii="Aptos" w:eastAsia="Aptos" w:hAnsi="Aptos" w:cs="Aptos"/>
        </w:rPr>
        <w:t xml:space="preserve"> the C</w:t>
      </w:r>
      <w:r w:rsidR="00EE16C8">
        <w:rPr>
          <w:rFonts w:ascii="Aptos" w:eastAsia="Aptos" w:hAnsi="Aptos" w:cs="Aptos"/>
        </w:rPr>
        <w:t>onvention on the Rights of Persons with Disabilities</w:t>
      </w:r>
      <w:r>
        <w:rPr>
          <w:rFonts w:ascii="Aptos" w:eastAsia="Aptos" w:hAnsi="Aptos" w:cs="Aptos"/>
        </w:rPr>
        <w:t xml:space="preserve"> states “inclusive education is to be understood as a fundamental human right of all learners. Notably, education is the right of the individual learner, and not, in the case of children, the right of a parent or caregiver. Parental responsibilities in this regard are subordinate to the rights of the child.”</w:t>
      </w:r>
      <w:r w:rsidR="00265717">
        <w:rPr>
          <w:rStyle w:val="EndnoteReference"/>
          <w:rFonts w:ascii="Aptos" w:eastAsia="Aptos" w:hAnsi="Aptos" w:cs="Aptos"/>
        </w:rPr>
        <w:endnoteReference w:id="62"/>
      </w:r>
      <w:r>
        <w:rPr>
          <w:rFonts w:ascii="Aptos" w:eastAsia="Aptos" w:hAnsi="Aptos" w:cs="Aptos"/>
        </w:rPr>
        <w:t xml:space="preserve"> The Queensland Government</w:t>
      </w:r>
      <w:r w:rsidR="00E95EE3">
        <w:rPr>
          <w:rFonts w:ascii="Aptos" w:eastAsia="Aptos" w:hAnsi="Aptos" w:cs="Aptos"/>
        </w:rPr>
        <w:t>’s</w:t>
      </w:r>
      <w:r>
        <w:rPr>
          <w:rFonts w:ascii="Aptos" w:eastAsia="Aptos" w:hAnsi="Aptos" w:cs="Aptos"/>
        </w:rPr>
        <w:t xml:space="preserve"> decision to prioritise parental choice over the rights of children with disabilities and access to inclusive education goes against the concept of inclusive education. </w:t>
      </w:r>
    </w:p>
    <w:p w14:paraId="69171CA8" w14:textId="77777777" w:rsidR="007960A4" w:rsidRDefault="007960A4" w:rsidP="007960A4">
      <w:pPr>
        <w:spacing w:line="360" w:lineRule="auto"/>
        <w:rPr>
          <w:b/>
          <w:bCs/>
          <w:color w:val="690048"/>
          <w:lang w:val="en-AU"/>
        </w:rPr>
      </w:pPr>
    </w:p>
    <w:p w14:paraId="0218CE0A" w14:textId="52D4CD89" w:rsidR="007960A4" w:rsidRDefault="007960A4" w:rsidP="007960A4">
      <w:pPr>
        <w:spacing w:line="360" w:lineRule="auto"/>
        <w:rPr>
          <w:b/>
          <w:bCs/>
          <w:color w:val="690048"/>
          <w:lang w:val="en-AU"/>
        </w:rPr>
      </w:pPr>
      <w:r>
        <w:rPr>
          <w:b/>
          <w:bCs/>
          <w:color w:val="690048"/>
          <w:lang w:val="en-AU"/>
        </w:rPr>
        <w:t>Inclusive Employment</w:t>
      </w:r>
    </w:p>
    <w:p w14:paraId="5B215309" w14:textId="12C486FA" w:rsidR="00265717" w:rsidRPr="008E7728" w:rsidRDefault="00265717" w:rsidP="000551CA">
      <w:pPr>
        <w:spacing w:line="360" w:lineRule="auto"/>
        <w:rPr>
          <w:b/>
          <w:bCs/>
          <w:color w:val="690048"/>
          <w:lang w:val="en-AU"/>
        </w:rPr>
      </w:pPr>
      <w:r w:rsidRPr="008E7728">
        <w:rPr>
          <w:b/>
          <w:bCs/>
          <w:color w:val="690048"/>
          <w:lang w:val="en-AU"/>
        </w:rPr>
        <w:t xml:space="preserve">Recommendations </w:t>
      </w:r>
      <w:r>
        <w:rPr>
          <w:b/>
          <w:bCs/>
          <w:color w:val="690048"/>
          <w:lang w:val="en-AU"/>
        </w:rPr>
        <w:t>7.16 – 7.17</w:t>
      </w:r>
      <w:r w:rsidR="007960A4">
        <w:rPr>
          <w:b/>
          <w:bCs/>
          <w:color w:val="690048"/>
          <w:lang w:val="en-AU"/>
        </w:rPr>
        <w:t>:</w:t>
      </w:r>
      <w:r w:rsidRPr="008E7728">
        <w:rPr>
          <w:b/>
          <w:bCs/>
          <w:color w:val="690048"/>
          <w:lang w:val="en-AU"/>
        </w:rPr>
        <w:t xml:space="preserve"> </w:t>
      </w:r>
      <w:r w:rsidR="007960A4">
        <w:rPr>
          <w:b/>
          <w:bCs/>
          <w:color w:val="690048"/>
          <w:lang w:val="en-AU"/>
        </w:rPr>
        <w:t>New Disability Employment Services Model and education and training resources</w:t>
      </w:r>
    </w:p>
    <w:p w14:paraId="2FE5FBBF" w14:textId="77777777" w:rsidR="00265717" w:rsidRDefault="00265717" w:rsidP="000902C0">
      <w:pPr>
        <w:spacing w:line="360" w:lineRule="auto"/>
        <w:rPr>
          <w:rFonts w:ascii="Aptos" w:eastAsia="Aptos" w:hAnsi="Aptos" w:cs="Aptos"/>
        </w:rPr>
      </w:pPr>
      <w:r w:rsidRPr="15C1BDB2">
        <w:rPr>
          <w:rFonts w:ascii="Aptos" w:eastAsia="Aptos" w:hAnsi="Aptos" w:cs="Aptos"/>
          <w:b/>
          <w:bCs/>
        </w:rPr>
        <w:t xml:space="preserve">Responsibility: </w:t>
      </w:r>
      <w:r w:rsidRPr="15C1BDB2">
        <w:rPr>
          <w:rFonts w:ascii="Aptos" w:eastAsia="Aptos" w:hAnsi="Aptos" w:cs="Aptos"/>
        </w:rPr>
        <w:t xml:space="preserve">Australian </w:t>
      </w:r>
      <w:r w:rsidRPr="3F1C8410">
        <w:rPr>
          <w:rFonts w:ascii="Aptos" w:eastAsia="Aptos" w:hAnsi="Aptos" w:cs="Aptos"/>
        </w:rPr>
        <w:t>Government</w:t>
      </w:r>
    </w:p>
    <w:p w14:paraId="24F7AA7A" w14:textId="3F024AA3" w:rsidR="00265717" w:rsidRDefault="00265717" w:rsidP="000902C0">
      <w:pPr>
        <w:spacing w:line="360" w:lineRule="auto"/>
        <w:rPr>
          <w:rFonts w:ascii="Aptos" w:eastAsia="Aptos" w:hAnsi="Aptos" w:cs="Aptos"/>
        </w:rPr>
      </w:pPr>
      <w:r w:rsidRPr="728F157E">
        <w:rPr>
          <w:rFonts w:ascii="Aptos" w:eastAsia="Aptos" w:hAnsi="Aptos" w:cs="Aptos"/>
          <w:b/>
          <w:bCs/>
        </w:rPr>
        <w:t xml:space="preserve">Response: </w:t>
      </w:r>
      <w:r w:rsidRPr="728F157E">
        <w:rPr>
          <w:rFonts w:ascii="Aptos" w:eastAsia="Aptos" w:hAnsi="Aptos" w:cs="Aptos"/>
        </w:rPr>
        <w:t>Accept</w:t>
      </w:r>
    </w:p>
    <w:p w14:paraId="4C53DDDD" w14:textId="77777777" w:rsidR="00265717" w:rsidRDefault="00265717" w:rsidP="000902C0">
      <w:pPr>
        <w:spacing w:line="360" w:lineRule="auto"/>
        <w:rPr>
          <w:rFonts w:ascii="Aptos" w:eastAsia="Aptos" w:hAnsi="Aptos" w:cs="Aptos"/>
        </w:rPr>
      </w:pPr>
      <w:r w:rsidRPr="15C1BDB2">
        <w:rPr>
          <w:rFonts w:ascii="Aptos" w:eastAsia="Aptos" w:hAnsi="Aptos" w:cs="Aptos"/>
          <w:b/>
          <w:bCs/>
        </w:rPr>
        <w:t>Update:</w:t>
      </w:r>
      <w:r w:rsidRPr="51E15C3F">
        <w:rPr>
          <w:rFonts w:ascii="Aptos" w:eastAsia="Aptos" w:hAnsi="Aptos" w:cs="Aptos"/>
        </w:rPr>
        <w:t xml:space="preserve"> </w:t>
      </w:r>
      <w:r w:rsidRPr="195936BD">
        <w:rPr>
          <w:rFonts w:ascii="Aptos" w:eastAsia="Aptos" w:hAnsi="Aptos" w:cs="Aptos"/>
        </w:rPr>
        <w:t>In</w:t>
      </w:r>
      <w:r w:rsidRPr="51E15C3F">
        <w:rPr>
          <w:rFonts w:ascii="Aptos" w:eastAsia="Aptos" w:hAnsi="Aptos" w:cs="Aptos"/>
        </w:rPr>
        <w:t xml:space="preserve"> p</w:t>
      </w:r>
      <w:r w:rsidRPr="52B38281">
        <w:rPr>
          <w:rFonts w:ascii="Aptos" w:eastAsia="Aptos" w:hAnsi="Aptos" w:cs="Aptos"/>
        </w:rPr>
        <w:t>rogress</w:t>
      </w:r>
    </w:p>
    <w:p w14:paraId="4873556E" w14:textId="38CC4C68" w:rsidR="00265717" w:rsidRPr="00BE4037" w:rsidRDefault="00265717" w:rsidP="000902C0">
      <w:pPr>
        <w:spacing w:line="360" w:lineRule="auto"/>
        <w:rPr>
          <w:rFonts w:ascii="Aptos" w:eastAsia="Aptos" w:hAnsi="Aptos" w:cs="Aptos"/>
        </w:rPr>
      </w:pPr>
      <w:r w:rsidRPr="0C877071">
        <w:rPr>
          <w:rFonts w:ascii="Aptos" w:eastAsia="Aptos" w:hAnsi="Aptos" w:cs="Aptos"/>
        </w:rPr>
        <w:t>Recommendation</w:t>
      </w:r>
      <w:r>
        <w:rPr>
          <w:rFonts w:ascii="Aptos" w:eastAsia="Aptos" w:hAnsi="Aptos" w:cs="Aptos"/>
        </w:rPr>
        <w:t>s</w:t>
      </w:r>
      <w:r w:rsidRPr="0C877071">
        <w:rPr>
          <w:rFonts w:ascii="Aptos" w:eastAsia="Aptos" w:hAnsi="Aptos" w:cs="Aptos"/>
        </w:rPr>
        <w:t xml:space="preserve"> 7.16 and 7.17 </w:t>
      </w:r>
      <w:r>
        <w:rPr>
          <w:rFonts w:ascii="Aptos" w:eastAsia="Aptos" w:hAnsi="Aptos" w:cs="Aptos"/>
        </w:rPr>
        <w:t>call</w:t>
      </w:r>
      <w:r w:rsidRPr="0C877071">
        <w:rPr>
          <w:rFonts w:ascii="Aptos" w:eastAsia="Aptos" w:hAnsi="Aptos" w:cs="Aptos"/>
        </w:rPr>
        <w:t xml:space="preserve"> for improvement</w:t>
      </w:r>
      <w:r>
        <w:rPr>
          <w:rFonts w:ascii="Aptos" w:eastAsia="Aptos" w:hAnsi="Aptos" w:cs="Aptos"/>
        </w:rPr>
        <w:t>s</w:t>
      </w:r>
      <w:r w:rsidRPr="0C877071">
        <w:rPr>
          <w:rFonts w:ascii="Aptos" w:eastAsia="Aptos" w:hAnsi="Aptos" w:cs="Aptos"/>
        </w:rPr>
        <w:t xml:space="preserve"> </w:t>
      </w:r>
      <w:r>
        <w:rPr>
          <w:rFonts w:ascii="Aptos" w:eastAsia="Aptos" w:hAnsi="Aptos" w:cs="Aptos"/>
        </w:rPr>
        <w:t>to</w:t>
      </w:r>
      <w:r w:rsidRPr="0C877071">
        <w:rPr>
          <w:rFonts w:ascii="Aptos" w:eastAsia="Aptos" w:hAnsi="Aptos" w:cs="Aptos"/>
        </w:rPr>
        <w:t xml:space="preserve"> the Disability Employment Services model</w:t>
      </w:r>
      <w:r>
        <w:rPr>
          <w:rFonts w:ascii="Aptos" w:eastAsia="Aptos" w:hAnsi="Aptos" w:cs="Aptos"/>
        </w:rPr>
        <w:t>, re</w:t>
      </w:r>
      <w:r w:rsidRPr="0C877071">
        <w:rPr>
          <w:rFonts w:ascii="Aptos" w:eastAsia="Aptos" w:hAnsi="Aptos" w:cs="Aptos"/>
        </w:rPr>
        <w:t xml:space="preserve">questing the development of the new Disability </w:t>
      </w:r>
      <w:r>
        <w:rPr>
          <w:rFonts w:ascii="Aptos" w:eastAsia="Aptos" w:hAnsi="Aptos" w:cs="Aptos"/>
        </w:rPr>
        <w:t>E</w:t>
      </w:r>
      <w:r w:rsidRPr="0C877071">
        <w:rPr>
          <w:rFonts w:ascii="Aptos" w:eastAsia="Aptos" w:hAnsi="Aptos" w:cs="Aptos"/>
        </w:rPr>
        <w:t xml:space="preserve">mployment </w:t>
      </w:r>
      <w:r>
        <w:rPr>
          <w:rFonts w:ascii="Aptos" w:eastAsia="Aptos" w:hAnsi="Aptos" w:cs="Aptos"/>
        </w:rPr>
        <w:t>S</w:t>
      </w:r>
      <w:r w:rsidRPr="0C877071">
        <w:rPr>
          <w:rFonts w:ascii="Aptos" w:eastAsia="Aptos" w:hAnsi="Aptos" w:cs="Aptos"/>
        </w:rPr>
        <w:t>ervices model be co-designed, flexible and customisable</w:t>
      </w:r>
      <w:r>
        <w:rPr>
          <w:rFonts w:ascii="Aptos" w:eastAsia="Aptos" w:hAnsi="Aptos" w:cs="Aptos"/>
        </w:rPr>
        <w:t xml:space="preserve">. </w:t>
      </w:r>
      <w:r w:rsidRPr="0C877071">
        <w:rPr>
          <w:rFonts w:ascii="Aptos" w:eastAsia="Aptos" w:hAnsi="Aptos" w:cs="Aptos"/>
        </w:rPr>
        <w:t xml:space="preserve">The Australian Government has since launched the new disability employment program </w:t>
      </w:r>
      <w:r>
        <w:rPr>
          <w:rFonts w:ascii="Aptos" w:eastAsia="Aptos" w:hAnsi="Aptos" w:cs="Aptos"/>
        </w:rPr>
        <w:t>‘</w:t>
      </w:r>
      <w:r w:rsidRPr="0C877071">
        <w:rPr>
          <w:rFonts w:ascii="Aptos" w:eastAsia="Aptos" w:hAnsi="Aptos" w:cs="Aptos"/>
        </w:rPr>
        <w:t>Inclusive Employment Australia</w:t>
      </w:r>
      <w:r>
        <w:rPr>
          <w:rFonts w:ascii="Aptos" w:eastAsia="Aptos" w:hAnsi="Aptos" w:cs="Aptos"/>
        </w:rPr>
        <w:t>’</w:t>
      </w:r>
      <w:r w:rsidRPr="37B0F355">
        <w:rPr>
          <w:rStyle w:val="EndnoteReference"/>
          <w:rFonts w:ascii="Aptos" w:eastAsia="Aptos" w:hAnsi="Aptos" w:cs="Aptos"/>
        </w:rPr>
        <w:endnoteReference w:id="63"/>
      </w:r>
      <w:r w:rsidRPr="5D21978E">
        <w:rPr>
          <w:rFonts w:ascii="Aptos" w:eastAsia="Aptos" w:hAnsi="Aptos" w:cs="Aptos"/>
        </w:rPr>
        <w:t xml:space="preserve"> </w:t>
      </w:r>
      <w:r>
        <w:rPr>
          <w:rFonts w:ascii="Aptos" w:eastAsia="Aptos" w:hAnsi="Aptos" w:cs="Aptos"/>
        </w:rPr>
        <w:t>as well as</w:t>
      </w:r>
      <w:r w:rsidRPr="0C877071">
        <w:rPr>
          <w:rFonts w:ascii="Aptos" w:eastAsia="Aptos" w:hAnsi="Aptos" w:cs="Aptos"/>
        </w:rPr>
        <w:t xml:space="preserve"> the </w:t>
      </w:r>
      <w:r>
        <w:rPr>
          <w:rFonts w:ascii="Aptos" w:eastAsia="Aptos" w:hAnsi="Aptos" w:cs="Aptos"/>
        </w:rPr>
        <w:t>‘</w:t>
      </w:r>
      <w:r w:rsidRPr="0C877071">
        <w:rPr>
          <w:rFonts w:ascii="Aptos" w:eastAsia="Aptos" w:hAnsi="Aptos" w:cs="Aptos"/>
        </w:rPr>
        <w:t>Centre for Inclusive Employment</w:t>
      </w:r>
      <w:r>
        <w:rPr>
          <w:rFonts w:ascii="Aptos" w:eastAsia="Aptos" w:hAnsi="Aptos" w:cs="Aptos"/>
        </w:rPr>
        <w:t>’</w:t>
      </w:r>
      <w:r w:rsidRPr="5EA4A7EE">
        <w:rPr>
          <w:rStyle w:val="EndnoteReference"/>
          <w:rFonts w:ascii="Aptos" w:eastAsia="Aptos" w:hAnsi="Aptos" w:cs="Aptos"/>
        </w:rPr>
        <w:endnoteReference w:id="64"/>
      </w:r>
      <w:r w:rsidRPr="0C877071">
        <w:rPr>
          <w:rFonts w:ascii="Aptos" w:eastAsia="Aptos" w:hAnsi="Aptos" w:cs="Aptos"/>
        </w:rPr>
        <w:t xml:space="preserve">. These two new programs directly </w:t>
      </w:r>
      <w:r w:rsidR="004B5A75">
        <w:rPr>
          <w:rFonts w:ascii="Aptos" w:eastAsia="Aptos" w:hAnsi="Aptos" w:cs="Aptos"/>
        </w:rPr>
        <w:t>align</w:t>
      </w:r>
      <w:r w:rsidRPr="0C877071">
        <w:rPr>
          <w:rFonts w:ascii="Aptos" w:eastAsia="Aptos" w:hAnsi="Aptos" w:cs="Aptos"/>
        </w:rPr>
        <w:t xml:space="preserve"> with</w:t>
      </w:r>
      <w:r w:rsidR="004B5A75">
        <w:rPr>
          <w:rFonts w:ascii="Aptos" w:eastAsia="Aptos" w:hAnsi="Aptos" w:cs="Aptos"/>
        </w:rPr>
        <w:t xml:space="preserve"> </w:t>
      </w:r>
      <w:r w:rsidRPr="0C877071">
        <w:rPr>
          <w:rFonts w:ascii="Aptos" w:eastAsia="Aptos" w:hAnsi="Aptos" w:cs="Aptos"/>
        </w:rPr>
        <w:t>recommendation</w:t>
      </w:r>
      <w:r w:rsidR="004B5A75">
        <w:rPr>
          <w:rFonts w:ascii="Aptos" w:eastAsia="Aptos" w:hAnsi="Aptos" w:cs="Aptos"/>
        </w:rPr>
        <w:t>s 7.16 and 7.17</w:t>
      </w:r>
      <w:r w:rsidRPr="0C877071">
        <w:rPr>
          <w:rFonts w:ascii="Aptos" w:eastAsia="Aptos" w:hAnsi="Aptos" w:cs="Aptos"/>
        </w:rPr>
        <w:t>. Since these two programs are still new</w:t>
      </w:r>
      <w:r>
        <w:rPr>
          <w:rFonts w:ascii="Aptos" w:eastAsia="Aptos" w:hAnsi="Aptos" w:cs="Aptos"/>
        </w:rPr>
        <w:t>,</w:t>
      </w:r>
      <w:r w:rsidRPr="0C877071">
        <w:rPr>
          <w:rFonts w:ascii="Aptos" w:eastAsia="Aptos" w:hAnsi="Aptos" w:cs="Aptos"/>
        </w:rPr>
        <w:t xml:space="preserve"> resources are still being developed and changes to policies </w:t>
      </w:r>
      <w:r>
        <w:rPr>
          <w:rFonts w:ascii="Aptos" w:eastAsia="Aptos" w:hAnsi="Aptos" w:cs="Aptos"/>
        </w:rPr>
        <w:t>(</w:t>
      </w:r>
      <w:r w:rsidRPr="0C877071">
        <w:rPr>
          <w:rFonts w:ascii="Aptos" w:eastAsia="Aptos" w:hAnsi="Aptos" w:cs="Aptos"/>
        </w:rPr>
        <w:t>like funding arrangements</w:t>
      </w:r>
      <w:r>
        <w:rPr>
          <w:rFonts w:ascii="Aptos" w:eastAsia="Aptos" w:hAnsi="Aptos" w:cs="Aptos"/>
        </w:rPr>
        <w:t>)</w:t>
      </w:r>
      <w:r w:rsidRPr="0C877071">
        <w:rPr>
          <w:rFonts w:ascii="Aptos" w:eastAsia="Aptos" w:hAnsi="Aptos" w:cs="Aptos"/>
        </w:rPr>
        <w:t xml:space="preserve"> are yet to be seen in effect. </w:t>
      </w:r>
    </w:p>
    <w:p w14:paraId="1EBB5BAA" w14:textId="7889C090" w:rsidR="00265717" w:rsidRPr="008E7728" w:rsidRDefault="00265717" w:rsidP="000551CA">
      <w:pPr>
        <w:spacing w:line="360" w:lineRule="auto"/>
        <w:rPr>
          <w:b/>
          <w:bCs/>
          <w:color w:val="690048"/>
          <w:lang w:val="en-AU"/>
        </w:rPr>
      </w:pPr>
      <w:r w:rsidRPr="008E7728">
        <w:rPr>
          <w:b/>
          <w:bCs/>
          <w:color w:val="690048"/>
          <w:lang w:val="en-AU"/>
        </w:rPr>
        <w:lastRenderedPageBreak/>
        <w:t xml:space="preserve">Recommendations </w:t>
      </w:r>
      <w:r>
        <w:rPr>
          <w:b/>
          <w:bCs/>
          <w:color w:val="690048"/>
          <w:lang w:val="en-AU"/>
        </w:rPr>
        <w:t>7.18 – 7.23</w:t>
      </w:r>
      <w:r w:rsidR="005C0E83">
        <w:rPr>
          <w:b/>
          <w:bCs/>
          <w:color w:val="690048"/>
          <w:lang w:val="en-AU"/>
        </w:rPr>
        <w:t xml:space="preserve">: Improving Access to Employment </w:t>
      </w:r>
    </w:p>
    <w:p w14:paraId="5AA813F4" w14:textId="77777777" w:rsidR="00A6253E" w:rsidRDefault="00265717" w:rsidP="009B7DC0">
      <w:pPr>
        <w:spacing w:line="360" w:lineRule="auto"/>
        <w:rPr>
          <w:rFonts w:ascii="Aptos" w:eastAsia="Aptos" w:hAnsi="Aptos" w:cs="Aptos"/>
          <w:b/>
          <w:bCs/>
        </w:rPr>
      </w:pPr>
      <w:r w:rsidRPr="5D012D6D">
        <w:rPr>
          <w:rFonts w:ascii="Aptos" w:eastAsia="Aptos" w:hAnsi="Aptos" w:cs="Aptos"/>
          <w:b/>
          <w:bCs/>
        </w:rPr>
        <w:t xml:space="preserve">Responsibility: </w:t>
      </w:r>
      <w:r w:rsidRPr="5D012D6D">
        <w:rPr>
          <w:rFonts w:ascii="Aptos" w:eastAsia="Aptos" w:hAnsi="Aptos" w:cs="Aptos"/>
        </w:rPr>
        <w:t xml:space="preserve">Australian, </w:t>
      </w:r>
      <w:r w:rsidR="00A6253E">
        <w:rPr>
          <w:rFonts w:ascii="Aptos" w:eastAsia="Aptos" w:hAnsi="Aptos" w:cs="Aptos"/>
        </w:rPr>
        <w:t>s</w:t>
      </w:r>
      <w:r w:rsidR="00A6253E" w:rsidRPr="69B79E3F">
        <w:rPr>
          <w:rFonts w:ascii="Aptos" w:eastAsia="Aptos" w:hAnsi="Aptos" w:cs="Aptos"/>
        </w:rPr>
        <w:t xml:space="preserve">tate </w:t>
      </w:r>
      <w:r w:rsidR="00A6253E">
        <w:rPr>
          <w:rFonts w:ascii="Aptos" w:eastAsia="Aptos" w:hAnsi="Aptos" w:cs="Aptos"/>
        </w:rPr>
        <w:t>and t</w:t>
      </w:r>
      <w:r w:rsidR="00A6253E" w:rsidRPr="69B79E3F">
        <w:rPr>
          <w:rFonts w:ascii="Aptos" w:eastAsia="Aptos" w:hAnsi="Aptos" w:cs="Aptos"/>
        </w:rPr>
        <w:t xml:space="preserve">erritory </w:t>
      </w:r>
      <w:r w:rsidR="00A6253E">
        <w:rPr>
          <w:rFonts w:ascii="Aptos" w:eastAsia="Aptos" w:hAnsi="Aptos" w:cs="Aptos"/>
        </w:rPr>
        <w:t>g</w:t>
      </w:r>
      <w:r w:rsidR="00A6253E" w:rsidRPr="2336A623">
        <w:rPr>
          <w:rFonts w:ascii="Aptos" w:eastAsia="Aptos" w:hAnsi="Aptos" w:cs="Aptos"/>
        </w:rPr>
        <w:t>overnments</w:t>
      </w:r>
      <w:r w:rsidR="00A6253E" w:rsidRPr="5D012D6D">
        <w:rPr>
          <w:rFonts w:ascii="Aptos" w:eastAsia="Aptos" w:hAnsi="Aptos" w:cs="Aptos"/>
          <w:b/>
          <w:bCs/>
        </w:rPr>
        <w:t xml:space="preserve"> </w:t>
      </w:r>
    </w:p>
    <w:p w14:paraId="456AFFDD" w14:textId="51162C23" w:rsidR="00265717" w:rsidRDefault="00265717" w:rsidP="009B7DC0">
      <w:pPr>
        <w:spacing w:line="360" w:lineRule="auto"/>
        <w:rPr>
          <w:rFonts w:ascii="Aptos" w:eastAsia="Aptos" w:hAnsi="Aptos" w:cs="Aptos"/>
        </w:rPr>
      </w:pPr>
      <w:r w:rsidRPr="5D012D6D">
        <w:rPr>
          <w:rFonts w:ascii="Aptos" w:eastAsia="Aptos" w:hAnsi="Aptos" w:cs="Aptos"/>
          <w:b/>
          <w:bCs/>
        </w:rPr>
        <w:t xml:space="preserve">Response: </w:t>
      </w:r>
      <w:r>
        <w:t>Accept in principle</w:t>
      </w:r>
    </w:p>
    <w:p w14:paraId="34E6A9D0" w14:textId="45B51EB6" w:rsidR="00265717" w:rsidRDefault="00265717" w:rsidP="009B7DC0">
      <w:pPr>
        <w:spacing w:line="360" w:lineRule="auto"/>
        <w:rPr>
          <w:rFonts w:ascii="Aptos" w:eastAsia="Aptos" w:hAnsi="Aptos" w:cs="Aptos"/>
          <w:b/>
          <w:bCs/>
        </w:rPr>
      </w:pPr>
      <w:r w:rsidRPr="70222617">
        <w:rPr>
          <w:rFonts w:ascii="Aptos" w:eastAsia="Aptos" w:hAnsi="Aptos" w:cs="Aptos"/>
          <w:b/>
          <w:bCs/>
        </w:rPr>
        <w:t xml:space="preserve">Update: </w:t>
      </w:r>
      <w:r w:rsidRPr="70222617">
        <w:rPr>
          <w:rFonts w:ascii="Aptos" w:eastAsia="Aptos" w:hAnsi="Aptos" w:cs="Aptos"/>
        </w:rPr>
        <w:t xml:space="preserve">Beginning stages </w:t>
      </w:r>
    </w:p>
    <w:p w14:paraId="534B161D" w14:textId="7D85BC84" w:rsidR="003F316F" w:rsidRDefault="00265717" w:rsidP="00C26BB7">
      <w:pPr>
        <w:spacing w:line="360" w:lineRule="auto"/>
        <w:rPr>
          <w:rFonts w:ascii="Nunito Sans" w:hAnsi="Nunito Sans" w:cs="Poppins SemiBold"/>
          <w:b/>
          <w:color w:val="690048"/>
          <w:sz w:val="28"/>
          <w:szCs w:val="28"/>
        </w:rPr>
      </w:pPr>
      <w:r w:rsidRPr="2C3292CA">
        <w:rPr>
          <w:rFonts w:ascii="Aptos" w:eastAsia="Aptos" w:hAnsi="Aptos" w:cs="Aptos"/>
        </w:rPr>
        <w:t>Recommendation</w:t>
      </w:r>
      <w:r>
        <w:rPr>
          <w:rFonts w:ascii="Aptos" w:eastAsia="Aptos" w:hAnsi="Aptos" w:cs="Aptos"/>
        </w:rPr>
        <w:t xml:space="preserve">s </w:t>
      </w:r>
      <w:r w:rsidRPr="2C3292CA">
        <w:rPr>
          <w:rFonts w:ascii="Aptos" w:eastAsia="Aptos" w:hAnsi="Aptos" w:cs="Aptos"/>
        </w:rPr>
        <w:t xml:space="preserve">7.18 </w:t>
      </w:r>
      <w:r>
        <w:rPr>
          <w:rFonts w:ascii="Aptos" w:eastAsia="Aptos" w:hAnsi="Aptos" w:cs="Aptos"/>
        </w:rPr>
        <w:t xml:space="preserve">through </w:t>
      </w:r>
      <w:r w:rsidRPr="2C3292CA">
        <w:rPr>
          <w:rFonts w:ascii="Aptos" w:eastAsia="Aptos" w:hAnsi="Aptos" w:cs="Aptos"/>
        </w:rPr>
        <w:t xml:space="preserve">to 7.23 </w:t>
      </w:r>
      <w:r>
        <w:rPr>
          <w:rFonts w:ascii="Aptos" w:eastAsia="Aptos" w:hAnsi="Aptos" w:cs="Aptos"/>
        </w:rPr>
        <w:t xml:space="preserve">refer to improving </w:t>
      </w:r>
      <w:r w:rsidR="00E84A85">
        <w:rPr>
          <w:rFonts w:ascii="Aptos" w:eastAsia="Aptos" w:hAnsi="Aptos" w:cs="Aptos"/>
        </w:rPr>
        <w:t xml:space="preserve">people with disability’s </w:t>
      </w:r>
      <w:r>
        <w:rPr>
          <w:rFonts w:ascii="Aptos" w:eastAsia="Aptos" w:hAnsi="Aptos" w:cs="Aptos"/>
        </w:rPr>
        <w:t>access to employment in the public sector</w:t>
      </w:r>
      <w:r w:rsidRPr="2C3292CA">
        <w:rPr>
          <w:rFonts w:ascii="Aptos" w:eastAsia="Aptos" w:hAnsi="Aptos" w:cs="Aptos"/>
        </w:rPr>
        <w:t xml:space="preserve">. </w:t>
      </w:r>
      <w:r>
        <w:rPr>
          <w:rFonts w:ascii="Aptos" w:eastAsia="Aptos" w:hAnsi="Aptos" w:cs="Aptos"/>
        </w:rPr>
        <w:t>These recommendations are directed</w:t>
      </w:r>
      <w:r w:rsidRPr="2C3292CA">
        <w:rPr>
          <w:rFonts w:ascii="Aptos" w:eastAsia="Aptos" w:hAnsi="Aptos" w:cs="Aptos"/>
        </w:rPr>
        <w:t xml:space="preserve"> at the Australian Public Service Commission and governments</w:t>
      </w:r>
      <w:r>
        <w:rPr>
          <w:rFonts w:ascii="Aptos" w:eastAsia="Aptos" w:hAnsi="Aptos" w:cs="Aptos"/>
        </w:rPr>
        <w:t>, asking for these bodies</w:t>
      </w:r>
      <w:r w:rsidRPr="2C3292CA">
        <w:rPr>
          <w:rFonts w:ascii="Aptos" w:eastAsia="Aptos" w:hAnsi="Aptos" w:cs="Aptos"/>
        </w:rPr>
        <w:t xml:space="preserve"> to adopt targets to increase employment levels, amend principles and policies and increase reporting on the progress of disability employment strategies. The Australian Public Services Commission established a </w:t>
      </w:r>
      <w:r>
        <w:rPr>
          <w:rFonts w:ascii="Aptos" w:eastAsia="Aptos" w:hAnsi="Aptos" w:cs="Aptos"/>
        </w:rPr>
        <w:t>DRC</w:t>
      </w:r>
      <w:r w:rsidRPr="2C3292CA">
        <w:rPr>
          <w:rFonts w:ascii="Aptos" w:eastAsia="Aptos" w:hAnsi="Aptos" w:cs="Aptos"/>
        </w:rPr>
        <w:t xml:space="preserve"> Discovery Project</w:t>
      </w:r>
      <w:r w:rsidRPr="0DFFBA0C">
        <w:rPr>
          <w:rStyle w:val="EndnoteReference"/>
          <w:rFonts w:ascii="Aptos" w:eastAsia="Aptos" w:hAnsi="Aptos" w:cs="Aptos"/>
        </w:rPr>
        <w:endnoteReference w:id="65"/>
      </w:r>
      <w:r w:rsidRPr="2C3292CA">
        <w:rPr>
          <w:rFonts w:ascii="Aptos" w:eastAsia="Aptos" w:hAnsi="Aptos" w:cs="Aptos"/>
        </w:rPr>
        <w:t xml:space="preserve"> to investigate the implementation of these recommendations. </w:t>
      </w:r>
      <w:r w:rsidR="008B106E">
        <w:rPr>
          <w:rFonts w:ascii="Aptos" w:eastAsia="Aptos" w:hAnsi="Aptos" w:cs="Aptos"/>
        </w:rPr>
        <w:t xml:space="preserve">Unfortunately, the </w:t>
      </w:r>
      <w:r w:rsidRPr="2C3292CA">
        <w:rPr>
          <w:rFonts w:ascii="Aptos" w:eastAsia="Aptos" w:hAnsi="Aptos" w:cs="Aptos"/>
        </w:rPr>
        <w:t xml:space="preserve">public sector is yet to reach its goal of 7% employees with disability, with most recent data </w:t>
      </w:r>
      <w:r w:rsidR="0096716C">
        <w:rPr>
          <w:rFonts w:ascii="Aptos" w:eastAsia="Aptos" w:hAnsi="Aptos" w:cs="Aptos"/>
        </w:rPr>
        <w:t>demonstrating that only</w:t>
      </w:r>
      <w:r w:rsidRPr="2C3292CA">
        <w:rPr>
          <w:rFonts w:ascii="Aptos" w:eastAsia="Aptos" w:hAnsi="Aptos" w:cs="Aptos"/>
        </w:rPr>
        <w:t xml:space="preserve"> 5.5%</w:t>
      </w:r>
      <w:r w:rsidR="0096716C">
        <w:rPr>
          <w:rFonts w:ascii="Aptos" w:eastAsia="Aptos" w:hAnsi="Aptos" w:cs="Aptos"/>
        </w:rPr>
        <w:t xml:space="preserve"> of employees have disability</w:t>
      </w:r>
      <w:r w:rsidRPr="0DFFBA0C">
        <w:rPr>
          <w:rStyle w:val="EndnoteReference"/>
          <w:rFonts w:ascii="Aptos" w:eastAsia="Aptos" w:hAnsi="Aptos" w:cs="Aptos"/>
        </w:rPr>
        <w:endnoteReference w:id="66"/>
      </w:r>
      <w:r w:rsidRPr="0DFFBA0C">
        <w:rPr>
          <w:rFonts w:ascii="Aptos" w:eastAsia="Aptos" w:hAnsi="Aptos" w:cs="Aptos"/>
        </w:rPr>
        <w:t>.</w:t>
      </w:r>
      <w:r w:rsidRPr="2C3292CA">
        <w:rPr>
          <w:rFonts w:ascii="Aptos" w:eastAsia="Aptos" w:hAnsi="Aptos" w:cs="Aptos"/>
        </w:rPr>
        <w:t xml:space="preserve"> </w:t>
      </w:r>
    </w:p>
    <w:p w14:paraId="3F03CD03" w14:textId="77777777" w:rsidR="003F316F" w:rsidRDefault="003F316F" w:rsidP="000551CA">
      <w:pPr>
        <w:rPr>
          <w:rFonts w:ascii="Nunito Sans" w:hAnsi="Nunito Sans" w:cs="Poppins SemiBold"/>
          <w:b/>
          <w:color w:val="690048"/>
          <w:sz w:val="28"/>
          <w:szCs w:val="28"/>
        </w:rPr>
      </w:pPr>
    </w:p>
    <w:p w14:paraId="2E61C1B6" w14:textId="42A310AC" w:rsidR="00265717" w:rsidRDefault="00265717" w:rsidP="000551CA">
      <w:pPr>
        <w:spacing w:line="360" w:lineRule="auto"/>
        <w:rPr>
          <w:b/>
          <w:bCs/>
          <w:color w:val="690048"/>
          <w:lang w:val="en-AU"/>
        </w:rPr>
      </w:pPr>
      <w:r w:rsidRPr="008E7728">
        <w:rPr>
          <w:b/>
          <w:bCs/>
          <w:color w:val="690048"/>
          <w:lang w:val="en-AU"/>
        </w:rPr>
        <w:t xml:space="preserve">Recommendation </w:t>
      </w:r>
      <w:r>
        <w:rPr>
          <w:b/>
          <w:bCs/>
          <w:color w:val="690048"/>
          <w:lang w:val="en-AU"/>
        </w:rPr>
        <w:t>7.24</w:t>
      </w:r>
      <w:r w:rsidR="00B409CA">
        <w:rPr>
          <w:b/>
          <w:bCs/>
          <w:color w:val="690048"/>
          <w:lang w:val="en-AU"/>
        </w:rPr>
        <w:t xml:space="preserve">: </w:t>
      </w:r>
      <w:r w:rsidR="00E30407" w:rsidRPr="00E30407">
        <w:rPr>
          <w:b/>
          <w:bCs/>
          <w:color w:val="690048"/>
        </w:rPr>
        <w:t>Convene a Disability Employment Rights Council</w:t>
      </w:r>
    </w:p>
    <w:p w14:paraId="3AF6A9C8" w14:textId="77777777" w:rsidR="00265717" w:rsidRDefault="00265717" w:rsidP="00A952AB">
      <w:pPr>
        <w:spacing w:line="360" w:lineRule="auto"/>
        <w:rPr>
          <w:rFonts w:ascii="Aptos" w:eastAsia="Aptos" w:hAnsi="Aptos" w:cs="Aptos"/>
        </w:rPr>
      </w:pPr>
      <w:r w:rsidRPr="23AFF4D0">
        <w:rPr>
          <w:rFonts w:ascii="Aptos" w:eastAsia="Aptos" w:hAnsi="Aptos" w:cs="Aptos"/>
          <w:b/>
          <w:bCs/>
        </w:rPr>
        <w:t>Responsibility:</w:t>
      </w:r>
      <w:r w:rsidRPr="23AFF4D0">
        <w:rPr>
          <w:rFonts w:ascii="Aptos" w:eastAsia="Aptos" w:hAnsi="Aptos" w:cs="Aptos"/>
        </w:rPr>
        <w:t xml:space="preserve"> Australian </w:t>
      </w:r>
      <w:r w:rsidRPr="388B2347">
        <w:rPr>
          <w:rFonts w:ascii="Aptos" w:eastAsia="Aptos" w:hAnsi="Aptos" w:cs="Aptos"/>
        </w:rPr>
        <w:t>Government</w:t>
      </w:r>
    </w:p>
    <w:p w14:paraId="23DC4343" w14:textId="77777777" w:rsidR="00265717" w:rsidRDefault="00265717" w:rsidP="00A952AB">
      <w:pPr>
        <w:spacing w:line="360" w:lineRule="auto"/>
        <w:rPr>
          <w:rFonts w:ascii="Aptos" w:eastAsia="Aptos" w:hAnsi="Aptos" w:cs="Aptos"/>
        </w:rPr>
      </w:pPr>
      <w:r w:rsidRPr="23AFF4D0">
        <w:rPr>
          <w:rFonts w:ascii="Aptos" w:eastAsia="Aptos" w:hAnsi="Aptos" w:cs="Aptos"/>
          <w:b/>
          <w:bCs/>
        </w:rPr>
        <w:t xml:space="preserve">Response: </w:t>
      </w:r>
      <w:r w:rsidRPr="23AFF4D0">
        <w:rPr>
          <w:rFonts w:ascii="Aptos" w:eastAsia="Aptos" w:hAnsi="Aptos" w:cs="Aptos"/>
        </w:rPr>
        <w:t>Note</w:t>
      </w:r>
    </w:p>
    <w:p w14:paraId="540D2081" w14:textId="77777777" w:rsidR="00265717" w:rsidRPr="00C72CBE" w:rsidRDefault="00265717" w:rsidP="00A952AB">
      <w:pPr>
        <w:spacing w:line="360" w:lineRule="auto"/>
        <w:rPr>
          <w:rFonts w:ascii="Aptos" w:eastAsia="Aptos" w:hAnsi="Aptos" w:cs="Aptos"/>
        </w:rPr>
      </w:pPr>
      <w:r w:rsidRPr="23AFF4D0">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16A4D36D" w14:textId="18AB2BA7" w:rsidR="00265717" w:rsidRDefault="00265717" w:rsidP="00A952AB">
      <w:pPr>
        <w:spacing w:line="360" w:lineRule="auto"/>
      </w:pPr>
      <w:r>
        <w:t xml:space="preserve">This recommendation asks the Australian Government to convene a Disability Employment Rights Council. </w:t>
      </w:r>
      <w:r w:rsidR="0054771B">
        <w:t>This recommendation does not appear to be progressing</w:t>
      </w:r>
      <w:r w:rsidR="002A1CD3">
        <w:t>.</w:t>
      </w:r>
    </w:p>
    <w:p w14:paraId="7FA5C505" w14:textId="187DD504" w:rsidR="00265717" w:rsidRPr="008E7728" w:rsidRDefault="00265717" w:rsidP="000551CA">
      <w:pPr>
        <w:spacing w:line="360" w:lineRule="auto"/>
        <w:rPr>
          <w:b/>
          <w:bCs/>
          <w:color w:val="690048"/>
          <w:lang w:val="en-AU"/>
        </w:rPr>
      </w:pPr>
      <w:r w:rsidRPr="008E7728">
        <w:rPr>
          <w:b/>
          <w:bCs/>
          <w:color w:val="690048"/>
          <w:lang w:val="en-AU"/>
        </w:rPr>
        <w:t xml:space="preserve"> </w:t>
      </w:r>
    </w:p>
    <w:p w14:paraId="1FACB1B2" w14:textId="3EA7DDEC" w:rsidR="00265717" w:rsidRPr="008E7728" w:rsidRDefault="00265717" w:rsidP="000551CA">
      <w:pPr>
        <w:spacing w:line="360" w:lineRule="auto"/>
        <w:rPr>
          <w:b/>
          <w:bCs/>
          <w:color w:val="690048"/>
          <w:lang w:val="en-AU"/>
        </w:rPr>
      </w:pPr>
      <w:r w:rsidRPr="008E7728">
        <w:rPr>
          <w:b/>
          <w:bCs/>
          <w:color w:val="690048"/>
          <w:lang w:val="en-AU"/>
        </w:rPr>
        <w:t xml:space="preserve">Recommendation </w:t>
      </w:r>
      <w:r w:rsidR="00A6389E">
        <w:rPr>
          <w:b/>
          <w:bCs/>
          <w:color w:val="690048"/>
          <w:lang w:val="en-AU"/>
        </w:rPr>
        <w:t>7.25:</w:t>
      </w:r>
      <w:r w:rsidR="008A57AE">
        <w:rPr>
          <w:b/>
          <w:bCs/>
          <w:color w:val="690048"/>
          <w:lang w:val="en-AU"/>
        </w:rPr>
        <w:t xml:space="preserve"> Updating the Fair Work </w:t>
      </w:r>
      <w:r w:rsidR="00880C36">
        <w:rPr>
          <w:b/>
          <w:bCs/>
          <w:color w:val="690048"/>
          <w:lang w:val="en-AU"/>
        </w:rPr>
        <w:t>Act</w:t>
      </w:r>
    </w:p>
    <w:p w14:paraId="36C60549" w14:textId="77777777" w:rsidR="00265717" w:rsidRDefault="00265717" w:rsidP="006918E8">
      <w:pPr>
        <w:spacing w:line="360" w:lineRule="auto"/>
        <w:rPr>
          <w:rFonts w:ascii="Aptos" w:eastAsia="Aptos" w:hAnsi="Aptos" w:cs="Aptos"/>
        </w:rPr>
      </w:pPr>
      <w:r w:rsidRPr="7170A6F5">
        <w:rPr>
          <w:rFonts w:ascii="Aptos" w:eastAsia="Aptos" w:hAnsi="Aptos" w:cs="Aptos"/>
          <w:b/>
          <w:bCs/>
        </w:rPr>
        <w:t>Responsibility:</w:t>
      </w:r>
      <w:r w:rsidRPr="7170A6F5">
        <w:rPr>
          <w:rFonts w:ascii="Aptos" w:eastAsia="Aptos" w:hAnsi="Aptos" w:cs="Aptos"/>
        </w:rPr>
        <w:t xml:space="preserve"> Australian </w:t>
      </w:r>
      <w:r w:rsidRPr="388B2347">
        <w:rPr>
          <w:rFonts w:ascii="Aptos" w:eastAsia="Aptos" w:hAnsi="Aptos" w:cs="Aptos"/>
        </w:rPr>
        <w:t>Government</w:t>
      </w:r>
    </w:p>
    <w:p w14:paraId="65C58A7F" w14:textId="61156A99" w:rsidR="00265717" w:rsidRDefault="00265717" w:rsidP="006918E8">
      <w:pPr>
        <w:spacing w:line="360" w:lineRule="auto"/>
        <w:rPr>
          <w:rFonts w:ascii="Aptos" w:eastAsia="Aptos" w:hAnsi="Aptos" w:cs="Aptos"/>
        </w:rPr>
      </w:pPr>
      <w:r w:rsidRPr="7170A6F5">
        <w:rPr>
          <w:rFonts w:ascii="Aptos" w:eastAsia="Aptos" w:hAnsi="Aptos" w:cs="Aptos"/>
          <w:b/>
          <w:bCs/>
        </w:rPr>
        <w:t xml:space="preserve">Response: </w:t>
      </w:r>
      <w:r w:rsidRPr="7170A6F5">
        <w:rPr>
          <w:rFonts w:ascii="Aptos" w:eastAsia="Aptos" w:hAnsi="Aptos" w:cs="Aptos"/>
        </w:rPr>
        <w:t>Accept in principle</w:t>
      </w:r>
    </w:p>
    <w:p w14:paraId="665F2731" w14:textId="23D37E95" w:rsidR="00265717" w:rsidRPr="00E943A8" w:rsidRDefault="00265717" w:rsidP="006918E8">
      <w:pPr>
        <w:spacing w:line="360" w:lineRule="auto"/>
        <w:rPr>
          <w:rFonts w:ascii="Aptos" w:eastAsia="Aptos" w:hAnsi="Aptos" w:cs="Aptos"/>
        </w:rPr>
      </w:pPr>
      <w:r w:rsidRPr="7170A6F5">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6B6F62B5" w14:textId="0A7615AB" w:rsidR="00265717" w:rsidRDefault="00265717" w:rsidP="006918E8">
      <w:pPr>
        <w:spacing w:line="360" w:lineRule="auto"/>
      </w:pPr>
      <w:r>
        <w:t>Recommendation 7.25 ask</w:t>
      </w:r>
      <w:r w:rsidR="004034B1">
        <w:t>s</w:t>
      </w:r>
      <w:r>
        <w:t xml:space="preserve"> for the amendment of the </w:t>
      </w:r>
      <w:r w:rsidRPr="167067DD">
        <w:rPr>
          <w:i/>
          <w:iCs/>
        </w:rPr>
        <w:t>Fair Work Act 2009 (</w:t>
      </w:r>
      <w:r>
        <w:t xml:space="preserve">Cth) to align with the definition of ‘disability’ </w:t>
      </w:r>
      <w:r w:rsidR="004E2303">
        <w:t>used with</w:t>
      </w:r>
      <w:r>
        <w:t xml:space="preserve">in the </w:t>
      </w:r>
      <w:r w:rsidRPr="167067DD">
        <w:rPr>
          <w:i/>
          <w:iCs/>
        </w:rPr>
        <w:t xml:space="preserve">Disability Discrimination Act 1992 </w:t>
      </w:r>
      <w:r>
        <w:t>(Cth)</w:t>
      </w:r>
      <w:r w:rsidR="006D5D05">
        <w:t>.</w:t>
      </w:r>
      <w:r>
        <w:t xml:space="preserve"> The Australian Government completed its consultation into the review of the </w:t>
      </w:r>
      <w:r w:rsidRPr="167067DD">
        <w:rPr>
          <w:i/>
          <w:iCs/>
        </w:rPr>
        <w:t xml:space="preserve">Disability Discrimination act 1992 </w:t>
      </w:r>
      <w:r>
        <w:t>on the 14th of November 2025</w:t>
      </w:r>
      <w:r w:rsidRPr="004B0D00">
        <w:rPr>
          <w:rStyle w:val="EndnoteReference"/>
        </w:rPr>
        <w:endnoteReference w:id="67"/>
      </w:r>
      <w:r>
        <w:t xml:space="preserve"> but there </w:t>
      </w:r>
      <w:r w:rsidR="002A54AB">
        <w:t>have</w:t>
      </w:r>
      <w:r>
        <w:t xml:space="preserve"> been </w:t>
      </w:r>
      <w:r w:rsidR="004E2303">
        <w:t xml:space="preserve">no further </w:t>
      </w:r>
      <w:r>
        <w:t>update</w:t>
      </w:r>
      <w:r w:rsidR="004E2303">
        <w:t>s</w:t>
      </w:r>
      <w:r>
        <w:t xml:space="preserve"> on how this review will affect the </w:t>
      </w:r>
      <w:r w:rsidRPr="167067DD">
        <w:rPr>
          <w:i/>
          <w:iCs/>
        </w:rPr>
        <w:t>Fair Work Act 2009 (Cth</w:t>
      </w:r>
      <w:r w:rsidR="004E2303">
        <w:rPr>
          <w:i/>
          <w:iCs/>
        </w:rPr>
        <w:t>)</w:t>
      </w:r>
      <w:r>
        <w:t xml:space="preserve">. </w:t>
      </w:r>
    </w:p>
    <w:p w14:paraId="67C3BA15" w14:textId="77777777" w:rsidR="00157372" w:rsidRPr="00BE4037" w:rsidRDefault="00157372" w:rsidP="006918E8">
      <w:pPr>
        <w:spacing w:line="360" w:lineRule="auto"/>
        <w:rPr>
          <w:rFonts w:ascii="Aptos" w:eastAsia="Aptos" w:hAnsi="Aptos" w:cs="Aptos"/>
        </w:rPr>
      </w:pPr>
    </w:p>
    <w:p w14:paraId="1B024ADC" w14:textId="77777777" w:rsidR="0096716C" w:rsidRDefault="0096716C">
      <w:pPr>
        <w:rPr>
          <w:b/>
          <w:bCs/>
          <w:color w:val="690048"/>
          <w:lang w:val="en-AU"/>
        </w:rPr>
      </w:pPr>
      <w:r>
        <w:rPr>
          <w:b/>
          <w:bCs/>
          <w:color w:val="690048"/>
          <w:lang w:val="en-AU"/>
        </w:rPr>
        <w:br w:type="page"/>
      </w:r>
    </w:p>
    <w:p w14:paraId="28909DA8" w14:textId="1FEE7B70" w:rsidR="00DD12AD" w:rsidRDefault="00403AC5" w:rsidP="00DD12AD">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7.2</w:t>
      </w:r>
      <w:r w:rsidR="00BC57BF">
        <w:rPr>
          <w:b/>
          <w:bCs/>
          <w:color w:val="690048"/>
          <w:lang w:val="en-AU"/>
        </w:rPr>
        <w:t>6</w:t>
      </w:r>
      <w:r>
        <w:rPr>
          <w:b/>
          <w:bCs/>
          <w:color w:val="690048"/>
          <w:lang w:val="en-AU"/>
        </w:rPr>
        <w:t xml:space="preserve">: </w:t>
      </w:r>
      <w:r w:rsidR="0085635D">
        <w:rPr>
          <w:b/>
          <w:bCs/>
          <w:color w:val="690048"/>
          <w:lang w:val="en-AU"/>
        </w:rPr>
        <w:t>Amend the Disability Discrimination Act 1992</w:t>
      </w:r>
    </w:p>
    <w:p w14:paraId="0E8F4DF8" w14:textId="77777777" w:rsidR="00DD12AD" w:rsidRDefault="00DD12AD" w:rsidP="00DD12AD">
      <w:pPr>
        <w:spacing w:line="360" w:lineRule="auto"/>
        <w:rPr>
          <w:rFonts w:ascii="Aptos" w:eastAsia="Aptos" w:hAnsi="Aptos" w:cs="Aptos"/>
        </w:rPr>
      </w:pPr>
      <w:r w:rsidRPr="7170A6F5">
        <w:rPr>
          <w:rFonts w:ascii="Aptos" w:eastAsia="Aptos" w:hAnsi="Aptos" w:cs="Aptos"/>
          <w:b/>
          <w:bCs/>
        </w:rPr>
        <w:t>Responsibility:</w:t>
      </w:r>
      <w:r w:rsidRPr="7170A6F5">
        <w:rPr>
          <w:rFonts w:ascii="Aptos" w:eastAsia="Aptos" w:hAnsi="Aptos" w:cs="Aptos"/>
        </w:rPr>
        <w:t xml:space="preserve"> Australian </w:t>
      </w:r>
      <w:r w:rsidRPr="388B2347">
        <w:rPr>
          <w:rFonts w:ascii="Aptos" w:eastAsia="Aptos" w:hAnsi="Aptos" w:cs="Aptos"/>
        </w:rPr>
        <w:t>Government</w:t>
      </w:r>
    </w:p>
    <w:p w14:paraId="2AAEDE37" w14:textId="43163F1F" w:rsidR="00DD12AD" w:rsidRDefault="00DD12AD" w:rsidP="00DD12AD">
      <w:pPr>
        <w:spacing w:line="360" w:lineRule="auto"/>
        <w:rPr>
          <w:rFonts w:ascii="Aptos" w:eastAsia="Aptos" w:hAnsi="Aptos" w:cs="Aptos"/>
        </w:rPr>
      </w:pPr>
      <w:r w:rsidRPr="7170A6F5">
        <w:rPr>
          <w:rFonts w:ascii="Aptos" w:eastAsia="Aptos" w:hAnsi="Aptos" w:cs="Aptos"/>
          <w:b/>
          <w:bCs/>
        </w:rPr>
        <w:t xml:space="preserve">Response: </w:t>
      </w:r>
      <w:r w:rsidRPr="7170A6F5">
        <w:rPr>
          <w:rFonts w:ascii="Aptos" w:eastAsia="Aptos" w:hAnsi="Aptos" w:cs="Aptos"/>
        </w:rPr>
        <w:t>Accept in principle</w:t>
      </w:r>
    </w:p>
    <w:p w14:paraId="118FA386" w14:textId="77777777" w:rsidR="00DD12AD" w:rsidRPr="00E943A8" w:rsidRDefault="00DD12AD" w:rsidP="00DD12AD">
      <w:pPr>
        <w:spacing w:line="360" w:lineRule="auto"/>
        <w:rPr>
          <w:rFonts w:ascii="Aptos" w:eastAsia="Aptos" w:hAnsi="Aptos" w:cs="Aptos"/>
        </w:rPr>
      </w:pPr>
      <w:r w:rsidRPr="7170A6F5">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55963163" w14:textId="79EAF955" w:rsidR="00403AC5" w:rsidRPr="00EC7AE1" w:rsidRDefault="00E13A89" w:rsidP="00495C1E">
      <w:pPr>
        <w:spacing w:line="360" w:lineRule="auto"/>
        <w:rPr>
          <w:lang w:val="en-AU"/>
        </w:rPr>
      </w:pPr>
      <w:r>
        <w:rPr>
          <w:lang w:val="en-AU"/>
        </w:rPr>
        <w:t xml:space="preserve">Recommendation 7.26 </w:t>
      </w:r>
      <w:r w:rsidR="005F1B7C">
        <w:rPr>
          <w:lang w:val="en-AU"/>
        </w:rPr>
        <w:t>calls</w:t>
      </w:r>
      <w:r w:rsidR="00E038A0">
        <w:rPr>
          <w:lang w:val="en-AU"/>
        </w:rPr>
        <w:t xml:space="preserve"> for </w:t>
      </w:r>
      <w:r w:rsidR="00C76F2A">
        <w:rPr>
          <w:lang w:val="en-AU"/>
        </w:rPr>
        <w:t xml:space="preserve">amendments to </w:t>
      </w:r>
      <w:r w:rsidR="000F08B6">
        <w:rPr>
          <w:lang w:val="en-AU"/>
        </w:rPr>
        <w:t xml:space="preserve">the </w:t>
      </w:r>
      <w:r w:rsidR="000F08B6">
        <w:rPr>
          <w:i/>
          <w:iCs/>
          <w:lang w:val="en-AU"/>
        </w:rPr>
        <w:t>Disability Discrimination Act 1992</w:t>
      </w:r>
      <w:r w:rsidR="00EC7AE1">
        <w:rPr>
          <w:i/>
          <w:iCs/>
          <w:lang w:val="en-AU"/>
        </w:rPr>
        <w:t xml:space="preserve"> </w:t>
      </w:r>
      <w:r w:rsidR="00EC7AE1">
        <w:rPr>
          <w:lang w:val="en-AU"/>
        </w:rPr>
        <w:t>(Cth)</w:t>
      </w:r>
      <w:r w:rsidR="00495C1E">
        <w:rPr>
          <w:lang w:val="en-AU"/>
        </w:rPr>
        <w:t xml:space="preserve"> to expand the factors considered when making reasonable adjustments</w:t>
      </w:r>
      <w:r w:rsidR="005F4A23">
        <w:rPr>
          <w:lang w:val="en-AU"/>
        </w:rPr>
        <w:t xml:space="preserve">. </w:t>
      </w:r>
      <w:r w:rsidR="005F4A23" w:rsidRPr="5F8A3FE8">
        <w:rPr>
          <w:rFonts w:ascii="Aptos" w:eastAsia="Aptos" w:hAnsi="Aptos" w:cs="Aptos"/>
        </w:rPr>
        <w:t xml:space="preserve">The Australian Government is currently undergoing a review of the </w:t>
      </w:r>
      <w:r w:rsidR="005F4A23" w:rsidRPr="167067DD">
        <w:rPr>
          <w:rFonts w:ascii="Aptos" w:eastAsia="Aptos" w:hAnsi="Aptos" w:cs="Aptos"/>
          <w:i/>
          <w:iCs/>
        </w:rPr>
        <w:t xml:space="preserve">Disability Discrimination Act 1992 </w:t>
      </w:r>
      <w:r w:rsidR="005F4A23" w:rsidRPr="5F8A3FE8">
        <w:rPr>
          <w:rFonts w:ascii="Aptos" w:eastAsia="Aptos" w:hAnsi="Aptos" w:cs="Aptos"/>
        </w:rPr>
        <w:t>(Cth). It is yet to be seen whether the outcomes of this review align with th</w:t>
      </w:r>
      <w:r w:rsidR="005F4A23">
        <w:rPr>
          <w:rFonts w:ascii="Aptos" w:eastAsia="Aptos" w:hAnsi="Aptos" w:cs="Aptos"/>
        </w:rPr>
        <w:t>ese</w:t>
      </w:r>
      <w:r w:rsidR="005F4A23" w:rsidRPr="5F8A3FE8">
        <w:rPr>
          <w:rFonts w:ascii="Aptos" w:eastAsia="Aptos" w:hAnsi="Aptos" w:cs="Aptos"/>
        </w:rPr>
        <w:t xml:space="preserve"> recommendation</w:t>
      </w:r>
      <w:r w:rsidR="005F4A23">
        <w:rPr>
          <w:rFonts w:ascii="Aptos" w:eastAsia="Aptos" w:hAnsi="Aptos" w:cs="Aptos"/>
        </w:rPr>
        <w:t>s</w:t>
      </w:r>
      <w:r w:rsidR="005F4A23" w:rsidRPr="5F8A3FE8">
        <w:rPr>
          <w:rFonts w:ascii="Aptos" w:eastAsia="Aptos" w:hAnsi="Aptos" w:cs="Aptos"/>
        </w:rPr>
        <w:t>.</w:t>
      </w:r>
    </w:p>
    <w:p w14:paraId="46542767" w14:textId="77777777" w:rsidR="00403AC5" w:rsidRDefault="00403AC5" w:rsidP="000551CA">
      <w:pPr>
        <w:rPr>
          <w:rFonts w:ascii="Nunito Sans" w:hAnsi="Nunito Sans" w:cs="Poppins SemiBold"/>
          <w:b/>
          <w:color w:val="690048"/>
          <w:sz w:val="28"/>
          <w:szCs w:val="28"/>
        </w:rPr>
      </w:pPr>
    </w:p>
    <w:p w14:paraId="3E0F024D" w14:textId="40480BDD" w:rsidR="00265717" w:rsidRPr="008E7728" w:rsidRDefault="00265717" w:rsidP="000551CA">
      <w:pPr>
        <w:spacing w:line="360" w:lineRule="auto"/>
        <w:rPr>
          <w:b/>
          <w:bCs/>
          <w:color w:val="690048"/>
          <w:lang w:val="en-AU"/>
        </w:rPr>
      </w:pPr>
      <w:r w:rsidRPr="008E7728">
        <w:rPr>
          <w:b/>
          <w:bCs/>
          <w:color w:val="690048"/>
          <w:lang w:val="en-AU"/>
        </w:rPr>
        <w:t xml:space="preserve">Recommendation </w:t>
      </w:r>
      <w:r>
        <w:rPr>
          <w:b/>
          <w:bCs/>
          <w:color w:val="690048"/>
          <w:lang w:val="en-AU"/>
        </w:rPr>
        <w:t>7.27</w:t>
      </w:r>
      <w:r w:rsidR="00880C36">
        <w:rPr>
          <w:b/>
          <w:bCs/>
          <w:color w:val="690048"/>
          <w:lang w:val="en-AU"/>
        </w:rPr>
        <w:t>:</w:t>
      </w:r>
      <w:r w:rsidR="00D03303">
        <w:rPr>
          <w:b/>
          <w:bCs/>
          <w:color w:val="690048"/>
          <w:lang w:val="en-AU"/>
        </w:rPr>
        <w:t xml:space="preserve"> </w:t>
      </w:r>
      <w:r w:rsidR="008614C5" w:rsidRPr="008614C5">
        <w:rPr>
          <w:b/>
          <w:bCs/>
          <w:color w:val="690048"/>
        </w:rPr>
        <w:t>Enable a Fair Work Ombudsman referral mechanism</w:t>
      </w:r>
    </w:p>
    <w:p w14:paraId="79C871D7" w14:textId="77777777" w:rsidR="00265717" w:rsidRDefault="00265717" w:rsidP="000A0773">
      <w:pPr>
        <w:spacing w:line="360" w:lineRule="auto"/>
        <w:rPr>
          <w:rFonts w:ascii="Aptos" w:eastAsia="Aptos" w:hAnsi="Aptos" w:cs="Aptos"/>
        </w:rPr>
      </w:pPr>
      <w:r w:rsidRPr="6EF8EBE8">
        <w:rPr>
          <w:rFonts w:ascii="Aptos" w:eastAsia="Aptos" w:hAnsi="Aptos" w:cs="Aptos"/>
          <w:b/>
          <w:bCs/>
        </w:rPr>
        <w:t>Responsibility:</w:t>
      </w:r>
      <w:r w:rsidRPr="2FD08DEE">
        <w:rPr>
          <w:rFonts w:ascii="Aptos" w:eastAsia="Aptos" w:hAnsi="Aptos" w:cs="Aptos"/>
        </w:rPr>
        <w:t xml:space="preserve"> </w:t>
      </w:r>
      <w:r w:rsidRPr="302F6497">
        <w:rPr>
          <w:rFonts w:ascii="Aptos" w:eastAsia="Aptos" w:hAnsi="Aptos" w:cs="Aptos"/>
        </w:rPr>
        <w:t>Australian</w:t>
      </w:r>
      <w:r w:rsidRPr="2FD08DEE">
        <w:rPr>
          <w:rFonts w:ascii="Aptos" w:eastAsia="Aptos" w:hAnsi="Aptos" w:cs="Aptos"/>
        </w:rPr>
        <w:t xml:space="preserve"> </w:t>
      </w:r>
      <w:r w:rsidRPr="388B2347">
        <w:rPr>
          <w:rFonts w:ascii="Aptos" w:eastAsia="Aptos" w:hAnsi="Aptos" w:cs="Aptos"/>
        </w:rPr>
        <w:t>Government</w:t>
      </w:r>
    </w:p>
    <w:p w14:paraId="19C44AC8" w14:textId="4B58CD94" w:rsidR="00265717" w:rsidRDefault="00265717" w:rsidP="000A0773">
      <w:pPr>
        <w:spacing w:line="360" w:lineRule="auto"/>
        <w:rPr>
          <w:rFonts w:ascii="Aptos" w:eastAsia="Aptos" w:hAnsi="Aptos" w:cs="Aptos"/>
        </w:rPr>
      </w:pPr>
      <w:r w:rsidRPr="6EF8EBE8">
        <w:rPr>
          <w:rFonts w:ascii="Aptos" w:eastAsia="Aptos" w:hAnsi="Aptos" w:cs="Aptos"/>
          <w:b/>
          <w:bCs/>
        </w:rPr>
        <w:t xml:space="preserve">Response: </w:t>
      </w:r>
      <w:r w:rsidRPr="6EF8EBE8">
        <w:rPr>
          <w:rFonts w:ascii="Aptos" w:eastAsia="Aptos" w:hAnsi="Aptos" w:cs="Aptos"/>
        </w:rPr>
        <w:t>Accept</w:t>
      </w:r>
    </w:p>
    <w:p w14:paraId="1A758FEF" w14:textId="77777777" w:rsidR="00265717" w:rsidRDefault="00265717" w:rsidP="000A0773">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Implemented</w:t>
      </w:r>
    </w:p>
    <w:p w14:paraId="60D816C4" w14:textId="3FF10E4E" w:rsidR="00265717" w:rsidRDefault="00265717" w:rsidP="00071BE5">
      <w:pPr>
        <w:spacing w:line="360" w:lineRule="auto"/>
        <w:rPr>
          <w:rFonts w:ascii="Nunito Sans" w:hAnsi="Nunito Sans" w:cs="Poppins SemiBold"/>
          <w:b/>
          <w:color w:val="690048"/>
          <w:sz w:val="28"/>
          <w:szCs w:val="28"/>
        </w:rPr>
      </w:pPr>
      <w:r w:rsidRPr="01C84B44">
        <w:rPr>
          <w:rFonts w:ascii="Aptos" w:eastAsia="Aptos" w:hAnsi="Aptos" w:cs="Aptos"/>
        </w:rPr>
        <w:t>Recommendation 7.27 ask</w:t>
      </w:r>
      <w:r>
        <w:rPr>
          <w:rFonts w:ascii="Aptos" w:eastAsia="Aptos" w:hAnsi="Aptos" w:cs="Aptos"/>
        </w:rPr>
        <w:t xml:space="preserve">s </w:t>
      </w:r>
      <w:r w:rsidRPr="01C84B44">
        <w:rPr>
          <w:rFonts w:ascii="Aptos" w:eastAsia="Aptos" w:hAnsi="Aptos" w:cs="Aptos"/>
        </w:rPr>
        <w:t>for an expansion of the functions of the Fair Work Ombudsman (</w:t>
      </w:r>
      <w:r w:rsidR="005F1B7C">
        <w:rPr>
          <w:rFonts w:ascii="Aptos" w:eastAsia="Aptos" w:hAnsi="Aptos" w:cs="Aptos"/>
        </w:rPr>
        <w:t>s</w:t>
      </w:r>
      <w:r w:rsidR="005F1B7C" w:rsidRPr="69B79E3F">
        <w:rPr>
          <w:rFonts w:ascii="Aptos" w:eastAsia="Aptos" w:hAnsi="Aptos" w:cs="Aptos"/>
        </w:rPr>
        <w:t xml:space="preserve">tate </w:t>
      </w:r>
      <w:r w:rsidR="005F1B7C">
        <w:rPr>
          <w:rFonts w:ascii="Aptos" w:eastAsia="Aptos" w:hAnsi="Aptos" w:cs="Aptos"/>
        </w:rPr>
        <w:t>and t</w:t>
      </w:r>
      <w:r w:rsidR="005F1B7C" w:rsidRPr="69B79E3F">
        <w:rPr>
          <w:rFonts w:ascii="Aptos" w:eastAsia="Aptos" w:hAnsi="Aptos" w:cs="Aptos"/>
        </w:rPr>
        <w:t xml:space="preserve">erritory </w:t>
      </w:r>
      <w:r w:rsidR="005F1B7C">
        <w:rPr>
          <w:rFonts w:ascii="Aptos" w:eastAsia="Aptos" w:hAnsi="Aptos" w:cs="Aptos"/>
        </w:rPr>
        <w:t>g</w:t>
      </w:r>
      <w:r w:rsidR="005F1B7C" w:rsidRPr="2336A623">
        <w:rPr>
          <w:rFonts w:ascii="Aptos" w:eastAsia="Aptos" w:hAnsi="Aptos" w:cs="Aptos"/>
        </w:rPr>
        <w:t>overnments</w:t>
      </w:r>
      <w:r w:rsidRPr="01C84B44">
        <w:rPr>
          <w:rFonts w:ascii="Aptos" w:eastAsia="Aptos" w:hAnsi="Aptos" w:cs="Aptos"/>
        </w:rPr>
        <w:t xml:space="preserve">) to include a referral function for people with disability to have </w:t>
      </w:r>
      <w:r>
        <w:rPr>
          <w:rFonts w:ascii="Aptos" w:eastAsia="Aptos" w:hAnsi="Aptos" w:cs="Aptos"/>
        </w:rPr>
        <w:t xml:space="preserve">their </w:t>
      </w:r>
      <w:r w:rsidRPr="01C84B44">
        <w:rPr>
          <w:rFonts w:ascii="Aptos" w:eastAsia="Aptos" w:hAnsi="Aptos" w:cs="Aptos"/>
        </w:rPr>
        <w:t xml:space="preserve">complaint addressed by the </w:t>
      </w:r>
      <w:r w:rsidR="00842AAE" w:rsidRPr="01C84B44">
        <w:rPr>
          <w:rFonts w:ascii="Aptos" w:eastAsia="Aptos" w:hAnsi="Aptos" w:cs="Aptos"/>
        </w:rPr>
        <w:t>Fair Work Ombudsman</w:t>
      </w:r>
      <w:r w:rsidRPr="01C84B44">
        <w:rPr>
          <w:rFonts w:ascii="Aptos" w:eastAsia="Aptos" w:hAnsi="Aptos" w:cs="Aptos"/>
        </w:rPr>
        <w:t>. In its initial response, the Australian Government state</w:t>
      </w:r>
      <w:r>
        <w:rPr>
          <w:rFonts w:ascii="Aptos" w:eastAsia="Aptos" w:hAnsi="Aptos" w:cs="Aptos"/>
        </w:rPr>
        <w:t>d</w:t>
      </w:r>
      <w:r w:rsidRPr="01C84B44">
        <w:rPr>
          <w:rFonts w:ascii="Aptos" w:eastAsia="Aptos" w:hAnsi="Aptos" w:cs="Aptos"/>
        </w:rPr>
        <w:t xml:space="preserve"> it already has statutory functions allow</w:t>
      </w:r>
      <w:r w:rsidR="00E11758">
        <w:rPr>
          <w:rFonts w:ascii="Aptos" w:eastAsia="Aptos" w:hAnsi="Aptos" w:cs="Aptos"/>
        </w:rPr>
        <w:t>ing</w:t>
      </w:r>
      <w:r w:rsidRPr="01C84B44">
        <w:rPr>
          <w:rFonts w:ascii="Aptos" w:eastAsia="Aptos" w:hAnsi="Aptos" w:cs="Aptos"/>
        </w:rPr>
        <w:t xml:space="preserve"> for referrals back to the </w:t>
      </w:r>
      <w:r w:rsidR="006E4961" w:rsidRPr="01C84B44">
        <w:rPr>
          <w:rFonts w:ascii="Aptos" w:eastAsia="Aptos" w:hAnsi="Aptos" w:cs="Aptos"/>
        </w:rPr>
        <w:t>Fair Work Ombudsman</w:t>
      </w:r>
      <w:r w:rsidRPr="01C84B44">
        <w:rPr>
          <w:rFonts w:ascii="Aptos" w:eastAsia="Aptos" w:hAnsi="Aptos" w:cs="Aptos"/>
        </w:rPr>
        <w:t xml:space="preserve">. </w:t>
      </w:r>
    </w:p>
    <w:p w14:paraId="5FA01106" w14:textId="77777777" w:rsidR="00842AAE" w:rsidRDefault="00842AAE" w:rsidP="000551CA">
      <w:pPr>
        <w:spacing w:line="360" w:lineRule="auto"/>
        <w:rPr>
          <w:b/>
          <w:bCs/>
          <w:color w:val="690048"/>
          <w:lang w:val="en-AU"/>
        </w:rPr>
      </w:pPr>
    </w:p>
    <w:p w14:paraId="178E7752" w14:textId="18C9ED18" w:rsidR="00265717" w:rsidRDefault="00265717" w:rsidP="000551CA">
      <w:pPr>
        <w:spacing w:line="360" w:lineRule="auto"/>
        <w:rPr>
          <w:b/>
          <w:bCs/>
          <w:color w:val="690048"/>
          <w:lang w:val="en-AU"/>
        </w:rPr>
      </w:pPr>
      <w:r w:rsidRPr="008E7728">
        <w:rPr>
          <w:b/>
          <w:bCs/>
          <w:color w:val="690048"/>
          <w:lang w:val="en-AU"/>
        </w:rPr>
        <w:t xml:space="preserve">Recommendation </w:t>
      </w:r>
      <w:r>
        <w:rPr>
          <w:b/>
          <w:bCs/>
          <w:color w:val="690048"/>
          <w:lang w:val="en-AU"/>
        </w:rPr>
        <w:t>7.28</w:t>
      </w:r>
      <w:r w:rsidR="00130C75">
        <w:rPr>
          <w:b/>
          <w:bCs/>
          <w:color w:val="690048"/>
          <w:lang w:val="en-AU"/>
        </w:rPr>
        <w:t xml:space="preserve">: </w:t>
      </w:r>
      <w:r w:rsidR="008614C5" w:rsidRPr="008614C5">
        <w:rPr>
          <w:b/>
          <w:bCs/>
          <w:color w:val="690048"/>
        </w:rPr>
        <w:t>Improve information about wages and the Disability Support Pension</w:t>
      </w:r>
    </w:p>
    <w:p w14:paraId="4F8435DE" w14:textId="77777777" w:rsidR="00265717" w:rsidRDefault="00265717" w:rsidP="00727496">
      <w:pPr>
        <w:spacing w:line="360" w:lineRule="auto"/>
        <w:rPr>
          <w:rFonts w:ascii="Aptos" w:eastAsia="Aptos" w:hAnsi="Aptos" w:cs="Aptos"/>
        </w:rPr>
      </w:pPr>
      <w:r w:rsidRPr="7158C73F">
        <w:rPr>
          <w:rFonts w:ascii="Aptos" w:eastAsia="Aptos" w:hAnsi="Aptos" w:cs="Aptos"/>
          <w:b/>
          <w:bCs/>
        </w:rPr>
        <w:t>Responsibility:</w:t>
      </w:r>
      <w:r w:rsidRPr="7158C73F">
        <w:rPr>
          <w:rFonts w:ascii="Aptos" w:eastAsia="Aptos" w:hAnsi="Aptos" w:cs="Aptos"/>
        </w:rPr>
        <w:t xml:space="preserve"> Australian </w:t>
      </w:r>
      <w:r w:rsidRPr="388B2347">
        <w:rPr>
          <w:rFonts w:ascii="Aptos" w:eastAsia="Aptos" w:hAnsi="Aptos" w:cs="Aptos"/>
        </w:rPr>
        <w:t>Government</w:t>
      </w:r>
    </w:p>
    <w:p w14:paraId="1E135E84" w14:textId="5563E732" w:rsidR="00265717" w:rsidRDefault="00265717" w:rsidP="00727496">
      <w:pPr>
        <w:spacing w:line="360" w:lineRule="auto"/>
        <w:rPr>
          <w:rFonts w:ascii="Aptos" w:eastAsia="Aptos" w:hAnsi="Aptos" w:cs="Aptos"/>
        </w:rPr>
      </w:pPr>
      <w:r w:rsidRPr="7158C73F">
        <w:rPr>
          <w:rFonts w:ascii="Aptos" w:eastAsia="Aptos" w:hAnsi="Aptos" w:cs="Aptos"/>
          <w:b/>
          <w:bCs/>
        </w:rPr>
        <w:t xml:space="preserve">Response: </w:t>
      </w:r>
      <w:r w:rsidRPr="7158C73F">
        <w:rPr>
          <w:rFonts w:ascii="Aptos" w:eastAsia="Aptos" w:hAnsi="Aptos" w:cs="Aptos"/>
        </w:rPr>
        <w:t>Accept</w:t>
      </w:r>
    </w:p>
    <w:p w14:paraId="681DB1C3" w14:textId="77777777" w:rsidR="00265717" w:rsidRPr="006817EE" w:rsidRDefault="00265717" w:rsidP="00727496">
      <w:pPr>
        <w:spacing w:line="360" w:lineRule="auto"/>
        <w:rPr>
          <w:rFonts w:ascii="Aptos" w:eastAsia="Aptos" w:hAnsi="Aptos" w:cs="Aptos"/>
        </w:rPr>
      </w:pPr>
      <w:r w:rsidRPr="7158C73F">
        <w:rPr>
          <w:rFonts w:ascii="Aptos" w:eastAsia="Aptos" w:hAnsi="Aptos" w:cs="Aptos"/>
          <w:b/>
          <w:bCs/>
        </w:rPr>
        <w:t>Update:</w:t>
      </w:r>
      <w:r w:rsidRPr="6D11CF89">
        <w:rPr>
          <w:rFonts w:ascii="Aptos" w:eastAsia="Aptos" w:hAnsi="Aptos" w:cs="Aptos"/>
          <w:b/>
          <w:bCs/>
        </w:rPr>
        <w:t xml:space="preserve"> </w:t>
      </w:r>
      <w:r>
        <w:rPr>
          <w:rFonts w:ascii="Aptos" w:eastAsia="Aptos" w:hAnsi="Aptos" w:cs="Aptos"/>
        </w:rPr>
        <w:t>Implemented</w:t>
      </w:r>
    </w:p>
    <w:p w14:paraId="5CEE5264" w14:textId="726DFC99" w:rsidR="00265717" w:rsidRPr="005F1B7C" w:rsidRDefault="00265717" w:rsidP="000551CA">
      <w:pPr>
        <w:spacing w:line="360" w:lineRule="auto"/>
        <w:rPr>
          <w:rFonts w:ascii="Aptos" w:eastAsia="Aptos" w:hAnsi="Aptos" w:cs="Aptos"/>
        </w:rPr>
      </w:pPr>
      <w:r>
        <w:rPr>
          <w:rFonts w:ascii="Aptos" w:eastAsia="Aptos" w:hAnsi="Aptos" w:cs="Aptos"/>
        </w:rPr>
        <w:t>R</w:t>
      </w:r>
      <w:r w:rsidRPr="7158C73F">
        <w:rPr>
          <w:rFonts w:ascii="Aptos" w:eastAsia="Aptos" w:hAnsi="Aptos" w:cs="Aptos"/>
        </w:rPr>
        <w:t>ecommendation</w:t>
      </w:r>
      <w:r>
        <w:rPr>
          <w:rFonts w:ascii="Aptos" w:eastAsia="Aptos" w:hAnsi="Aptos" w:cs="Aptos"/>
        </w:rPr>
        <w:t xml:space="preserve"> 7.28</w:t>
      </w:r>
      <w:r w:rsidRPr="7158C73F">
        <w:rPr>
          <w:rFonts w:ascii="Aptos" w:eastAsia="Aptos" w:hAnsi="Aptos" w:cs="Aptos"/>
        </w:rPr>
        <w:t xml:space="preserve"> </w:t>
      </w:r>
      <w:r w:rsidR="00145C89">
        <w:rPr>
          <w:rFonts w:ascii="Aptos" w:eastAsia="Aptos" w:hAnsi="Aptos" w:cs="Aptos"/>
        </w:rPr>
        <w:t xml:space="preserve">calls for the improvement of </w:t>
      </w:r>
      <w:r w:rsidRPr="7158C73F">
        <w:rPr>
          <w:rFonts w:ascii="Aptos" w:eastAsia="Aptos" w:hAnsi="Aptos" w:cs="Aptos"/>
        </w:rPr>
        <w:t xml:space="preserve">information </w:t>
      </w:r>
      <w:r>
        <w:rPr>
          <w:rFonts w:ascii="Aptos" w:eastAsia="Aptos" w:hAnsi="Aptos" w:cs="Aptos"/>
        </w:rPr>
        <w:t xml:space="preserve">on </w:t>
      </w:r>
      <w:r w:rsidRPr="7158C73F">
        <w:rPr>
          <w:rFonts w:ascii="Aptos" w:eastAsia="Aptos" w:hAnsi="Aptos" w:cs="Aptos"/>
        </w:rPr>
        <w:t xml:space="preserve">wages and the disability support pension. </w:t>
      </w:r>
      <w:r>
        <w:rPr>
          <w:rFonts w:ascii="Aptos" w:eastAsia="Aptos" w:hAnsi="Aptos" w:cs="Aptos"/>
        </w:rPr>
        <w:t>As of November 2025, t</w:t>
      </w:r>
      <w:r w:rsidRPr="7158C73F">
        <w:rPr>
          <w:rFonts w:ascii="Aptos" w:eastAsia="Aptos" w:hAnsi="Aptos" w:cs="Aptos"/>
        </w:rPr>
        <w:t xml:space="preserve">he Australian </w:t>
      </w:r>
      <w:r w:rsidRPr="388B2347">
        <w:rPr>
          <w:rFonts w:ascii="Aptos" w:eastAsia="Aptos" w:hAnsi="Aptos" w:cs="Aptos"/>
        </w:rPr>
        <w:t>Government</w:t>
      </w:r>
      <w:r w:rsidRPr="7158C73F">
        <w:rPr>
          <w:rFonts w:ascii="Aptos" w:eastAsia="Aptos" w:hAnsi="Aptos" w:cs="Aptos"/>
        </w:rPr>
        <w:t xml:space="preserve"> has funded a new Disability Employment Advocacy and Information Program</w:t>
      </w:r>
      <w:r w:rsidRPr="2B62AF28">
        <w:rPr>
          <w:rStyle w:val="EndnoteReference"/>
          <w:rFonts w:ascii="Aptos" w:eastAsia="Aptos" w:hAnsi="Aptos" w:cs="Aptos"/>
        </w:rPr>
        <w:endnoteReference w:id="68"/>
      </w:r>
      <w:r w:rsidRPr="7158C73F">
        <w:rPr>
          <w:rFonts w:ascii="Aptos" w:eastAsia="Aptos" w:hAnsi="Aptos" w:cs="Aptos"/>
        </w:rPr>
        <w:t xml:space="preserve"> which </w:t>
      </w:r>
      <w:r>
        <w:rPr>
          <w:rFonts w:ascii="Aptos" w:eastAsia="Aptos" w:hAnsi="Aptos" w:cs="Aptos"/>
        </w:rPr>
        <w:t xml:space="preserve">has replaced </w:t>
      </w:r>
      <w:r w:rsidRPr="7158C73F">
        <w:rPr>
          <w:rFonts w:ascii="Aptos" w:eastAsia="Aptos" w:hAnsi="Aptos" w:cs="Aptos"/>
        </w:rPr>
        <w:t xml:space="preserve">the Disability Employment Services. </w:t>
      </w:r>
      <w:r>
        <w:rPr>
          <w:rFonts w:ascii="Aptos" w:eastAsia="Aptos" w:hAnsi="Aptos" w:cs="Aptos"/>
        </w:rPr>
        <w:t>With this</w:t>
      </w:r>
      <w:r w:rsidRPr="7158C73F">
        <w:rPr>
          <w:rFonts w:ascii="Aptos" w:eastAsia="Aptos" w:hAnsi="Aptos" w:cs="Aptos"/>
        </w:rPr>
        <w:t xml:space="preserve"> new </w:t>
      </w:r>
      <w:r>
        <w:rPr>
          <w:rFonts w:ascii="Aptos" w:eastAsia="Aptos" w:hAnsi="Aptos" w:cs="Aptos"/>
        </w:rPr>
        <w:t>program,</w:t>
      </w:r>
      <w:r w:rsidRPr="7158C73F">
        <w:rPr>
          <w:rFonts w:ascii="Aptos" w:eastAsia="Aptos" w:hAnsi="Aptos" w:cs="Aptos"/>
        </w:rPr>
        <w:t xml:space="preserve"> Inclusive Employment Australia will progressively offer resources, tools, and training. There has also been allocation of funding for Supported </w:t>
      </w:r>
      <w:r w:rsidRPr="2B62AF28">
        <w:rPr>
          <w:rFonts w:ascii="Aptos" w:eastAsia="Aptos" w:hAnsi="Aptos" w:cs="Aptos"/>
        </w:rPr>
        <w:t>Employment and Advocacy Project</w:t>
      </w:r>
      <w:r w:rsidRPr="6ACEA1FF">
        <w:rPr>
          <w:rStyle w:val="EndnoteReference"/>
          <w:rFonts w:ascii="Aptos" w:eastAsia="Aptos" w:hAnsi="Aptos" w:cs="Aptos"/>
        </w:rPr>
        <w:endnoteReference w:id="69"/>
      </w:r>
      <w:r w:rsidRPr="7158C73F">
        <w:rPr>
          <w:rFonts w:ascii="Aptos" w:eastAsia="Aptos" w:hAnsi="Aptos" w:cs="Aptos"/>
        </w:rPr>
        <w:t xml:space="preserve"> throughout Australia. This enables eight advocacy organisations to enact employment advocacy</w:t>
      </w:r>
      <w:r w:rsidRPr="2B62AF28">
        <w:rPr>
          <w:rFonts w:ascii="Aptos" w:eastAsia="Aptos" w:hAnsi="Aptos" w:cs="Aptos"/>
        </w:rPr>
        <w:t xml:space="preserve">. These programs are currently </w:t>
      </w:r>
      <w:r w:rsidRPr="2B62AF28">
        <w:rPr>
          <w:rFonts w:ascii="Aptos" w:eastAsia="Aptos" w:hAnsi="Aptos" w:cs="Aptos"/>
        </w:rPr>
        <w:lastRenderedPageBreak/>
        <w:t>underway,</w:t>
      </w:r>
      <w:r w:rsidRPr="7158C73F">
        <w:rPr>
          <w:rFonts w:ascii="Aptos" w:eastAsia="Aptos" w:hAnsi="Aptos" w:cs="Aptos"/>
        </w:rPr>
        <w:t xml:space="preserve"> </w:t>
      </w:r>
      <w:r w:rsidR="00BD0C3A">
        <w:rPr>
          <w:rFonts w:ascii="Aptos" w:eastAsia="Aptos" w:hAnsi="Aptos" w:cs="Aptos"/>
        </w:rPr>
        <w:t>and</w:t>
      </w:r>
      <w:r w:rsidRPr="7158C73F">
        <w:rPr>
          <w:rFonts w:ascii="Aptos" w:eastAsia="Aptos" w:hAnsi="Aptos" w:cs="Aptos"/>
        </w:rPr>
        <w:t xml:space="preserve"> </w:t>
      </w:r>
      <w:r w:rsidRPr="2B62AF28">
        <w:rPr>
          <w:rFonts w:ascii="Aptos" w:eastAsia="Aptos" w:hAnsi="Aptos" w:cs="Aptos"/>
        </w:rPr>
        <w:t>ADA</w:t>
      </w:r>
      <w:r w:rsidRPr="7158C73F">
        <w:rPr>
          <w:rFonts w:ascii="Aptos" w:eastAsia="Aptos" w:hAnsi="Aptos" w:cs="Aptos"/>
        </w:rPr>
        <w:t xml:space="preserve"> Australia</w:t>
      </w:r>
      <w:r w:rsidR="00BD0C3A">
        <w:rPr>
          <w:rFonts w:ascii="Aptos" w:eastAsia="Aptos" w:hAnsi="Aptos" w:cs="Aptos"/>
        </w:rPr>
        <w:t xml:space="preserve"> have been funded to</w:t>
      </w:r>
      <w:r w:rsidRPr="7158C73F">
        <w:rPr>
          <w:rFonts w:ascii="Aptos" w:eastAsia="Aptos" w:hAnsi="Aptos" w:cs="Aptos"/>
        </w:rPr>
        <w:t xml:space="preserve"> </w:t>
      </w:r>
      <w:r w:rsidRPr="2B62AF28">
        <w:rPr>
          <w:rFonts w:ascii="Aptos" w:eastAsia="Aptos" w:hAnsi="Aptos" w:cs="Aptos"/>
        </w:rPr>
        <w:t>provid</w:t>
      </w:r>
      <w:r w:rsidR="00BD0C3A">
        <w:rPr>
          <w:rFonts w:ascii="Aptos" w:eastAsia="Aptos" w:hAnsi="Aptos" w:cs="Aptos"/>
        </w:rPr>
        <w:t xml:space="preserve">e </w:t>
      </w:r>
      <w:r w:rsidRPr="2B62AF28">
        <w:rPr>
          <w:rFonts w:ascii="Aptos" w:eastAsia="Aptos" w:hAnsi="Aptos" w:cs="Aptos"/>
        </w:rPr>
        <w:t>advocacy and information in Queensland</w:t>
      </w:r>
      <w:r w:rsidR="00BD0C3A">
        <w:rPr>
          <w:rFonts w:ascii="Aptos" w:eastAsia="Aptos" w:hAnsi="Aptos" w:cs="Aptos"/>
        </w:rPr>
        <w:t>ers</w:t>
      </w:r>
      <w:r w:rsidRPr="2B62AF28">
        <w:rPr>
          <w:rFonts w:ascii="Aptos" w:eastAsia="Aptos" w:hAnsi="Aptos" w:cs="Aptos"/>
        </w:rPr>
        <w:t xml:space="preserve"> </w:t>
      </w:r>
      <w:r w:rsidR="00BD0C3A">
        <w:rPr>
          <w:rFonts w:ascii="Aptos" w:eastAsia="Aptos" w:hAnsi="Aptos" w:cs="Aptos"/>
        </w:rPr>
        <w:t xml:space="preserve">until </w:t>
      </w:r>
      <w:r w:rsidRPr="2B62AF28">
        <w:rPr>
          <w:rFonts w:ascii="Aptos" w:eastAsia="Aptos" w:hAnsi="Aptos" w:cs="Aptos"/>
        </w:rPr>
        <w:t>2027</w:t>
      </w:r>
      <w:r w:rsidRPr="7158C73F">
        <w:rPr>
          <w:rFonts w:ascii="Aptos" w:eastAsia="Aptos" w:hAnsi="Aptos" w:cs="Aptos"/>
        </w:rPr>
        <w:t>.</w:t>
      </w:r>
      <w:r>
        <w:rPr>
          <w:rFonts w:ascii="Aptos" w:eastAsia="Aptos" w:hAnsi="Aptos" w:cs="Aptos"/>
        </w:rPr>
        <w:t xml:space="preserve"> </w:t>
      </w:r>
    </w:p>
    <w:p w14:paraId="124A8737" w14:textId="77777777" w:rsidR="00DD397D" w:rsidRDefault="00DD397D" w:rsidP="000551CA">
      <w:pPr>
        <w:spacing w:line="360" w:lineRule="auto"/>
        <w:rPr>
          <w:b/>
          <w:bCs/>
          <w:color w:val="690048"/>
          <w:lang w:val="en-AU"/>
        </w:rPr>
      </w:pPr>
    </w:p>
    <w:p w14:paraId="251C50B3" w14:textId="1599827F" w:rsidR="00265717" w:rsidRPr="008E7728" w:rsidRDefault="00265717" w:rsidP="000551CA">
      <w:pPr>
        <w:spacing w:line="360" w:lineRule="auto"/>
        <w:rPr>
          <w:b/>
          <w:bCs/>
          <w:color w:val="690048"/>
          <w:lang w:val="en-AU"/>
        </w:rPr>
      </w:pPr>
      <w:r w:rsidRPr="008E7728">
        <w:rPr>
          <w:b/>
          <w:bCs/>
          <w:color w:val="690048"/>
          <w:lang w:val="en-AU"/>
        </w:rPr>
        <w:t xml:space="preserve">Recommendation </w:t>
      </w:r>
      <w:r>
        <w:rPr>
          <w:b/>
          <w:bCs/>
          <w:color w:val="690048"/>
          <w:lang w:val="en-AU"/>
        </w:rPr>
        <w:t>7.29</w:t>
      </w:r>
      <w:r w:rsidR="00FC617B">
        <w:rPr>
          <w:b/>
          <w:bCs/>
          <w:color w:val="690048"/>
          <w:lang w:val="en-AU"/>
        </w:rPr>
        <w:t xml:space="preserve">: </w:t>
      </w:r>
      <w:r w:rsidR="008614C5" w:rsidRPr="008614C5">
        <w:rPr>
          <w:b/>
          <w:bCs/>
          <w:color w:val="690048"/>
        </w:rPr>
        <w:t>Embed an ‘open employment first’ approach in the NDIS Participant Employment Strategy</w:t>
      </w:r>
    </w:p>
    <w:p w14:paraId="216EEDBF" w14:textId="77777777" w:rsidR="00265717" w:rsidRDefault="00265717" w:rsidP="00A31B83">
      <w:pPr>
        <w:spacing w:line="360" w:lineRule="auto"/>
        <w:rPr>
          <w:rFonts w:ascii="Aptos" w:eastAsia="Aptos" w:hAnsi="Aptos" w:cs="Aptos"/>
        </w:rPr>
      </w:pPr>
      <w:r w:rsidRPr="7158C73F">
        <w:rPr>
          <w:rFonts w:ascii="Aptos" w:eastAsia="Aptos" w:hAnsi="Aptos" w:cs="Aptos"/>
          <w:b/>
          <w:bCs/>
        </w:rPr>
        <w:t>Responsibility:</w:t>
      </w:r>
      <w:r w:rsidRPr="7158C73F">
        <w:rPr>
          <w:rFonts w:ascii="Aptos" w:eastAsia="Aptos" w:hAnsi="Aptos" w:cs="Aptos"/>
        </w:rPr>
        <w:t xml:space="preserve"> Australian </w:t>
      </w:r>
      <w:r w:rsidRPr="388B2347">
        <w:rPr>
          <w:rFonts w:ascii="Aptos" w:eastAsia="Aptos" w:hAnsi="Aptos" w:cs="Aptos"/>
        </w:rPr>
        <w:t>Government</w:t>
      </w:r>
    </w:p>
    <w:p w14:paraId="37A3887C" w14:textId="3620F415" w:rsidR="00265717" w:rsidRDefault="00265717" w:rsidP="00A31B83">
      <w:pPr>
        <w:spacing w:line="360" w:lineRule="auto"/>
        <w:rPr>
          <w:rFonts w:ascii="Aptos" w:eastAsia="Aptos" w:hAnsi="Aptos" w:cs="Aptos"/>
        </w:rPr>
      </w:pPr>
      <w:r w:rsidRPr="7158C73F">
        <w:rPr>
          <w:rFonts w:ascii="Aptos" w:eastAsia="Aptos" w:hAnsi="Aptos" w:cs="Aptos"/>
          <w:b/>
          <w:bCs/>
        </w:rPr>
        <w:t xml:space="preserve">Response: </w:t>
      </w:r>
      <w:r w:rsidRPr="7158C73F">
        <w:rPr>
          <w:rFonts w:ascii="Aptos" w:eastAsia="Aptos" w:hAnsi="Aptos" w:cs="Aptos"/>
        </w:rPr>
        <w:t>Accept</w:t>
      </w:r>
    </w:p>
    <w:p w14:paraId="17B7DD8F" w14:textId="2464B8DB" w:rsidR="00265717" w:rsidRPr="00A00E92" w:rsidRDefault="00265717" w:rsidP="00A31B83">
      <w:pPr>
        <w:spacing w:line="360" w:lineRule="auto"/>
        <w:rPr>
          <w:rFonts w:ascii="Aptos" w:eastAsia="Aptos" w:hAnsi="Aptos" w:cs="Aptos"/>
          <w:b/>
          <w:bCs/>
        </w:rPr>
      </w:pPr>
      <w:r w:rsidRPr="4323A09D">
        <w:rPr>
          <w:rFonts w:ascii="Aptos" w:eastAsia="Aptos" w:hAnsi="Aptos" w:cs="Aptos"/>
          <w:b/>
          <w:bCs/>
        </w:rPr>
        <w:t xml:space="preserve">Update: </w:t>
      </w:r>
      <w:r w:rsidRPr="15891F08">
        <w:rPr>
          <w:rFonts w:ascii="Aptos" w:eastAsia="Aptos" w:hAnsi="Aptos" w:cs="Aptos"/>
        </w:rPr>
        <w:t xml:space="preserve">In </w:t>
      </w:r>
      <w:r w:rsidR="002206F5">
        <w:rPr>
          <w:rFonts w:ascii="Aptos" w:eastAsia="Aptos" w:hAnsi="Aptos" w:cs="Aptos"/>
        </w:rPr>
        <w:t>p</w:t>
      </w:r>
      <w:r w:rsidRPr="6AE46E70">
        <w:rPr>
          <w:rFonts w:ascii="Aptos" w:eastAsia="Aptos" w:hAnsi="Aptos" w:cs="Aptos"/>
        </w:rPr>
        <w:t>rogress</w:t>
      </w:r>
    </w:p>
    <w:p w14:paraId="03BB68A1" w14:textId="6C6E3828" w:rsidR="00265717" w:rsidRDefault="00265717" w:rsidP="00A31B83">
      <w:pPr>
        <w:spacing w:line="360" w:lineRule="auto"/>
        <w:rPr>
          <w:rFonts w:ascii="Aptos" w:eastAsia="Aptos" w:hAnsi="Aptos" w:cs="Aptos"/>
        </w:rPr>
      </w:pPr>
      <w:r>
        <w:rPr>
          <w:rFonts w:ascii="Aptos" w:eastAsia="Aptos" w:hAnsi="Aptos" w:cs="Aptos"/>
        </w:rPr>
        <w:t>R</w:t>
      </w:r>
      <w:r w:rsidRPr="4ACFCF1F">
        <w:rPr>
          <w:rFonts w:ascii="Aptos" w:eastAsia="Aptos" w:hAnsi="Aptos" w:cs="Aptos"/>
        </w:rPr>
        <w:t>ecommendation</w:t>
      </w:r>
      <w:r>
        <w:rPr>
          <w:rFonts w:ascii="Aptos" w:eastAsia="Aptos" w:hAnsi="Aptos" w:cs="Aptos"/>
        </w:rPr>
        <w:t xml:space="preserve"> 7.29</w:t>
      </w:r>
      <w:r w:rsidRPr="4ACFCF1F">
        <w:rPr>
          <w:rFonts w:ascii="Aptos" w:eastAsia="Aptos" w:hAnsi="Aptos" w:cs="Aptos"/>
        </w:rPr>
        <w:t xml:space="preserve"> </w:t>
      </w:r>
      <w:r w:rsidR="00BF15E4">
        <w:rPr>
          <w:rFonts w:ascii="Aptos" w:eastAsia="Aptos" w:hAnsi="Aptos" w:cs="Aptos"/>
        </w:rPr>
        <w:t>recommends</w:t>
      </w:r>
      <w:r w:rsidRPr="4ACFCF1F">
        <w:rPr>
          <w:rFonts w:ascii="Aptos" w:eastAsia="Aptos" w:hAnsi="Aptos" w:cs="Aptos"/>
        </w:rPr>
        <w:t xml:space="preserve"> an ‘open employment first’ approach in the NDIS Participant Employment Strategy. The </w:t>
      </w:r>
      <w:r>
        <w:rPr>
          <w:rFonts w:ascii="Aptos" w:eastAsia="Aptos" w:hAnsi="Aptos" w:cs="Aptos"/>
        </w:rPr>
        <w:t>S</w:t>
      </w:r>
      <w:r w:rsidRPr="4ACFCF1F">
        <w:rPr>
          <w:rFonts w:ascii="Aptos" w:eastAsia="Aptos" w:hAnsi="Aptos" w:cs="Aptos"/>
        </w:rPr>
        <w:t xml:space="preserve">trategy should also provide training to Local Area Coordinators, National Disability Insurance Agency planners, </w:t>
      </w:r>
      <w:r w:rsidR="00BF15E4">
        <w:rPr>
          <w:rFonts w:ascii="Aptos" w:eastAsia="Aptos" w:hAnsi="Aptos" w:cs="Aptos"/>
        </w:rPr>
        <w:t xml:space="preserve">and </w:t>
      </w:r>
      <w:r w:rsidRPr="4ACFCF1F">
        <w:rPr>
          <w:rFonts w:ascii="Aptos" w:eastAsia="Aptos" w:hAnsi="Aptos" w:cs="Aptos"/>
        </w:rPr>
        <w:t xml:space="preserve">support coordinators </w:t>
      </w:r>
      <w:r>
        <w:rPr>
          <w:rFonts w:ascii="Aptos" w:eastAsia="Aptos" w:hAnsi="Aptos" w:cs="Aptos"/>
        </w:rPr>
        <w:t>on support</w:t>
      </w:r>
      <w:r w:rsidR="00FC617B">
        <w:rPr>
          <w:rFonts w:ascii="Aptos" w:eastAsia="Aptos" w:hAnsi="Aptos" w:cs="Aptos"/>
        </w:rPr>
        <w:t>ing</w:t>
      </w:r>
      <w:r>
        <w:rPr>
          <w:rFonts w:ascii="Aptos" w:eastAsia="Aptos" w:hAnsi="Aptos" w:cs="Aptos"/>
        </w:rPr>
        <w:t xml:space="preserve"> participants to achieve goals in open employment. </w:t>
      </w:r>
      <w:r w:rsidRPr="4ACFCF1F">
        <w:rPr>
          <w:rFonts w:ascii="Aptos" w:eastAsia="Aptos" w:hAnsi="Aptos" w:cs="Aptos"/>
        </w:rPr>
        <w:t>The Australian Government has since launched the new</w:t>
      </w:r>
      <w:r>
        <w:rPr>
          <w:rFonts w:ascii="Aptos" w:eastAsia="Aptos" w:hAnsi="Aptos" w:cs="Aptos"/>
        </w:rPr>
        <w:t xml:space="preserve"> NDIS</w:t>
      </w:r>
      <w:r w:rsidRPr="4ACFCF1F">
        <w:rPr>
          <w:rFonts w:ascii="Aptos" w:eastAsia="Aptos" w:hAnsi="Aptos" w:cs="Aptos"/>
        </w:rPr>
        <w:t xml:space="preserve"> Participant Employment Strategy 2024-2026. </w:t>
      </w:r>
      <w:r>
        <w:rPr>
          <w:rFonts w:ascii="Aptos" w:eastAsia="Aptos" w:hAnsi="Aptos" w:cs="Aptos"/>
        </w:rPr>
        <w:t>One of the stated</w:t>
      </w:r>
      <w:r w:rsidRPr="4ACFCF1F">
        <w:rPr>
          <w:rFonts w:ascii="Aptos" w:eastAsia="Aptos" w:hAnsi="Aptos" w:cs="Aptos"/>
        </w:rPr>
        <w:t xml:space="preserve"> outcome</w:t>
      </w:r>
      <w:r>
        <w:rPr>
          <w:rFonts w:ascii="Aptos" w:eastAsia="Aptos" w:hAnsi="Aptos" w:cs="Aptos"/>
        </w:rPr>
        <w:t>s of the Strategy</w:t>
      </w:r>
      <w:r w:rsidRPr="4ACFCF1F">
        <w:rPr>
          <w:rFonts w:ascii="Aptos" w:eastAsia="Aptos" w:hAnsi="Aptos" w:cs="Aptos"/>
        </w:rPr>
        <w:t xml:space="preserve"> </w:t>
      </w:r>
      <w:r>
        <w:rPr>
          <w:rFonts w:ascii="Aptos" w:eastAsia="Aptos" w:hAnsi="Aptos" w:cs="Aptos"/>
        </w:rPr>
        <w:t>is that</w:t>
      </w:r>
      <w:r w:rsidRPr="4ACFCF1F">
        <w:rPr>
          <w:rFonts w:ascii="Aptos" w:eastAsia="Aptos" w:hAnsi="Aptos" w:cs="Aptos"/>
        </w:rPr>
        <w:t xml:space="preserve"> participants </w:t>
      </w:r>
      <w:r>
        <w:rPr>
          <w:rFonts w:ascii="Aptos" w:eastAsia="Aptos" w:hAnsi="Aptos" w:cs="Aptos"/>
        </w:rPr>
        <w:t xml:space="preserve">should </w:t>
      </w:r>
      <w:r w:rsidRPr="4ACFCF1F">
        <w:rPr>
          <w:rFonts w:ascii="Aptos" w:eastAsia="Aptos" w:hAnsi="Aptos" w:cs="Aptos"/>
        </w:rPr>
        <w:t>hav</w:t>
      </w:r>
      <w:r>
        <w:rPr>
          <w:rFonts w:ascii="Aptos" w:eastAsia="Aptos" w:hAnsi="Aptos" w:cs="Aptos"/>
        </w:rPr>
        <w:t>e</w:t>
      </w:r>
      <w:r w:rsidRPr="4ACFCF1F">
        <w:rPr>
          <w:rFonts w:ascii="Aptos" w:eastAsia="Aptos" w:hAnsi="Aptos" w:cs="Aptos"/>
        </w:rPr>
        <w:t xml:space="preserve"> real choice and control in where they work and who supports them</w:t>
      </w:r>
      <w:r w:rsidRPr="5EE9F4D7">
        <w:rPr>
          <w:rStyle w:val="EndnoteReference"/>
          <w:rFonts w:ascii="Aptos" w:eastAsia="Aptos" w:hAnsi="Aptos" w:cs="Aptos"/>
        </w:rPr>
        <w:endnoteReference w:id="70"/>
      </w:r>
      <w:r w:rsidRPr="4ACFCF1F">
        <w:rPr>
          <w:rFonts w:ascii="Aptos" w:eastAsia="Aptos" w:hAnsi="Aptos" w:cs="Aptos"/>
        </w:rPr>
        <w:t>. This aligns with the recommendation</w:t>
      </w:r>
      <w:r>
        <w:rPr>
          <w:rFonts w:ascii="Aptos" w:eastAsia="Aptos" w:hAnsi="Aptos" w:cs="Aptos"/>
        </w:rPr>
        <w:t xml:space="preserve"> 7.29,</w:t>
      </w:r>
      <w:r w:rsidRPr="4ACFCF1F">
        <w:rPr>
          <w:rFonts w:ascii="Aptos" w:eastAsia="Aptos" w:hAnsi="Aptos" w:cs="Aptos"/>
        </w:rPr>
        <w:t xml:space="preserve"> however</w:t>
      </w:r>
      <w:r>
        <w:rPr>
          <w:rFonts w:ascii="Aptos" w:eastAsia="Aptos" w:hAnsi="Aptos" w:cs="Aptos"/>
        </w:rPr>
        <w:t>,</w:t>
      </w:r>
      <w:r w:rsidRPr="4ACFCF1F">
        <w:rPr>
          <w:rFonts w:ascii="Aptos" w:eastAsia="Aptos" w:hAnsi="Aptos" w:cs="Aptos"/>
        </w:rPr>
        <w:t xml:space="preserve"> the effectiveness of this strategy is yet to be seen. </w:t>
      </w:r>
    </w:p>
    <w:p w14:paraId="30171FD8" w14:textId="77777777" w:rsidR="003F316F" w:rsidRDefault="003F316F" w:rsidP="000551CA">
      <w:pPr>
        <w:rPr>
          <w:rFonts w:ascii="Nunito Sans" w:hAnsi="Nunito Sans" w:cs="Poppins SemiBold"/>
          <w:b/>
          <w:color w:val="690048"/>
          <w:sz w:val="28"/>
          <w:szCs w:val="28"/>
        </w:rPr>
      </w:pPr>
    </w:p>
    <w:p w14:paraId="12934E8E" w14:textId="3D2FEE45" w:rsidR="00265717" w:rsidRPr="008E7728" w:rsidRDefault="00265717" w:rsidP="000551CA">
      <w:pPr>
        <w:spacing w:line="360" w:lineRule="auto"/>
        <w:rPr>
          <w:b/>
          <w:bCs/>
          <w:color w:val="690048"/>
          <w:lang w:val="en-AU"/>
        </w:rPr>
      </w:pPr>
      <w:r w:rsidRPr="008E7728">
        <w:rPr>
          <w:b/>
          <w:bCs/>
          <w:color w:val="690048"/>
          <w:lang w:val="en-AU"/>
        </w:rPr>
        <w:t xml:space="preserve">Recommendation </w:t>
      </w:r>
      <w:r>
        <w:rPr>
          <w:b/>
          <w:bCs/>
          <w:color w:val="690048"/>
          <w:lang w:val="en-AU"/>
        </w:rPr>
        <w:t>7.30</w:t>
      </w:r>
      <w:r w:rsidR="00C63AFD">
        <w:rPr>
          <w:b/>
          <w:bCs/>
          <w:color w:val="690048"/>
          <w:lang w:val="en-AU"/>
        </w:rPr>
        <w:t xml:space="preserve">: </w:t>
      </w:r>
      <w:r w:rsidR="00347C7D" w:rsidRPr="00347C7D">
        <w:rPr>
          <w:b/>
          <w:bCs/>
          <w:color w:val="690048"/>
        </w:rPr>
        <w:t>Support the transition to inclusive employment</w:t>
      </w:r>
    </w:p>
    <w:p w14:paraId="506F85E4" w14:textId="2940AB7D" w:rsidR="00265717" w:rsidRDefault="00265717" w:rsidP="00976C0D">
      <w:pPr>
        <w:spacing w:line="360" w:lineRule="auto"/>
        <w:rPr>
          <w:rFonts w:ascii="Aptos" w:eastAsia="Aptos" w:hAnsi="Aptos" w:cs="Aptos"/>
        </w:rPr>
      </w:pPr>
      <w:r w:rsidRPr="7158C73F">
        <w:rPr>
          <w:rFonts w:ascii="Aptos" w:eastAsia="Aptos" w:hAnsi="Aptos" w:cs="Aptos"/>
          <w:b/>
          <w:bCs/>
        </w:rPr>
        <w:t>Responsibility:</w:t>
      </w:r>
      <w:r w:rsidRPr="7158C73F">
        <w:rPr>
          <w:rFonts w:ascii="Aptos" w:eastAsia="Aptos" w:hAnsi="Aptos" w:cs="Aptos"/>
        </w:rPr>
        <w:t xml:space="preserve"> Australian </w:t>
      </w:r>
      <w:r w:rsidRPr="388B2347">
        <w:rPr>
          <w:rFonts w:ascii="Aptos" w:eastAsia="Aptos" w:hAnsi="Aptos" w:cs="Aptos"/>
        </w:rPr>
        <w:t>Government</w:t>
      </w:r>
    </w:p>
    <w:p w14:paraId="617055E4" w14:textId="60F3B2A3" w:rsidR="00265717" w:rsidRDefault="00265717" w:rsidP="00976C0D">
      <w:pPr>
        <w:spacing w:line="360" w:lineRule="auto"/>
        <w:rPr>
          <w:rFonts w:ascii="Aptos" w:eastAsia="Aptos" w:hAnsi="Aptos" w:cs="Aptos"/>
        </w:rPr>
      </w:pPr>
      <w:r w:rsidRPr="7158C73F">
        <w:rPr>
          <w:rFonts w:ascii="Aptos" w:eastAsia="Aptos" w:hAnsi="Aptos" w:cs="Aptos"/>
          <w:b/>
          <w:bCs/>
        </w:rPr>
        <w:t xml:space="preserve">Response: </w:t>
      </w:r>
      <w:r w:rsidRPr="7158C73F">
        <w:rPr>
          <w:rFonts w:ascii="Aptos" w:eastAsia="Aptos" w:hAnsi="Aptos" w:cs="Aptos"/>
        </w:rPr>
        <w:t>Accept in principle</w:t>
      </w:r>
    </w:p>
    <w:p w14:paraId="2D9BF268" w14:textId="77777777" w:rsidR="00265717" w:rsidRPr="005A7E63" w:rsidRDefault="00265717" w:rsidP="00976C0D">
      <w:pPr>
        <w:spacing w:line="360" w:lineRule="auto"/>
        <w:rPr>
          <w:rFonts w:ascii="Aptos" w:eastAsia="Aptos" w:hAnsi="Aptos" w:cs="Aptos"/>
        </w:rPr>
      </w:pPr>
      <w:r w:rsidRPr="7158C73F">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52AF4CCF" w14:textId="2A01274A" w:rsidR="00265717" w:rsidRDefault="00265717" w:rsidP="00976C0D">
      <w:pPr>
        <w:spacing w:line="360" w:lineRule="auto"/>
        <w:rPr>
          <w:rFonts w:ascii="Aptos" w:eastAsia="Aptos" w:hAnsi="Aptos" w:cs="Aptos"/>
        </w:rPr>
      </w:pPr>
      <w:r>
        <w:rPr>
          <w:rFonts w:ascii="Aptos" w:eastAsia="Aptos" w:hAnsi="Aptos" w:cs="Aptos"/>
        </w:rPr>
        <w:t>R</w:t>
      </w:r>
      <w:r w:rsidRPr="020EF6B1">
        <w:rPr>
          <w:rFonts w:ascii="Aptos" w:eastAsia="Aptos" w:hAnsi="Aptos" w:cs="Aptos"/>
        </w:rPr>
        <w:t>ecommendation</w:t>
      </w:r>
      <w:r>
        <w:rPr>
          <w:rFonts w:ascii="Aptos" w:eastAsia="Aptos" w:hAnsi="Aptos" w:cs="Aptos"/>
        </w:rPr>
        <w:t xml:space="preserve"> 7.30</w:t>
      </w:r>
      <w:r w:rsidRPr="020EF6B1">
        <w:rPr>
          <w:rFonts w:ascii="Aptos" w:eastAsia="Aptos" w:hAnsi="Aptos" w:cs="Aptos"/>
        </w:rPr>
        <w:t xml:space="preserve"> </w:t>
      </w:r>
      <w:r>
        <w:t>proposes</w:t>
      </w:r>
      <w:r w:rsidRPr="020EF6B1">
        <w:rPr>
          <w:rFonts w:ascii="Aptos" w:eastAsia="Aptos" w:hAnsi="Aptos" w:cs="Aptos"/>
        </w:rPr>
        <w:t xml:space="preserve"> the Australian Department of Social Services develop a plan to support people with disability working in Australian Disability Enterprises </w:t>
      </w:r>
      <w:r w:rsidR="0004179E">
        <w:rPr>
          <w:rFonts w:ascii="Aptos" w:eastAsia="Aptos" w:hAnsi="Aptos" w:cs="Aptos"/>
        </w:rPr>
        <w:t xml:space="preserve">to </w:t>
      </w:r>
      <w:r w:rsidRPr="020EF6B1">
        <w:rPr>
          <w:rFonts w:ascii="Aptos" w:eastAsia="Aptos" w:hAnsi="Aptos" w:cs="Aptos"/>
        </w:rPr>
        <w:t>move to inclusive, open employment options. Th</w:t>
      </w:r>
      <w:r w:rsidR="0004179E">
        <w:rPr>
          <w:rFonts w:ascii="Aptos" w:eastAsia="Aptos" w:hAnsi="Aptos" w:cs="Aptos"/>
        </w:rPr>
        <w:t>ough the</w:t>
      </w:r>
      <w:r w:rsidRPr="020EF6B1">
        <w:rPr>
          <w:rFonts w:ascii="Aptos" w:eastAsia="Aptos" w:hAnsi="Aptos" w:cs="Aptos"/>
        </w:rPr>
        <w:t xml:space="preserve"> Australian Government has since made updates to its Supported Employment Plan</w:t>
      </w:r>
      <w:r w:rsidRPr="020EF6B1">
        <w:rPr>
          <w:rStyle w:val="EndnoteReference"/>
          <w:rFonts w:ascii="Aptos" w:eastAsia="Aptos" w:hAnsi="Aptos" w:cs="Aptos"/>
        </w:rPr>
        <w:endnoteReference w:id="71"/>
      </w:r>
      <w:r w:rsidRPr="020EF6B1">
        <w:rPr>
          <w:rFonts w:ascii="Aptos" w:eastAsia="Aptos" w:hAnsi="Aptos" w:cs="Aptos"/>
        </w:rPr>
        <w:t xml:space="preserve"> to better reflect recommendation</w:t>
      </w:r>
      <w:r>
        <w:rPr>
          <w:rFonts w:ascii="Aptos" w:eastAsia="Aptos" w:hAnsi="Aptos" w:cs="Aptos"/>
        </w:rPr>
        <w:t xml:space="preserve"> 7.30</w:t>
      </w:r>
      <w:r w:rsidR="0004179E">
        <w:rPr>
          <w:rFonts w:ascii="Aptos" w:eastAsia="Aptos" w:hAnsi="Aptos" w:cs="Aptos"/>
        </w:rPr>
        <w:t>, the Supported Employment Plan does</w:t>
      </w:r>
      <w:r>
        <w:rPr>
          <w:rFonts w:ascii="Aptos" w:eastAsia="Aptos" w:hAnsi="Aptos" w:cs="Aptos"/>
        </w:rPr>
        <w:t xml:space="preserve"> not</w:t>
      </w:r>
      <w:r w:rsidRPr="020EF6B1">
        <w:rPr>
          <w:rFonts w:ascii="Aptos" w:eastAsia="Aptos" w:hAnsi="Aptos" w:cs="Aptos"/>
        </w:rPr>
        <w:t xml:space="preserve"> </w:t>
      </w:r>
      <w:r>
        <w:rPr>
          <w:rFonts w:ascii="Aptos" w:eastAsia="Aptos" w:hAnsi="Aptos" w:cs="Aptos"/>
        </w:rPr>
        <w:t xml:space="preserve">directly </w:t>
      </w:r>
      <w:r w:rsidRPr="020EF6B1">
        <w:rPr>
          <w:rFonts w:ascii="Aptos" w:eastAsia="Aptos" w:hAnsi="Aptos" w:cs="Aptos"/>
        </w:rPr>
        <w:t xml:space="preserve">address ending segregated employment. </w:t>
      </w:r>
    </w:p>
    <w:p w14:paraId="38394693" w14:textId="77777777" w:rsidR="00265717" w:rsidRDefault="00265717" w:rsidP="000551CA">
      <w:pPr>
        <w:rPr>
          <w:rFonts w:ascii="Nunito Sans" w:hAnsi="Nunito Sans" w:cs="Poppins SemiBold"/>
          <w:b/>
          <w:color w:val="690048"/>
          <w:sz w:val="28"/>
          <w:szCs w:val="28"/>
        </w:rPr>
      </w:pPr>
    </w:p>
    <w:p w14:paraId="0646473E" w14:textId="77777777" w:rsidR="00552FFF" w:rsidRDefault="00552FFF" w:rsidP="000551CA">
      <w:pPr>
        <w:spacing w:line="360" w:lineRule="auto"/>
        <w:rPr>
          <w:b/>
          <w:bCs/>
          <w:color w:val="690048"/>
          <w:lang w:val="en-AU"/>
        </w:rPr>
      </w:pPr>
    </w:p>
    <w:p w14:paraId="010E7761" w14:textId="77777777" w:rsidR="00552FFF" w:rsidRDefault="00552FFF" w:rsidP="000551CA">
      <w:pPr>
        <w:spacing w:line="360" w:lineRule="auto"/>
        <w:rPr>
          <w:b/>
          <w:bCs/>
          <w:color w:val="690048"/>
          <w:lang w:val="en-AU"/>
        </w:rPr>
      </w:pPr>
    </w:p>
    <w:p w14:paraId="4A1FF9AC" w14:textId="77777777" w:rsidR="00552FFF" w:rsidRDefault="00552FFF" w:rsidP="000551CA">
      <w:pPr>
        <w:spacing w:line="360" w:lineRule="auto"/>
        <w:rPr>
          <w:b/>
          <w:bCs/>
          <w:color w:val="690048"/>
          <w:lang w:val="en-AU"/>
        </w:rPr>
      </w:pPr>
    </w:p>
    <w:p w14:paraId="4731858D" w14:textId="77777777" w:rsidR="00552FFF" w:rsidRDefault="00552FFF" w:rsidP="000551CA">
      <w:pPr>
        <w:spacing w:line="360" w:lineRule="auto"/>
        <w:rPr>
          <w:b/>
          <w:bCs/>
          <w:color w:val="690048"/>
          <w:lang w:val="en-AU"/>
        </w:rPr>
      </w:pPr>
    </w:p>
    <w:p w14:paraId="2F716DDE" w14:textId="77777777" w:rsidR="00552FFF" w:rsidRDefault="00552FFF" w:rsidP="000551CA">
      <w:pPr>
        <w:spacing w:line="360" w:lineRule="auto"/>
        <w:rPr>
          <w:b/>
          <w:bCs/>
          <w:color w:val="690048"/>
          <w:lang w:val="en-AU"/>
        </w:rPr>
      </w:pPr>
    </w:p>
    <w:p w14:paraId="08553698" w14:textId="72D4A661" w:rsidR="00265717" w:rsidRDefault="00265717" w:rsidP="000551CA">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7.31</w:t>
      </w:r>
      <w:r w:rsidR="003943A0">
        <w:rPr>
          <w:b/>
          <w:bCs/>
          <w:color w:val="690048"/>
          <w:lang w:val="en-AU"/>
        </w:rPr>
        <w:t xml:space="preserve">: </w:t>
      </w:r>
      <w:r w:rsidR="00347C7D" w:rsidRPr="00347C7D">
        <w:rPr>
          <w:b/>
          <w:bCs/>
          <w:color w:val="690048"/>
        </w:rPr>
        <w:t>Raise subminimum wages</w:t>
      </w:r>
    </w:p>
    <w:p w14:paraId="77145CC0" w14:textId="77777777" w:rsidR="00265717" w:rsidRDefault="00265717" w:rsidP="00585883">
      <w:pPr>
        <w:spacing w:line="360" w:lineRule="auto"/>
        <w:rPr>
          <w:rFonts w:ascii="Aptos" w:eastAsia="Aptos" w:hAnsi="Aptos" w:cs="Aptos"/>
        </w:rPr>
      </w:pPr>
      <w:r w:rsidRPr="7158C73F">
        <w:rPr>
          <w:rFonts w:ascii="Aptos" w:eastAsia="Aptos" w:hAnsi="Aptos" w:cs="Aptos"/>
          <w:b/>
          <w:bCs/>
        </w:rPr>
        <w:t>Responsibility:</w:t>
      </w:r>
      <w:r w:rsidRPr="7158C73F">
        <w:rPr>
          <w:rFonts w:ascii="Aptos" w:eastAsia="Aptos" w:hAnsi="Aptos" w:cs="Aptos"/>
        </w:rPr>
        <w:t xml:space="preserve"> Australian </w:t>
      </w:r>
      <w:r w:rsidRPr="388B2347">
        <w:rPr>
          <w:rFonts w:ascii="Aptos" w:eastAsia="Aptos" w:hAnsi="Aptos" w:cs="Aptos"/>
        </w:rPr>
        <w:t>Government</w:t>
      </w:r>
    </w:p>
    <w:p w14:paraId="63372A62" w14:textId="77777777" w:rsidR="00265717" w:rsidRDefault="00265717" w:rsidP="00585883">
      <w:pPr>
        <w:spacing w:line="360" w:lineRule="auto"/>
        <w:rPr>
          <w:rFonts w:ascii="Aptos" w:eastAsia="Aptos" w:hAnsi="Aptos" w:cs="Aptos"/>
        </w:rPr>
      </w:pPr>
      <w:r w:rsidRPr="4323A09D">
        <w:rPr>
          <w:rFonts w:ascii="Aptos" w:eastAsia="Aptos" w:hAnsi="Aptos" w:cs="Aptos"/>
          <w:b/>
          <w:bCs/>
        </w:rPr>
        <w:t xml:space="preserve">Response: </w:t>
      </w:r>
      <w:r w:rsidRPr="4323A09D">
        <w:rPr>
          <w:rFonts w:ascii="Aptos" w:eastAsia="Aptos" w:hAnsi="Aptos" w:cs="Aptos"/>
        </w:rPr>
        <w:t>Subject to further consideration</w:t>
      </w:r>
    </w:p>
    <w:p w14:paraId="5661DC86" w14:textId="0AA51F37" w:rsidR="00265717" w:rsidRPr="00C93858" w:rsidRDefault="00265717" w:rsidP="00585883">
      <w:pPr>
        <w:spacing w:line="360" w:lineRule="auto"/>
        <w:rPr>
          <w:rFonts w:ascii="Aptos" w:eastAsia="Aptos" w:hAnsi="Aptos" w:cs="Aptos"/>
        </w:rPr>
      </w:pPr>
      <w:r w:rsidRPr="50BE3C79">
        <w:rPr>
          <w:rFonts w:ascii="Aptos" w:eastAsia="Aptos" w:hAnsi="Aptos" w:cs="Aptos"/>
          <w:b/>
          <w:bCs/>
        </w:rPr>
        <w:t>Update:</w:t>
      </w:r>
      <w:r w:rsidRPr="50BE3C79">
        <w:rPr>
          <w:rFonts w:ascii="Aptos" w:eastAsia="Aptos" w:hAnsi="Aptos" w:cs="Aptos"/>
        </w:rPr>
        <w:t xml:space="preserve"> Beginning stages </w:t>
      </w:r>
    </w:p>
    <w:p w14:paraId="0355E23E" w14:textId="7AE0743B" w:rsidR="00265717" w:rsidRDefault="00265717" w:rsidP="00585883">
      <w:pPr>
        <w:spacing w:line="360" w:lineRule="auto"/>
        <w:rPr>
          <w:rFonts w:ascii="Aptos" w:eastAsia="Aptos" w:hAnsi="Aptos" w:cs="Aptos"/>
        </w:rPr>
      </w:pPr>
      <w:r w:rsidRPr="682329DC">
        <w:rPr>
          <w:rFonts w:ascii="Aptos" w:eastAsia="Aptos" w:hAnsi="Aptos" w:cs="Aptos"/>
        </w:rPr>
        <w:t xml:space="preserve">Recommendation 7.31 asks the Australian Government to raise subminimum wages for people with disability </w:t>
      </w:r>
      <w:r>
        <w:rPr>
          <w:rFonts w:ascii="Aptos" w:eastAsia="Aptos" w:hAnsi="Aptos" w:cs="Aptos"/>
        </w:rPr>
        <w:t xml:space="preserve">to at </w:t>
      </w:r>
      <w:r>
        <w:rPr>
          <w:rFonts w:ascii="Aptos" w:eastAsia="Aptos" w:hAnsi="Aptos" w:cs="Aptos"/>
          <w:i/>
          <w:iCs/>
        </w:rPr>
        <w:t>least</w:t>
      </w:r>
      <w:r>
        <w:rPr>
          <w:rFonts w:ascii="Aptos" w:eastAsia="Aptos" w:hAnsi="Aptos" w:cs="Aptos"/>
        </w:rPr>
        <w:t xml:space="preserve"> 50% of the current minimum wage</w:t>
      </w:r>
      <w:r w:rsidRPr="682329DC">
        <w:rPr>
          <w:rFonts w:ascii="Aptos" w:eastAsia="Aptos" w:hAnsi="Aptos" w:cs="Aptos"/>
        </w:rPr>
        <w:t xml:space="preserve">. This recommendation was subject to consultation </w:t>
      </w:r>
      <w:r>
        <w:rPr>
          <w:rFonts w:ascii="Aptos" w:eastAsia="Aptos" w:hAnsi="Aptos" w:cs="Aptos"/>
        </w:rPr>
        <w:t>in</w:t>
      </w:r>
      <w:r w:rsidRPr="682329DC">
        <w:rPr>
          <w:rFonts w:ascii="Aptos" w:eastAsia="Aptos" w:hAnsi="Aptos" w:cs="Aptos"/>
        </w:rPr>
        <w:t xml:space="preserve"> the discussion paper “Next steps in Supported Employment: consultation on the way forward”</w:t>
      </w:r>
      <w:r>
        <w:rPr>
          <w:rFonts w:ascii="Aptos" w:eastAsia="Aptos" w:hAnsi="Aptos" w:cs="Aptos"/>
        </w:rPr>
        <w:t>.</w:t>
      </w:r>
      <w:r w:rsidRPr="682329DC">
        <w:rPr>
          <w:rFonts w:ascii="Aptos" w:eastAsia="Aptos" w:hAnsi="Aptos" w:cs="Aptos"/>
        </w:rPr>
        <w:t xml:space="preserve"> </w:t>
      </w:r>
      <w:r>
        <w:rPr>
          <w:rFonts w:ascii="Aptos" w:eastAsia="Aptos" w:hAnsi="Aptos" w:cs="Aptos"/>
        </w:rPr>
        <w:t>I</w:t>
      </w:r>
      <w:r w:rsidRPr="682329DC">
        <w:rPr>
          <w:rFonts w:ascii="Aptos" w:eastAsia="Aptos" w:hAnsi="Aptos" w:cs="Aptos"/>
        </w:rPr>
        <w:t xml:space="preserve">t is yet to be seen what </w:t>
      </w:r>
      <w:r>
        <w:rPr>
          <w:rFonts w:ascii="Aptos" w:eastAsia="Aptos" w:hAnsi="Aptos" w:cs="Aptos"/>
        </w:rPr>
        <w:t>came from</w:t>
      </w:r>
      <w:r w:rsidRPr="682329DC">
        <w:rPr>
          <w:rFonts w:ascii="Aptos" w:eastAsia="Aptos" w:hAnsi="Aptos" w:cs="Aptos"/>
        </w:rPr>
        <w:t xml:space="preserve"> this consultation and whether </w:t>
      </w:r>
      <w:r>
        <w:rPr>
          <w:rFonts w:ascii="Aptos" w:eastAsia="Aptos" w:hAnsi="Aptos" w:cs="Aptos"/>
        </w:rPr>
        <w:t>this recommendation will be implemented</w:t>
      </w:r>
      <w:r w:rsidRPr="682329DC">
        <w:rPr>
          <w:rFonts w:ascii="Aptos" w:eastAsia="Aptos" w:hAnsi="Aptos" w:cs="Aptos"/>
        </w:rPr>
        <w:t xml:space="preserve">. Given the incompatibility of subminimum wages with human rights obligations </w:t>
      </w:r>
      <w:r w:rsidR="00CA242F">
        <w:rPr>
          <w:rFonts w:ascii="Aptos" w:eastAsia="Aptos" w:hAnsi="Aptos" w:cs="Aptos"/>
        </w:rPr>
        <w:t xml:space="preserve">set out </w:t>
      </w:r>
      <w:r w:rsidRPr="682329DC">
        <w:rPr>
          <w:rFonts w:ascii="Aptos" w:eastAsia="Aptos" w:hAnsi="Aptos" w:cs="Aptos"/>
        </w:rPr>
        <w:t>in the C</w:t>
      </w:r>
      <w:r w:rsidR="00443421">
        <w:rPr>
          <w:rFonts w:ascii="Aptos" w:eastAsia="Aptos" w:hAnsi="Aptos" w:cs="Aptos"/>
        </w:rPr>
        <w:t>onvention on the R</w:t>
      </w:r>
      <w:r w:rsidR="008C024C">
        <w:rPr>
          <w:rFonts w:ascii="Aptos" w:eastAsia="Aptos" w:hAnsi="Aptos" w:cs="Aptos"/>
        </w:rPr>
        <w:t>ights of Persons with Disabilities</w:t>
      </w:r>
      <w:r w:rsidRPr="682329DC">
        <w:rPr>
          <w:rFonts w:ascii="Aptos" w:eastAsia="Aptos" w:hAnsi="Aptos" w:cs="Aptos"/>
        </w:rPr>
        <w:t xml:space="preserve">, the Australian Government’s response to this recommendation is disappointing. </w:t>
      </w:r>
    </w:p>
    <w:p w14:paraId="0C38DB56" w14:textId="77777777" w:rsidR="003F316F" w:rsidRPr="008E7728" w:rsidRDefault="003F316F" w:rsidP="000551CA">
      <w:pPr>
        <w:spacing w:line="360" w:lineRule="auto"/>
        <w:rPr>
          <w:b/>
          <w:bCs/>
          <w:color w:val="690048"/>
          <w:lang w:val="en-AU"/>
        </w:rPr>
      </w:pPr>
    </w:p>
    <w:p w14:paraId="6F609AA5" w14:textId="62FFC4DB" w:rsidR="00265717" w:rsidRPr="008E7728" w:rsidRDefault="00265717" w:rsidP="00727496">
      <w:pPr>
        <w:spacing w:line="360" w:lineRule="auto"/>
        <w:rPr>
          <w:b/>
          <w:bCs/>
          <w:color w:val="690048"/>
          <w:lang w:val="en-AU"/>
        </w:rPr>
      </w:pPr>
      <w:r w:rsidRPr="008E7728">
        <w:rPr>
          <w:b/>
          <w:bCs/>
          <w:color w:val="690048"/>
          <w:lang w:val="en-AU"/>
        </w:rPr>
        <w:t xml:space="preserve">Recommendation </w:t>
      </w:r>
      <w:r>
        <w:rPr>
          <w:b/>
          <w:bCs/>
          <w:color w:val="690048"/>
          <w:lang w:val="en-AU"/>
        </w:rPr>
        <w:t>7.32</w:t>
      </w:r>
      <w:r w:rsidR="000B4184">
        <w:rPr>
          <w:b/>
          <w:bCs/>
          <w:color w:val="690048"/>
          <w:lang w:val="en-AU"/>
        </w:rPr>
        <w:t xml:space="preserve">: </w:t>
      </w:r>
      <w:r w:rsidR="00347C7D" w:rsidRPr="00347C7D">
        <w:rPr>
          <w:b/>
          <w:bCs/>
          <w:color w:val="690048"/>
        </w:rPr>
        <w:t>End segregated employment by 2034</w:t>
      </w:r>
    </w:p>
    <w:p w14:paraId="16FBF5BB" w14:textId="01A1ACC6" w:rsidR="00265717" w:rsidRDefault="00265717" w:rsidP="00161422">
      <w:pPr>
        <w:spacing w:line="360" w:lineRule="auto"/>
        <w:rPr>
          <w:rFonts w:ascii="Aptos" w:eastAsia="Aptos" w:hAnsi="Aptos" w:cs="Aptos"/>
        </w:rPr>
      </w:pPr>
      <w:r w:rsidRPr="7158C73F">
        <w:rPr>
          <w:rFonts w:ascii="Aptos" w:eastAsia="Aptos" w:hAnsi="Aptos" w:cs="Aptos"/>
          <w:b/>
          <w:bCs/>
        </w:rPr>
        <w:t>Responsibility:</w:t>
      </w:r>
      <w:r w:rsidRPr="7158C73F">
        <w:rPr>
          <w:rFonts w:ascii="Aptos" w:eastAsia="Aptos" w:hAnsi="Aptos" w:cs="Aptos"/>
        </w:rPr>
        <w:t xml:space="preserve"> Australian, </w:t>
      </w:r>
      <w:r w:rsidR="0004179E">
        <w:rPr>
          <w:rFonts w:ascii="Aptos" w:eastAsia="Aptos" w:hAnsi="Aptos" w:cs="Aptos"/>
        </w:rPr>
        <w:t>state and territory governments</w:t>
      </w:r>
    </w:p>
    <w:p w14:paraId="5B0EC293" w14:textId="77777777" w:rsidR="00265717" w:rsidRDefault="00265717" w:rsidP="00161422">
      <w:pPr>
        <w:spacing w:line="360" w:lineRule="auto"/>
        <w:rPr>
          <w:rFonts w:ascii="Aptos" w:eastAsia="Aptos" w:hAnsi="Aptos" w:cs="Aptos"/>
        </w:rPr>
      </w:pPr>
      <w:r w:rsidRPr="7158C73F">
        <w:rPr>
          <w:rFonts w:ascii="Aptos" w:eastAsia="Aptos" w:hAnsi="Aptos" w:cs="Aptos"/>
          <w:b/>
          <w:bCs/>
        </w:rPr>
        <w:t xml:space="preserve">Response: </w:t>
      </w:r>
      <w:r w:rsidRPr="7158C73F">
        <w:rPr>
          <w:rFonts w:ascii="Aptos" w:eastAsia="Aptos" w:hAnsi="Aptos" w:cs="Aptos"/>
        </w:rPr>
        <w:t>Subject to further consideration</w:t>
      </w:r>
    </w:p>
    <w:p w14:paraId="604B71B8" w14:textId="164009D6" w:rsidR="00265717" w:rsidRPr="00F82F30" w:rsidRDefault="00265717" w:rsidP="00161422">
      <w:pPr>
        <w:spacing w:line="360" w:lineRule="auto"/>
        <w:rPr>
          <w:rFonts w:ascii="Aptos" w:eastAsia="Aptos" w:hAnsi="Aptos" w:cs="Aptos"/>
        </w:rPr>
      </w:pPr>
      <w:r w:rsidRPr="70222617">
        <w:rPr>
          <w:rFonts w:ascii="Aptos" w:eastAsia="Aptos" w:hAnsi="Aptos" w:cs="Aptos"/>
          <w:b/>
          <w:bCs/>
        </w:rPr>
        <w:t>Update:</w:t>
      </w:r>
      <w:r w:rsidRPr="70222617">
        <w:rPr>
          <w:rFonts w:ascii="Aptos" w:eastAsia="Aptos" w:hAnsi="Aptos" w:cs="Aptos"/>
        </w:rPr>
        <w:t xml:space="preserve"> Beginning stages </w:t>
      </w:r>
    </w:p>
    <w:p w14:paraId="49568466" w14:textId="33355192" w:rsidR="00265717" w:rsidRDefault="00265717" w:rsidP="00161422">
      <w:pPr>
        <w:spacing w:line="360" w:lineRule="auto"/>
        <w:rPr>
          <w:rFonts w:ascii="Aptos" w:eastAsia="Aptos" w:hAnsi="Aptos" w:cs="Aptos"/>
        </w:rPr>
      </w:pPr>
      <w:r w:rsidRPr="682329DC">
        <w:rPr>
          <w:rFonts w:ascii="Aptos" w:eastAsia="Aptos" w:hAnsi="Aptos" w:cs="Aptos"/>
        </w:rPr>
        <w:t>Recommendation 7.32 sets a deadline to end segregated employment by 2034</w:t>
      </w:r>
      <w:r>
        <w:rPr>
          <w:rFonts w:ascii="Aptos" w:eastAsia="Aptos" w:hAnsi="Aptos" w:cs="Aptos"/>
        </w:rPr>
        <w:t>,</w:t>
      </w:r>
      <w:r w:rsidRPr="682329DC">
        <w:rPr>
          <w:rFonts w:ascii="Aptos" w:eastAsia="Aptos" w:hAnsi="Aptos" w:cs="Aptos"/>
        </w:rPr>
        <w:t xml:space="preserve"> </w:t>
      </w:r>
      <w:r>
        <w:rPr>
          <w:rFonts w:ascii="Aptos" w:eastAsia="Aptos" w:hAnsi="Aptos" w:cs="Aptos"/>
        </w:rPr>
        <w:t>recommending the development and implementation of</w:t>
      </w:r>
      <w:r w:rsidRPr="682329DC">
        <w:rPr>
          <w:rFonts w:ascii="Aptos" w:eastAsia="Aptos" w:hAnsi="Aptos" w:cs="Aptos"/>
        </w:rPr>
        <w:t xml:space="preserve"> a National Inclusive Employment Roadmap to transform Australian Disability Enterprises</w:t>
      </w:r>
      <w:r w:rsidR="0004179E">
        <w:rPr>
          <w:rFonts w:ascii="Aptos" w:eastAsia="Aptos" w:hAnsi="Aptos" w:cs="Aptos"/>
        </w:rPr>
        <w:t xml:space="preserve">, and </w:t>
      </w:r>
      <w:r>
        <w:rPr>
          <w:rFonts w:ascii="Aptos" w:eastAsia="Aptos" w:hAnsi="Aptos" w:cs="Aptos"/>
        </w:rPr>
        <w:t>the elimination of</w:t>
      </w:r>
      <w:r w:rsidRPr="682329DC">
        <w:rPr>
          <w:rFonts w:ascii="Aptos" w:eastAsia="Aptos" w:hAnsi="Aptos" w:cs="Aptos"/>
        </w:rPr>
        <w:t xml:space="preserve"> subminimum wage</w:t>
      </w:r>
      <w:r>
        <w:rPr>
          <w:rFonts w:ascii="Aptos" w:eastAsia="Aptos" w:hAnsi="Aptos" w:cs="Aptos"/>
        </w:rPr>
        <w:t>s</w:t>
      </w:r>
      <w:r w:rsidRPr="682329DC">
        <w:rPr>
          <w:rFonts w:ascii="Aptos" w:eastAsia="Aptos" w:hAnsi="Aptos" w:cs="Aptos"/>
        </w:rPr>
        <w:t xml:space="preserve">. </w:t>
      </w:r>
      <w:r>
        <w:rPr>
          <w:rFonts w:ascii="Aptos" w:eastAsia="Aptos" w:hAnsi="Aptos" w:cs="Aptos"/>
        </w:rPr>
        <w:t>Though a new</w:t>
      </w:r>
      <w:r w:rsidRPr="682329DC">
        <w:rPr>
          <w:rFonts w:ascii="Aptos" w:eastAsia="Aptos" w:hAnsi="Aptos" w:cs="Aptos"/>
        </w:rPr>
        <w:t xml:space="preserve"> Inclusive Employment Australia program</w:t>
      </w:r>
      <w:r>
        <w:rPr>
          <w:rFonts w:ascii="Aptos" w:eastAsia="Aptos" w:hAnsi="Aptos" w:cs="Aptos"/>
        </w:rPr>
        <w:t xml:space="preserve"> has been launched</w:t>
      </w:r>
      <w:r w:rsidRPr="682329DC">
        <w:rPr>
          <w:rFonts w:ascii="Aptos" w:eastAsia="Aptos" w:hAnsi="Aptos" w:cs="Aptos"/>
        </w:rPr>
        <w:t xml:space="preserve">, </w:t>
      </w:r>
      <w:r>
        <w:rPr>
          <w:rFonts w:ascii="Aptos" w:eastAsia="Aptos" w:hAnsi="Aptos" w:cs="Aptos"/>
        </w:rPr>
        <w:t>there is no news on the development of the</w:t>
      </w:r>
      <w:r w:rsidRPr="682329DC">
        <w:rPr>
          <w:rFonts w:ascii="Aptos" w:eastAsia="Aptos" w:hAnsi="Aptos" w:cs="Aptos"/>
        </w:rPr>
        <w:t xml:space="preserve"> roadmap yet. This recommendation is subject to consultation </w:t>
      </w:r>
      <w:r>
        <w:rPr>
          <w:rFonts w:ascii="Aptos" w:eastAsia="Aptos" w:hAnsi="Aptos" w:cs="Aptos"/>
        </w:rPr>
        <w:t>on</w:t>
      </w:r>
      <w:r w:rsidRPr="682329DC">
        <w:rPr>
          <w:rFonts w:ascii="Aptos" w:eastAsia="Aptos" w:hAnsi="Aptos" w:cs="Aptos"/>
        </w:rPr>
        <w:t xml:space="preserve"> the discussion paper “Next steps in Supported Employment: consultation on the way forward”.</w:t>
      </w:r>
      <w:r w:rsidR="00C7268A">
        <w:rPr>
          <w:rFonts w:ascii="Aptos" w:eastAsia="Aptos" w:hAnsi="Aptos" w:cs="Aptos"/>
        </w:rPr>
        <w:t xml:space="preserve"> </w:t>
      </w:r>
    </w:p>
    <w:p w14:paraId="224F3F58" w14:textId="77777777" w:rsidR="00265717" w:rsidRDefault="00265717" w:rsidP="00727496">
      <w:pPr>
        <w:rPr>
          <w:rFonts w:ascii="Nunito Sans" w:hAnsi="Nunito Sans" w:cs="Poppins SemiBold"/>
          <w:b/>
          <w:color w:val="690048"/>
          <w:sz w:val="28"/>
          <w:szCs w:val="28"/>
        </w:rPr>
      </w:pPr>
    </w:p>
    <w:p w14:paraId="23A305DD" w14:textId="17EC46C9" w:rsidR="00265717" w:rsidRPr="00AF4C60" w:rsidRDefault="00265717" w:rsidP="00AF4C60">
      <w:pPr>
        <w:spacing w:line="360" w:lineRule="auto"/>
        <w:rPr>
          <w:b/>
          <w:bCs/>
          <w:color w:val="690048"/>
          <w:lang w:val="en-AU"/>
        </w:rPr>
      </w:pPr>
      <w:r>
        <w:rPr>
          <w:b/>
          <w:bCs/>
          <w:color w:val="690048"/>
          <w:lang w:val="en-AU"/>
        </w:rPr>
        <w:t>Inclusive Housing</w:t>
      </w:r>
    </w:p>
    <w:p w14:paraId="36C95B6C" w14:textId="092FFBE0" w:rsidR="00A15B0F" w:rsidRDefault="00265717" w:rsidP="00274419">
      <w:pPr>
        <w:spacing w:line="360" w:lineRule="auto"/>
        <w:rPr>
          <w:b/>
          <w:bCs/>
          <w:color w:val="690048"/>
        </w:rPr>
      </w:pPr>
      <w:r w:rsidRPr="008E7728">
        <w:rPr>
          <w:b/>
          <w:bCs/>
          <w:color w:val="690048"/>
          <w:lang w:val="en-AU"/>
        </w:rPr>
        <w:t xml:space="preserve">Recommendation </w:t>
      </w:r>
      <w:r>
        <w:rPr>
          <w:b/>
          <w:bCs/>
          <w:color w:val="690048"/>
          <w:lang w:val="en-AU"/>
        </w:rPr>
        <w:t>7.33</w:t>
      </w:r>
      <w:r w:rsidR="0095791B">
        <w:rPr>
          <w:b/>
          <w:bCs/>
          <w:color w:val="690048"/>
          <w:lang w:val="en-AU"/>
        </w:rPr>
        <w:t xml:space="preserve">: </w:t>
      </w:r>
      <w:r w:rsidR="00A15B0F" w:rsidRPr="00A15B0F">
        <w:rPr>
          <w:b/>
          <w:bCs/>
          <w:color w:val="690048"/>
        </w:rPr>
        <w:t>Prioritise people with disability in key national housing and homelessness approaches</w:t>
      </w:r>
    </w:p>
    <w:p w14:paraId="5A3A18FB" w14:textId="258BCDD9" w:rsidR="00265717" w:rsidRDefault="00265717" w:rsidP="00274419">
      <w:pPr>
        <w:spacing w:line="360" w:lineRule="auto"/>
        <w:rPr>
          <w:rFonts w:ascii="Aptos" w:eastAsia="Aptos" w:hAnsi="Aptos" w:cs="Aptos"/>
        </w:rPr>
      </w:pPr>
      <w:r w:rsidRPr="7158C73F">
        <w:rPr>
          <w:rFonts w:ascii="Aptos" w:eastAsia="Aptos" w:hAnsi="Aptos" w:cs="Aptos"/>
          <w:b/>
          <w:bCs/>
        </w:rPr>
        <w:t>Responsibility:</w:t>
      </w:r>
      <w:r w:rsidRPr="7158C73F">
        <w:rPr>
          <w:rFonts w:ascii="Aptos" w:eastAsia="Aptos" w:hAnsi="Aptos" w:cs="Aptos"/>
        </w:rPr>
        <w:t xml:space="preserve"> Australian, </w:t>
      </w:r>
      <w:r w:rsidR="00381EA3">
        <w:rPr>
          <w:rFonts w:ascii="Aptos" w:eastAsia="Aptos" w:hAnsi="Aptos" w:cs="Aptos"/>
        </w:rPr>
        <w:t>state and territory governments</w:t>
      </w:r>
    </w:p>
    <w:p w14:paraId="01DD4069" w14:textId="5549317E" w:rsidR="00265717" w:rsidRDefault="00265717" w:rsidP="00274419">
      <w:pPr>
        <w:spacing w:line="360" w:lineRule="auto"/>
        <w:rPr>
          <w:rFonts w:ascii="Aptos" w:eastAsia="Aptos" w:hAnsi="Aptos" w:cs="Aptos"/>
        </w:rPr>
      </w:pPr>
      <w:r w:rsidRPr="7158C73F">
        <w:rPr>
          <w:rFonts w:ascii="Aptos" w:eastAsia="Aptos" w:hAnsi="Aptos" w:cs="Aptos"/>
          <w:b/>
          <w:bCs/>
        </w:rPr>
        <w:t xml:space="preserve">Response: </w:t>
      </w:r>
      <w:r w:rsidRPr="7158C73F">
        <w:rPr>
          <w:rFonts w:ascii="Aptos" w:eastAsia="Aptos" w:hAnsi="Aptos" w:cs="Aptos"/>
        </w:rPr>
        <w:t>Accept in principle</w:t>
      </w:r>
    </w:p>
    <w:p w14:paraId="1FFCACDA" w14:textId="77777777" w:rsidR="00265717" w:rsidRPr="007E7E86" w:rsidRDefault="00265717" w:rsidP="00274419">
      <w:pPr>
        <w:spacing w:line="360" w:lineRule="auto"/>
        <w:rPr>
          <w:rFonts w:ascii="Aptos" w:eastAsia="Aptos" w:hAnsi="Aptos" w:cs="Aptos"/>
        </w:rPr>
      </w:pPr>
      <w:r w:rsidRPr="7158C73F">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In progress </w:t>
      </w:r>
    </w:p>
    <w:p w14:paraId="3B7FDD39" w14:textId="1E17FA5C" w:rsidR="00265717" w:rsidRPr="004463AB" w:rsidRDefault="00265717" w:rsidP="00274419">
      <w:pPr>
        <w:spacing w:line="360" w:lineRule="auto"/>
        <w:rPr>
          <w:rFonts w:ascii="Aptos" w:eastAsia="Aptos" w:hAnsi="Aptos" w:cs="Aptos"/>
        </w:rPr>
      </w:pPr>
      <w:r>
        <w:rPr>
          <w:rFonts w:ascii="Aptos" w:eastAsia="Aptos" w:hAnsi="Aptos" w:cs="Aptos"/>
        </w:rPr>
        <w:t>R</w:t>
      </w:r>
      <w:r w:rsidRPr="4ACFCF1F">
        <w:rPr>
          <w:rFonts w:ascii="Aptos" w:eastAsia="Aptos" w:hAnsi="Aptos" w:cs="Aptos"/>
        </w:rPr>
        <w:t>ecommendation</w:t>
      </w:r>
      <w:r>
        <w:rPr>
          <w:rFonts w:ascii="Aptos" w:eastAsia="Aptos" w:hAnsi="Aptos" w:cs="Aptos"/>
        </w:rPr>
        <w:t xml:space="preserve"> 7.33</w:t>
      </w:r>
      <w:r w:rsidRPr="4ACFCF1F">
        <w:rPr>
          <w:rFonts w:ascii="Aptos" w:eastAsia="Aptos" w:hAnsi="Aptos" w:cs="Aptos"/>
        </w:rPr>
        <w:t xml:space="preserve"> </w:t>
      </w:r>
      <w:r>
        <w:rPr>
          <w:rFonts w:ascii="Aptos" w:eastAsia="Aptos" w:hAnsi="Aptos" w:cs="Aptos"/>
        </w:rPr>
        <w:t>calls for</w:t>
      </w:r>
      <w:r w:rsidRPr="4ACFCF1F">
        <w:rPr>
          <w:rFonts w:ascii="Aptos" w:eastAsia="Aptos" w:hAnsi="Aptos" w:cs="Aptos"/>
        </w:rPr>
        <w:t xml:space="preserve"> key national housing and homelessness approaches</w:t>
      </w:r>
      <w:r w:rsidR="00C7268A">
        <w:rPr>
          <w:rFonts w:ascii="Aptos" w:eastAsia="Aptos" w:hAnsi="Aptos" w:cs="Aptos"/>
        </w:rPr>
        <w:t xml:space="preserve"> to prioritise people with disability</w:t>
      </w:r>
      <w:r w:rsidRPr="4ACFCF1F">
        <w:rPr>
          <w:rFonts w:ascii="Aptos" w:eastAsia="Aptos" w:hAnsi="Aptos" w:cs="Aptos"/>
        </w:rPr>
        <w:t xml:space="preserve">. The Queensland </w:t>
      </w:r>
      <w:r w:rsidRPr="31CB75F1">
        <w:rPr>
          <w:rFonts w:ascii="Aptos" w:eastAsia="Aptos" w:hAnsi="Aptos" w:cs="Aptos"/>
        </w:rPr>
        <w:t>Government</w:t>
      </w:r>
      <w:r w:rsidRPr="4ACFCF1F">
        <w:rPr>
          <w:rFonts w:ascii="Aptos" w:eastAsia="Aptos" w:hAnsi="Aptos" w:cs="Aptos"/>
        </w:rPr>
        <w:t xml:space="preserve"> has since launched the </w:t>
      </w:r>
      <w:hyperlink r:id="rId31" w:history="1">
        <w:r w:rsidR="00FB6E5C">
          <w:rPr>
            <w:rStyle w:val="Hyperlink"/>
            <w:rFonts w:ascii="Aptos" w:eastAsia="Aptos" w:hAnsi="Aptos" w:cs="Aptos"/>
          </w:rPr>
          <w:t>Partnering for Inclusive Housing with Queenslanders with Disability 2024-2027</w:t>
        </w:r>
      </w:hyperlink>
      <w:r w:rsidRPr="2CBA8379">
        <w:rPr>
          <w:rFonts w:ascii="Aptos" w:eastAsia="Aptos" w:hAnsi="Aptos" w:cs="Aptos"/>
        </w:rPr>
        <w:t>.</w:t>
      </w:r>
      <w:r w:rsidRPr="4ACFCF1F">
        <w:rPr>
          <w:rFonts w:ascii="Aptos" w:eastAsia="Aptos" w:hAnsi="Aptos" w:cs="Aptos"/>
        </w:rPr>
        <w:t xml:space="preserve"> This roadmap hopes to improve housing outcomes for people with </w:t>
      </w:r>
      <w:r w:rsidR="00562687" w:rsidRPr="4ACFCF1F">
        <w:rPr>
          <w:rFonts w:ascii="Aptos" w:eastAsia="Aptos" w:hAnsi="Aptos" w:cs="Aptos"/>
        </w:rPr>
        <w:t>disability;</w:t>
      </w:r>
      <w:r w:rsidRPr="4ACFCF1F">
        <w:rPr>
          <w:rFonts w:ascii="Aptos" w:eastAsia="Aptos" w:hAnsi="Aptos" w:cs="Aptos"/>
        </w:rPr>
        <w:t xml:space="preserve"> however</w:t>
      </w:r>
      <w:r w:rsidR="0081075B">
        <w:rPr>
          <w:rFonts w:ascii="Aptos" w:eastAsia="Aptos" w:hAnsi="Aptos" w:cs="Aptos"/>
        </w:rPr>
        <w:t>,</w:t>
      </w:r>
      <w:r w:rsidRPr="4ACFCF1F">
        <w:rPr>
          <w:rFonts w:ascii="Aptos" w:eastAsia="Aptos" w:hAnsi="Aptos" w:cs="Aptos"/>
        </w:rPr>
        <w:t xml:space="preserve"> </w:t>
      </w:r>
      <w:r w:rsidR="0053575E">
        <w:rPr>
          <w:rFonts w:ascii="Aptos" w:eastAsia="Aptos" w:hAnsi="Aptos" w:cs="Aptos"/>
        </w:rPr>
        <w:t>other key housing and homelessness plans have not aligned with this recommendation</w:t>
      </w:r>
      <w:r w:rsidRPr="4ACFCF1F">
        <w:rPr>
          <w:rFonts w:ascii="Aptos" w:eastAsia="Aptos" w:hAnsi="Aptos" w:cs="Aptos"/>
        </w:rPr>
        <w:t>.</w:t>
      </w:r>
      <w:r>
        <w:rPr>
          <w:rFonts w:ascii="Aptos" w:eastAsia="Aptos" w:hAnsi="Aptos" w:cs="Aptos"/>
        </w:rPr>
        <w:t xml:space="preserve"> </w:t>
      </w:r>
      <w:r w:rsidR="0053575E">
        <w:rPr>
          <w:rFonts w:ascii="Aptos" w:eastAsia="Aptos" w:hAnsi="Aptos" w:cs="Aptos"/>
        </w:rPr>
        <w:t>For instance,</w:t>
      </w:r>
      <w:r>
        <w:rPr>
          <w:rFonts w:ascii="Aptos" w:eastAsia="Aptos" w:hAnsi="Aptos" w:cs="Aptos"/>
        </w:rPr>
        <w:t xml:space="preserve"> The </w:t>
      </w:r>
      <w:r w:rsidRPr="006E27A8">
        <w:rPr>
          <w:rFonts w:ascii="Aptos" w:eastAsia="Aptos" w:hAnsi="Aptos" w:cs="Aptos"/>
        </w:rPr>
        <w:t>National Agreement on Social Housing and Homelessness</w:t>
      </w:r>
      <w:r>
        <w:rPr>
          <w:rFonts w:ascii="Aptos" w:eastAsia="Aptos" w:hAnsi="Aptos" w:cs="Aptos"/>
        </w:rPr>
        <w:t xml:space="preserve"> does not identify people with disability as a priority group</w:t>
      </w:r>
      <w:r w:rsidR="0053575E">
        <w:rPr>
          <w:rStyle w:val="EndnoteReference"/>
          <w:rFonts w:ascii="Aptos" w:eastAsia="Aptos" w:hAnsi="Aptos" w:cs="Aptos"/>
        </w:rPr>
        <w:endnoteReference w:id="72"/>
      </w:r>
      <w:r>
        <w:rPr>
          <w:rFonts w:ascii="Aptos" w:eastAsia="Aptos" w:hAnsi="Aptos" w:cs="Aptos"/>
        </w:rPr>
        <w:t xml:space="preserve">. </w:t>
      </w:r>
      <w:r w:rsidRPr="4323A09D">
        <w:rPr>
          <w:rFonts w:ascii="Aptos" w:eastAsia="Aptos" w:hAnsi="Aptos" w:cs="Aptos"/>
        </w:rPr>
        <w:t xml:space="preserve">As the Queensland Government has implemented a housing plan with people with disability as a priority, </w:t>
      </w:r>
      <w:r w:rsidR="00C62321">
        <w:rPr>
          <w:rFonts w:ascii="Aptos" w:eastAsia="Aptos" w:hAnsi="Aptos" w:cs="Aptos"/>
        </w:rPr>
        <w:t>this recommendation has been implemented at a state level</w:t>
      </w:r>
      <w:r w:rsidRPr="4323A09D">
        <w:rPr>
          <w:rFonts w:ascii="Aptos" w:eastAsia="Aptos" w:hAnsi="Aptos" w:cs="Aptos"/>
        </w:rPr>
        <w:t>.</w:t>
      </w:r>
      <w:r w:rsidR="00562687">
        <w:rPr>
          <w:rFonts w:ascii="Aptos" w:eastAsia="Aptos" w:hAnsi="Aptos" w:cs="Aptos"/>
        </w:rPr>
        <w:t xml:space="preserve"> </w:t>
      </w:r>
      <w:r w:rsidR="00C62321">
        <w:rPr>
          <w:rFonts w:ascii="Aptos" w:eastAsia="Aptos" w:hAnsi="Aptos" w:cs="Aptos"/>
        </w:rPr>
        <w:t>National level implementation is yet to be seen.</w:t>
      </w:r>
    </w:p>
    <w:p w14:paraId="07516FC9" w14:textId="77777777" w:rsidR="00265717" w:rsidRPr="008E7728" w:rsidRDefault="00265717" w:rsidP="00727496">
      <w:pPr>
        <w:spacing w:line="360" w:lineRule="auto"/>
        <w:rPr>
          <w:b/>
          <w:bCs/>
          <w:color w:val="690048"/>
          <w:lang w:val="en-AU"/>
        </w:rPr>
      </w:pPr>
    </w:p>
    <w:p w14:paraId="68398618" w14:textId="10DE6C96" w:rsidR="00192C77" w:rsidRDefault="00265717" w:rsidP="00404DCE">
      <w:pPr>
        <w:spacing w:line="360" w:lineRule="auto"/>
        <w:rPr>
          <w:b/>
          <w:bCs/>
          <w:color w:val="690048"/>
        </w:rPr>
      </w:pPr>
      <w:r w:rsidRPr="008E7728">
        <w:rPr>
          <w:b/>
          <w:bCs/>
          <w:color w:val="690048"/>
          <w:lang w:val="en-AU"/>
        </w:rPr>
        <w:t xml:space="preserve">Recommendation </w:t>
      </w:r>
      <w:r>
        <w:rPr>
          <w:b/>
          <w:bCs/>
          <w:color w:val="690048"/>
          <w:lang w:val="en-AU"/>
        </w:rPr>
        <w:t>7.34</w:t>
      </w:r>
      <w:r w:rsidR="00707FD3">
        <w:rPr>
          <w:b/>
          <w:bCs/>
          <w:color w:val="690048"/>
          <w:lang w:val="en-AU"/>
        </w:rPr>
        <w:t xml:space="preserve">: </w:t>
      </w:r>
      <w:r w:rsidR="00192C77" w:rsidRPr="00192C77">
        <w:rPr>
          <w:b/>
          <w:bCs/>
          <w:color w:val="690048"/>
        </w:rPr>
        <w:t>Include homelessness in Australia’s Disability Strategy</w:t>
      </w:r>
    </w:p>
    <w:p w14:paraId="1EFD99F7" w14:textId="6A82244B" w:rsidR="00265717" w:rsidRDefault="00265717" w:rsidP="00404DCE">
      <w:pPr>
        <w:spacing w:line="360" w:lineRule="auto"/>
        <w:rPr>
          <w:rFonts w:ascii="Aptos" w:eastAsia="Aptos" w:hAnsi="Aptos" w:cs="Aptos"/>
        </w:rPr>
      </w:pPr>
      <w:r w:rsidRPr="7158C73F">
        <w:rPr>
          <w:rFonts w:ascii="Aptos" w:eastAsia="Aptos" w:hAnsi="Aptos" w:cs="Aptos"/>
          <w:b/>
          <w:bCs/>
        </w:rPr>
        <w:t>Responsibility:</w:t>
      </w:r>
      <w:r w:rsidRPr="7158C73F">
        <w:rPr>
          <w:rFonts w:ascii="Aptos" w:eastAsia="Aptos" w:hAnsi="Aptos" w:cs="Aptos"/>
        </w:rPr>
        <w:t xml:space="preserve"> Australian, </w:t>
      </w:r>
      <w:r w:rsidR="00562687">
        <w:rPr>
          <w:rFonts w:ascii="Aptos" w:eastAsia="Aptos" w:hAnsi="Aptos" w:cs="Aptos"/>
        </w:rPr>
        <w:t>state and territory governments</w:t>
      </w:r>
    </w:p>
    <w:p w14:paraId="0208567A" w14:textId="1C607E97" w:rsidR="00265717" w:rsidRDefault="00265717" w:rsidP="00404DCE">
      <w:pPr>
        <w:spacing w:line="360" w:lineRule="auto"/>
        <w:rPr>
          <w:rFonts w:ascii="Aptos" w:eastAsia="Aptos" w:hAnsi="Aptos" w:cs="Aptos"/>
        </w:rPr>
      </w:pPr>
      <w:r w:rsidRPr="7158C73F">
        <w:rPr>
          <w:rFonts w:ascii="Aptos" w:eastAsia="Aptos" w:hAnsi="Aptos" w:cs="Aptos"/>
          <w:b/>
          <w:bCs/>
        </w:rPr>
        <w:t xml:space="preserve">Response: </w:t>
      </w:r>
      <w:r w:rsidRPr="7158C73F">
        <w:rPr>
          <w:rFonts w:ascii="Aptos" w:eastAsia="Aptos" w:hAnsi="Aptos" w:cs="Aptos"/>
        </w:rPr>
        <w:t>Accept</w:t>
      </w:r>
    </w:p>
    <w:p w14:paraId="14EA2D36" w14:textId="77777777" w:rsidR="00265717" w:rsidRDefault="00265717" w:rsidP="00404DCE">
      <w:pPr>
        <w:spacing w:line="360" w:lineRule="auto"/>
        <w:rPr>
          <w:rFonts w:ascii="Aptos" w:eastAsia="Aptos" w:hAnsi="Aptos" w:cs="Aptos"/>
        </w:rPr>
      </w:pPr>
      <w:r w:rsidRPr="4ACFCF1F">
        <w:rPr>
          <w:rFonts w:ascii="Aptos" w:eastAsia="Aptos" w:hAnsi="Aptos" w:cs="Aptos"/>
          <w:b/>
          <w:bCs/>
        </w:rPr>
        <w:t xml:space="preserve">Update: </w:t>
      </w:r>
      <w:r>
        <w:rPr>
          <w:rFonts w:ascii="Aptos" w:eastAsia="Aptos" w:hAnsi="Aptos" w:cs="Aptos"/>
        </w:rPr>
        <w:t>Implemented</w:t>
      </w:r>
    </w:p>
    <w:p w14:paraId="76D52E82" w14:textId="57AD4C46" w:rsidR="00265717" w:rsidRDefault="00265717" w:rsidP="00404DCE">
      <w:pPr>
        <w:spacing w:line="360" w:lineRule="auto"/>
        <w:rPr>
          <w:rFonts w:ascii="Aptos" w:eastAsia="Aptos" w:hAnsi="Aptos" w:cs="Aptos"/>
        </w:rPr>
      </w:pPr>
      <w:r>
        <w:rPr>
          <w:rFonts w:ascii="Aptos" w:eastAsia="Aptos" w:hAnsi="Aptos" w:cs="Aptos"/>
        </w:rPr>
        <w:t>R</w:t>
      </w:r>
      <w:r w:rsidRPr="66ED69FF">
        <w:rPr>
          <w:rFonts w:ascii="Aptos" w:eastAsia="Aptos" w:hAnsi="Aptos" w:cs="Aptos"/>
        </w:rPr>
        <w:t>ecommendation</w:t>
      </w:r>
      <w:r>
        <w:rPr>
          <w:rFonts w:ascii="Aptos" w:eastAsia="Aptos" w:hAnsi="Aptos" w:cs="Aptos"/>
        </w:rPr>
        <w:t xml:space="preserve"> 7.34</w:t>
      </w:r>
      <w:r w:rsidRPr="66ED69FF">
        <w:rPr>
          <w:rFonts w:ascii="Aptos" w:eastAsia="Aptos" w:hAnsi="Aptos" w:cs="Aptos"/>
        </w:rPr>
        <w:t xml:space="preserve"> </w:t>
      </w:r>
      <w:r>
        <w:rPr>
          <w:rFonts w:ascii="Aptos" w:eastAsia="Aptos" w:hAnsi="Aptos" w:cs="Aptos"/>
        </w:rPr>
        <w:t>calls for the</w:t>
      </w:r>
      <w:r w:rsidRPr="66ED69FF">
        <w:rPr>
          <w:rFonts w:ascii="Aptos" w:eastAsia="Aptos" w:hAnsi="Aptos" w:cs="Aptos"/>
        </w:rPr>
        <w:t xml:space="preserve"> Australia</w:t>
      </w:r>
      <w:r>
        <w:rPr>
          <w:rFonts w:ascii="Aptos" w:eastAsia="Aptos" w:hAnsi="Aptos" w:cs="Aptos"/>
        </w:rPr>
        <w:t>n</w:t>
      </w:r>
      <w:r w:rsidRPr="66ED69FF">
        <w:rPr>
          <w:rFonts w:ascii="Aptos" w:eastAsia="Aptos" w:hAnsi="Aptos" w:cs="Aptos"/>
        </w:rPr>
        <w:t xml:space="preserve"> Disability Strategy (</w:t>
      </w:r>
      <w:r w:rsidRPr="00073624">
        <w:rPr>
          <w:rFonts w:ascii="Aptos" w:eastAsia="Aptos" w:hAnsi="Aptos" w:cs="Aptos"/>
          <w:b/>
          <w:bCs/>
        </w:rPr>
        <w:t>ADS</w:t>
      </w:r>
      <w:r w:rsidRPr="66ED69FF">
        <w:rPr>
          <w:rFonts w:ascii="Aptos" w:eastAsia="Aptos" w:hAnsi="Aptos" w:cs="Aptos"/>
        </w:rPr>
        <w:t>)</w:t>
      </w:r>
      <w:r>
        <w:rPr>
          <w:rFonts w:ascii="Aptos" w:eastAsia="Aptos" w:hAnsi="Aptos" w:cs="Aptos"/>
        </w:rPr>
        <w:t xml:space="preserve"> to include a focus on homelessness</w:t>
      </w:r>
      <w:r w:rsidRPr="66ED69FF">
        <w:rPr>
          <w:rFonts w:ascii="Aptos" w:eastAsia="Aptos" w:hAnsi="Aptos" w:cs="Aptos"/>
        </w:rPr>
        <w:t>. This was accepted by all Governments</w:t>
      </w:r>
      <w:r>
        <w:rPr>
          <w:rFonts w:ascii="Aptos" w:eastAsia="Aptos" w:hAnsi="Aptos" w:cs="Aptos"/>
        </w:rPr>
        <w:t xml:space="preserve">, and the ADS now includes a section on </w:t>
      </w:r>
      <w:r w:rsidRPr="66ED69FF">
        <w:rPr>
          <w:rFonts w:ascii="Aptos" w:eastAsia="Aptos" w:hAnsi="Aptos" w:cs="Aptos"/>
        </w:rPr>
        <w:t>the development of a new Policy Priority area address</w:t>
      </w:r>
      <w:r w:rsidR="0041028A">
        <w:rPr>
          <w:rFonts w:ascii="Aptos" w:eastAsia="Aptos" w:hAnsi="Aptos" w:cs="Aptos"/>
        </w:rPr>
        <w:t>ing</w:t>
      </w:r>
      <w:r w:rsidRPr="66ED69FF">
        <w:rPr>
          <w:rFonts w:ascii="Aptos" w:eastAsia="Aptos" w:hAnsi="Aptos" w:cs="Aptos"/>
        </w:rPr>
        <w:t xml:space="preserve"> homelessness in the ADS</w:t>
      </w:r>
      <w:r w:rsidRPr="66ED69FF">
        <w:rPr>
          <w:rStyle w:val="EndnoteReference"/>
          <w:rFonts w:ascii="Aptos" w:eastAsia="Aptos" w:hAnsi="Aptos" w:cs="Aptos"/>
        </w:rPr>
        <w:endnoteReference w:id="73"/>
      </w:r>
      <w:r w:rsidRPr="66ED69FF">
        <w:rPr>
          <w:rFonts w:ascii="Aptos" w:eastAsia="Aptos" w:hAnsi="Aptos" w:cs="Aptos"/>
        </w:rPr>
        <w:t>.</w:t>
      </w:r>
    </w:p>
    <w:p w14:paraId="2A8C97C9" w14:textId="77777777" w:rsidR="00265717" w:rsidRDefault="00265717" w:rsidP="00727496">
      <w:pPr>
        <w:rPr>
          <w:rFonts w:ascii="Nunito Sans" w:hAnsi="Nunito Sans" w:cs="Poppins SemiBold"/>
          <w:b/>
          <w:color w:val="690048"/>
          <w:sz w:val="28"/>
          <w:szCs w:val="28"/>
        </w:rPr>
      </w:pPr>
    </w:p>
    <w:p w14:paraId="6EA7D2CF" w14:textId="3FF87069" w:rsidR="00265717" w:rsidRPr="008E7728" w:rsidRDefault="00265717" w:rsidP="00727496">
      <w:pPr>
        <w:spacing w:line="360" w:lineRule="auto"/>
        <w:rPr>
          <w:b/>
          <w:bCs/>
          <w:color w:val="690048"/>
          <w:lang w:val="en-AU"/>
        </w:rPr>
      </w:pPr>
      <w:r w:rsidRPr="008E7728">
        <w:rPr>
          <w:b/>
          <w:bCs/>
          <w:color w:val="690048"/>
          <w:lang w:val="en-AU"/>
        </w:rPr>
        <w:t xml:space="preserve">Recommendation </w:t>
      </w:r>
      <w:r>
        <w:rPr>
          <w:b/>
          <w:bCs/>
          <w:color w:val="690048"/>
          <w:lang w:val="en-AU"/>
        </w:rPr>
        <w:t>7.35</w:t>
      </w:r>
      <w:r w:rsidR="002C2F8A">
        <w:rPr>
          <w:b/>
          <w:bCs/>
          <w:color w:val="690048"/>
          <w:lang w:val="en-AU"/>
        </w:rPr>
        <w:t xml:space="preserve">: </w:t>
      </w:r>
      <w:r w:rsidR="00655779" w:rsidRPr="00655779">
        <w:rPr>
          <w:b/>
          <w:bCs/>
          <w:color w:val="690048"/>
        </w:rPr>
        <w:t>Increase the availability and supply of accessible and adaptive housing for people with disability through the National Construction Code</w:t>
      </w:r>
    </w:p>
    <w:p w14:paraId="1B5AD030" w14:textId="506708AF" w:rsidR="00265717" w:rsidRDefault="00265717" w:rsidP="002352FB">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State </w:t>
      </w:r>
      <w:r w:rsidR="00597481">
        <w:rPr>
          <w:rFonts w:ascii="Aptos" w:eastAsia="Aptos" w:hAnsi="Aptos" w:cs="Aptos"/>
        </w:rPr>
        <w:t>and territory governments</w:t>
      </w:r>
    </w:p>
    <w:p w14:paraId="05F18F38" w14:textId="6E3BAB32" w:rsidR="00265717" w:rsidRDefault="00265717" w:rsidP="002352FB">
      <w:pPr>
        <w:spacing w:line="360" w:lineRule="auto"/>
        <w:rPr>
          <w:rFonts w:ascii="Aptos" w:eastAsia="Aptos" w:hAnsi="Aptos" w:cs="Aptos"/>
        </w:rPr>
      </w:pPr>
      <w:r w:rsidRPr="4DC14D1D">
        <w:rPr>
          <w:rFonts w:ascii="Aptos" w:eastAsia="Aptos" w:hAnsi="Aptos" w:cs="Aptos"/>
          <w:b/>
          <w:bCs/>
        </w:rPr>
        <w:t xml:space="preserve">Response: </w:t>
      </w:r>
      <w:r w:rsidRPr="4DC14D1D">
        <w:rPr>
          <w:rFonts w:ascii="Aptos" w:eastAsia="Aptos" w:hAnsi="Aptos" w:cs="Aptos"/>
        </w:rPr>
        <w:t>Accept in principle</w:t>
      </w:r>
    </w:p>
    <w:p w14:paraId="1F0FF94A" w14:textId="5DFCB00D" w:rsidR="00265717" w:rsidRDefault="00265717" w:rsidP="002352FB">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rPr>
        <w:t xml:space="preserve"> Beginning stages </w:t>
      </w:r>
    </w:p>
    <w:p w14:paraId="374F3268" w14:textId="04B0DE8D" w:rsidR="00265717" w:rsidRDefault="00265717" w:rsidP="00662AC8">
      <w:pPr>
        <w:spacing w:line="360" w:lineRule="auto"/>
        <w:rPr>
          <w:rFonts w:ascii="Nunito Sans" w:hAnsi="Nunito Sans" w:cs="Poppins SemiBold"/>
          <w:b/>
          <w:color w:val="690048"/>
          <w:sz w:val="28"/>
          <w:szCs w:val="28"/>
        </w:rPr>
      </w:pPr>
      <w:r>
        <w:rPr>
          <w:rFonts w:ascii="Aptos" w:eastAsia="Aptos" w:hAnsi="Aptos" w:cs="Aptos"/>
        </w:rPr>
        <w:t>Recommendation 7.35</w:t>
      </w:r>
      <w:r w:rsidRPr="4DC14D1D">
        <w:rPr>
          <w:rFonts w:ascii="Aptos" w:eastAsia="Aptos" w:hAnsi="Aptos" w:cs="Aptos"/>
        </w:rPr>
        <w:t xml:space="preserve"> ask</w:t>
      </w:r>
      <w:r>
        <w:rPr>
          <w:rFonts w:ascii="Aptos" w:eastAsia="Aptos" w:hAnsi="Aptos" w:cs="Aptos"/>
        </w:rPr>
        <w:t>s</w:t>
      </w:r>
      <w:r w:rsidRPr="4DC14D1D">
        <w:rPr>
          <w:rFonts w:ascii="Aptos" w:eastAsia="Aptos" w:hAnsi="Aptos" w:cs="Aptos"/>
        </w:rPr>
        <w:t xml:space="preserve"> for an increase in the availability and supply of accessible and adaptive housing. The Queensland </w:t>
      </w:r>
      <w:r w:rsidR="00597481">
        <w:rPr>
          <w:rFonts w:ascii="Aptos" w:eastAsia="Aptos" w:hAnsi="Aptos" w:cs="Aptos"/>
        </w:rPr>
        <w:t>Government</w:t>
      </w:r>
      <w:r w:rsidR="00597481" w:rsidRPr="4DC14D1D">
        <w:rPr>
          <w:rFonts w:ascii="Aptos" w:eastAsia="Aptos" w:hAnsi="Aptos" w:cs="Aptos"/>
        </w:rPr>
        <w:t xml:space="preserve"> </w:t>
      </w:r>
      <w:r w:rsidRPr="4DC14D1D">
        <w:rPr>
          <w:rFonts w:ascii="Aptos" w:eastAsia="Aptos" w:hAnsi="Aptos" w:cs="Aptos"/>
        </w:rPr>
        <w:t xml:space="preserve">has since implemented the Modern Homes </w:t>
      </w:r>
      <w:r w:rsidR="00597481" w:rsidRPr="4DC14D1D">
        <w:rPr>
          <w:rFonts w:ascii="Aptos" w:eastAsia="Aptos" w:hAnsi="Aptos" w:cs="Aptos"/>
        </w:rPr>
        <w:t>Standards which</w:t>
      </w:r>
      <w:r w:rsidRPr="4DC14D1D">
        <w:rPr>
          <w:rFonts w:ascii="Aptos" w:eastAsia="Aptos" w:hAnsi="Aptos" w:cs="Aptos"/>
        </w:rPr>
        <w:t xml:space="preserve"> includes the Liveable Housing Design Standard </w:t>
      </w:r>
      <w:r w:rsidRPr="00381A50">
        <w:rPr>
          <w:rFonts w:ascii="Aptos" w:eastAsia="Aptos" w:hAnsi="Aptos" w:cs="Aptos"/>
        </w:rPr>
        <w:t>(</w:t>
      </w:r>
      <w:r w:rsidRPr="00073624">
        <w:rPr>
          <w:rFonts w:ascii="Aptos" w:eastAsia="Aptos" w:hAnsi="Aptos" w:cs="Aptos"/>
          <w:b/>
          <w:bCs/>
        </w:rPr>
        <w:t>LHD</w:t>
      </w:r>
      <w:r w:rsidRPr="4DC14D1D">
        <w:rPr>
          <w:rFonts w:ascii="Aptos" w:eastAsia="Aptos" w:hAnsi="Aptos" w:cs="Aptos"/>
        </w:rPr>
        <w:t>)</w:t>
      </w:r>
      <w:r w:rsidR="00597481" w:rsidRPr="00597481">
        <w:rPr>
          <w:rStyle w:val="EndnoteReference"/>
          <w:rFonts w:ascii="Aptos" w:eastAsia="Aptos" w:hAnsi="Aptos" w:cs="Aptos"/>
        </w:rPr>
        <w:t xml:space="preserve"> </w:t>
      </w:r>
      <w:r w:rsidR="00597481">
        <w:rPr>
          <w:rStyle w:val="EndnoteReference"/>
          <w:rFonts w:ascii="Aptos" w:eastAsia="Aptos" w:hAnsi="Aptos" w:cs="Aptos"/>
        </w:rPr>
        <w:endnoteReference w:id="74"/>
      </w:r>
      <w:r w:rsidR="00597481">
        <w:rPr>
          <w:rFonts w:ascii="Aptos" w:eastAsia="Aptos" w:hAnsi="Aptos" w:cs="Aptos"/>
        </w:rPr>
        <w:t>, and 50% of</w:t>
      </w:r>
      <w:r w:rsidRPr="4DC14D1D">
        <w:rPr>
          <w:rFonts w:ascii="Aptos" w:eastAsia="Aptos" w:hAnsi="Aptos" w:cs="Aptos"/>
        </w:rPr>
        <w:t xml:space="preserve"> social housing</w:t>
      </w:r>
      <w:r w:rsidR="00597481">
        <w:rPr>
          <w:rFonts w:ascii="Aptos" w:eastAsia="Aptos" w:hAnsi="Aptos" w:cs="Aptos"/>
        </w:rPr>
        <w:t xml:space="preserve"> currently being constructed will apparently meet the LHD</w:t>
      </w:r>
      <w:r w:rsidRPr="4DC14D1D">
        <w:rPr>
          <w:rFonts w:ascii="Aptos" w:eastAsia="Aptos" w:hAnsi="Aptos" w:cs="Aptos"/>
        </w:rPr>
        <w:t xml:space="preserve"> at gold or platinum level whilst upholding a minimum standard</w:t>
      </w:r>
      <w:r w:rsidR="00597481">
        <w:rPr>
          <w:rStyle w:val="EndnoteReference"/>
          <w:rFonts w:ascii="Aptos" w:eastAsia="Aptos" w:hAnsi="Aptos" w:cs="Aptos"/>
        </w:rPr>
        <w:endnoteReference w:id="75"/>
      </w:r>
      <w:r w:rsidRPr="4DC14D1D">
        <w:rPr>
          <w:rFonts w:ascii="Aptos" w:eastAsia="Aptos" w:hAnsi="Aptos" w:cs="Aptos"/>
        </w:rPr>
        <w:t xml:space="preserve">. </w:t>
      </w:r>
      <w:r w:rsidR="00597481">
        <w:rPr>
          <w:rFonts w:ascii="Aptos" w:eastAsia="Aptos" w:hAnsi="Aptos" w:cs="Aptos"/>
        </w:rPr>
        <w:t>The Queensland Government</w:t>
      </w:r>
      <w:r w:rsidRPr="4DC14D1D">
        <w:rPr>
          <w:rFonts w:ascii="Aptos" w:eastAsia="Aptos" w:hAnsi="Aptos" w:cs="Aptos"/>
        </w:rPr>
        <w:t xml:space="preserve"> have also </w:t>
      </w:r>
      <w:r w:rsidR="00597481">
        <w:rPr>
          <w:rFonts w:ascii="Aptos" w:eastAsia="Aptos" w:hAnsi="Aptos" w:cs="Aptos"/>
        </w:rPr>
        <w:t>initiated</w:t>
      </w:r>
      <w:r w:rsidRPr="4DC14D1D">
        <w:rPr>
          <w:rFonts w:ascii="Aptos" w:eastAsia="Aptos" w:hAnsi="Aptos" w:cs="Aptos"/>
        </w:rPr>
        <w:t xml:space="preserve"> a desktop audit into Government-owned crisis accommodation</w:t>
      </w:r>
      <w:r w:rsidR="00002712">
        <w:rPr>
          <w:rFonts w:ascii="Aptos" w:eastAsia="Aptos" w:hAnsi="Aptos" w:cs="Aptos"/>
        </w:rPr>
        <w:t>, with consideration to their accessibility</w:t>
      </w:r>
      <w:r w:rsidR="00597481">
        <w:rPr>
          <w:rFonts w:ascii="Aptos" w:eastAsia="Aptos" w:hAnsi="Aptos" w:cs="Aptos"/>
        </w:rPr>
        <w:t>.</w:t>
      </w:r>
      <w:r w:rsidRPr="4DC14D1D">
        <w:rPr>
          <w:rFonts w:ascii="Aptos" w:eastAsia="Aptos" w:hAnsi="Aptos" w:cs="Aptos"/>
        </w:rPr>
        <w:t xml:space="preserve"> </w:t>
      </w:r>
    </w:p>
    <w:p w14:paraId="25D323A9" w14:textId="77777777" w:rsidR="003F316F" w:rsidRDefault="003F316F" w:rsidP="00727496">
      <w:pPr>
        <w:spacing w:line="360" w:lineRule="auto"/>
        <w:rPr>
          <w:b/>
          <w:bCs/>
          <w:color w:val="690048"/>
          <w:lang w:val="en-AU"/>
        </w:rPr>
      </w:pPr>
    </w:p>
    <w:p w14:paraId="3E02EF10" w14:textId="77777777" w:rsidR="00C62321" w:rsidRDefault="00C62321" w:rsidP="00727496">
      <w:pPr>
        <w:spacing w:line="360" w:lineRule="auto"/>
        <w:rPr>
          <w:b/>
          <w:bCs/>
          <w:color w:val="690048"/>
          <w:lang w:val="en-AU"/>
        </w:rPr>
      </w:pPr>
    </w:p>
    <w:p w14:paraId="5C439F70" w14:textId="77777777" w:rsidR="00C62321" w:rsidRDefault="00C62321" w:rsidP="00727496">
      <w:pPr>
        <w:spacing w:line="360" w:lineRule="auto"/>
        <w:rPr>
          <w:b/>
          <w:bCs/>
          <w:color w:val="690048"/>
          <w:lang w:val="en-AU"/>
        </w:rPr>
      </w:pPr>
    </w:p>
    <w:p w14:paraId="5A54933D" w14:textId="77777777" w:rsidR="00C62321" w:rsidRDefault="00C62321" w:rsidP="00727496">
      <w:pPr>
        <w:spacing w:line="360" w:lineRule="auto"/>
        <w:rPr>
          <w:b/>
          <w:bCs/>
          <w:color w:val="690048"/>
          <w:lang w:val="en-AU"/>
        </w:rPr>
      </w:pPr>
    </w:p>
    <w:p w14:paraId="744D8623" w14:textId="38FD55A5" w:rsidR="00265717" w:rsidRDefault="00265717" w:rsidP="00727496">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7.36</w:t>
      </w:r>
      <w:r w:rsidR="003A27D5">
        <w:rPr>
          <w:b/>
          <w:bCs/>
          <w:color w:val="690048"/>
          <w:lang w:val="en-AU"/>
        </w:rPr>
        <w:t xml:space="preserve">: </w:t>
      </w:r>
      <w:r w:rsidR="00655779" w:rsidRPr="00655779">
        <w:rPr>
          <w:b/>
          <w:bCs/>
          <w:color w:val="690048"/>
        </w:rPr>
        <w:t>Improve social housing operational policy and processes</w:t>
      </w:r>
    </w:p>
    <w:p w14:paraId="74A590B9" w14:textId="251E0BA5" w:rsidR="00265717" w:rsidRDefault="00265717" w:rsidP="001A6F36">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w:t>
      </w:r>
      <w:r w:rsidR="00002712" w:rsidRPr="4DC14D1D">
        <w:rPr>
          <w:rFonts w:ascii="Aptos" w:eastAsia="Aptos" w:hAnsi="Aptos" w:cs="Aptos"/>
        </w:rPr>
        <w:t xml:space="preserve">State </w:t>
      </w:r>
      <w:r w:rsidR="00002712">
        <w:rPr>
          <w:rFonts w:ascii="Aptos" w:eastAsia="Aptos" w:hAnsi="Aptos" w:cs="Aptos"/>
        </w:rPr>
        <w:t>and territory governments</w:t>
      </w:r>
    </w:p>
    <w:p w14:paraId="0EADF63B" w14:textId="1202C3B9" w:rsidR="00265717" w:rsidRDefault="00265717" w:rsidP="001A6F36">
      <w:pPr>
        <w:spacing w:line="360" w:lineRule="auto"/>
        <w:rPr>
          <w:rFonts w:ascii="Aptos" w:eastAsia="Aptos" w:hAnsi="Aptos" w:cs="Aptos"/>
        </w:rPr>
      </w:pPr>
      <w:r w:rsidRPr="4DC14D1D">
        <w:rPr>
          <w:rFonts w:ascii="Aptos" w:eastAsia="Aptos" w:hAnsi="Aptos" w:cs="Aptos"/>
          <w:b/>
          <w:bCs/>
        </w:rPr>
        <w:t xml:space="preserve">Response: </w:t>
      </w:r>
      <w:r w:rsidRPr="4DC14D1D">
        <w:rPr>
          <w:rFonts w:ascii="Aptos" w:eastAsia="Aptos" w:hAnsi="Aptos" w:cs="Aptos"/>
        </w:rPr>
        <w:t>Accept</w:t>
      </w:r>
    </w:p>
    <w:p w14:paraId="42CBF400" w14:textId="115C7268" w:rsidR="00265717" w:rsidRDefault="00265717" w:rsidP="001A6F36">
      <w:pPr>
        <w:spacing w:line="360" w:lineRule="auto"/>
        <w:rPr>
          <w:rFonts w:ascii="Aptos" w:eastAsia="Aptos" w:hAnsi="Aptos" w:cs="Aptos"/>
          <w:b/>
          <w:bCs/>
        </w:rPr>
      </w:pPr>
      <w:r w:rsidRPr="50BE3C79">
        <w:rPr>
          <w:rFonts w:ascii="Aptos" w:eastAsia="Aptos" w:hAnsi="Aptos" w:cs="Aptos"/>
          <w:b/>
          <w:bCs/>
        </w:rPr>
        <w:t>Update</w:t>
      </w:r>
      <w:r w:rsidRPr="50BE3C79">
        <w:rPr>
          <w:rFonts w:ascii="Aptos" w:eastAsia="Aptos" w:hAnsi="Aptos" w:cs="Aptos"/>
        </w:rPr>
        <w:t xml:space="preserve">: Beginning stages </w:t>
      </w:r>
    </w:p>
    <w:p w14:paraId="255C712E" w14:textId="5E615722" w:rsidR="00265717" w:rsidRDefault="00265717" w:rsidP="001A6F36">
      <w:pPr>
        <w:spacing w:line="360" w:lineRule="auto"/>
        <w:rPr>
          <w:rFonts w:ascii="Aptos" w:eastAsia="Aptos" w:hAnsi="Aptos" w:cs="Aptos"/>
        </w:rPr>
      </w:pPr>
      <w:r w:rsidRPr="682329DC">
        <w:rPr>
          <w:rFonts w:ascii="Aptos" w:eastAsia="Aptos" w:hAnsi="Aptos" w:cs="Aptos"/>
        </w:rPr>
        <w:t xml:space="preserve">Recommendation 7.36 </w:t>
      </w:r>
      <w:r>
        <w:t>calls for</w:t>
      </w:r>
      <w:r w:rsidRPr="682329DC">
        <w:rPr>
          <w:rFonts w:ascii="Aptos" w:eastAsia="Aptos" w:hAnsi="Aptos" w:cs="Aptos"/>
        </w:rPr>
        <w:t xml:space="preserve"> social housing operational policies and processes </w:t>
      </w:r>
      <w:r>
        <w:rPr>
          <w:rFonts w:ascii="Aptos" w:eastAsia="Aptos" w:hAnsi="Aptos" w:cs="Aptos"/>
        </w:rPr>
        <w:t>to include</w:t>
      </w:r>
      <w:r w:rsidRPr="00AB0058">
        <w:rPr>
          <w:rFonts w:ascii="Aptos" w:eastAsia="Aptos" w:hAnsi="Aptos" w:cs="Aptos"/>
        </w:rPr>
        <w:t xml:space="preserve"> accessible and inclusive processes for allocating and modifying social housing for people with disability</w:t>
      </w:r>
      <w:r w:rsidRPr="682329DC">
        <w:rPr>
          <w:rFonts w:ascii="Aptos" w:eastAsia="Aptos" w:hAnsi="Aptos" w:cs="Aptos"/>
        </w:rPr>
        <w:t>. In the DRC Progress Report 2025</w:t>
      </w:r>
      <w:r>
        <w:rPr>
          <w:rFonts w:ascii="Aptos" w:eastAsia="Aptos" w:hAnsi="Aptos" w:cs="Aptos"/>
        </w:rPr>
        <w:t>,</w:t>
      </w:r>
      <w:r w:rsidRPr="682329DC">
        <w:rPr>
          <w:rFonts w:ascii="Aptos" w:eastAsia="Aptos" w:hAnsi="Aptos" w:cs="Aptos"/>
        </w:rPr>
        <w:t xml:space="preserve"> the Queensland Department of Housing mention </w:t>
      </w:r>
      <w:r w:rsidR="008801E8">
        <w:rPr>
          <w:rFonts w:ascii="Aptos" w:eastAsia="Aptos" w:hAnsi="Aptos" w:cs="Aptos"/>
        </w:rPr>
        <w:t xml:space="preserve">that </w:t>
      </w:r>
      <w:r>
        <w:rPr>
          <w:rFonts w:ascii="Aptos" w:eastAsia="Aptos" w:hAnsi="Aptos" w:cs="Aptos"/>
        </w:rPr>
        <w:t xml:space="preserve">there is </w:t>
      </w:r>
      <w:r w:rsidRPr="682329DC">
        <w:rPr>
          <w:rFonts w:ascii="Aptos" w:eastAsia="Aptos" w:hAnsi="Aptos" w:cs="Aptos"/>
        </w:rPr>
        <w:t>current</w:t>
      </w:r>
      <w:r w:rsidR="00CB6337">
        <w:rPr>
          <w:rFonts w:ascii="Aptos" w:eastAsia="Aptos" w:hAnsi="Aptos" w:cs="Aptos"/>
        </w:rPr>
        <w:t>ly a</w:t>
      </w:r>
      <w:r w:rsidRPr="682329DC">
        <w:rPr>
          <w:rFonts w:ascii="Aptos" w:eastAsia="Aptos" w:hAnsi="Aptos" w:cs="Aptos"/>
        </w:rPr>
        <w:t xml:space="preserve"> review of existing processes for home modification</w:t>
      </w:r>
      <w:r>
        <w:rPr>
          <w:rFonts w:ascii="Aptos" w:eastAsia="Aptos" w:hAnsi="Aptos" w:cs="Aptos"/>
        </w:rPr>
        <w:t>,</w:t>
      </w:r>
      <w:r w:rsidRPr="682329DC">
        <w:rPr>
          <w:rFonts w:ascii="Aptos" w:eastAsia="Aptos" w:hAnsi="Aptos" w:cs="Aptos"/>
        </w:rPr>
        <w:t xml:space="preserve"> </w:t>
      </w:r>
      <w:r>
        <w:rPr>
          <w:rFonts w:ascii="Aptos" w:eastAsia="Aptos" w:hAnsi="Aptos" w:cs="Aptos"/>
        </w:rPr>
        <w:t>as well as a</w:t>
      </w:r>
      <w:r w:rsidRPr="682329DC">
        <w:rPr>
          <w:rFonts w:ascii="Aptos" w:eastAsia="Aptos" w:hAnsi="Aptos" w:cs="Aptos"/>
        </w:rPr>
        <w:t xml:space="preserve"> review</w:t>
      </w:r>
      <w:r>
        <w:rPr>
          <w:rFonts w:ascii="Aptos" w:eastAsia="Aptos" w:hAnsi="Aptos" w:cs="Aptos"/>
        </w:rPr>
        <w:t xml:space="preserve"> of</w:t>
      </w:r>
      <w:r w:rsidRPr="682329DC">
        <w:rPr>
          <w:rFonts w:ascii="Aptos" w:eastAsia="Aptos" w:hAnsi="Aptos" w:cs="Aptos"/>
        </w:rPr>
        <w:t xml:space="preserve"> communication and resources for people with disability</w:t>
      </w:r>
      <w:r w:rsidRPr="682329DC">
        <w:rPr>
          <w:rStyle w:val="EndnoteReference"/>
          <w:rFonts w:ascii="Aptos" w:eastAsia="Aptos" w:hAnsi="Aptos" w:cs="Aptos"/>
        </w:rPr>
        <w:endnoteReference w:id="76"/>
      </w:r>
      <w:r w:rsidRPr="682329DC">
        <w:rPr>
          <w:rFonts w:ascii="Aptos" w:eastAsia="Aptos" w:hAnsi="Aptos" w:cs="Aptos"/>
        </w:rPr>
        <w:t>.</w:t>
      </w:r>
    </w:p>
    <w:p w14:paraId="7422C326" w14:textId="77777777" w:rsidR="00265717" w:rsidRPr="008E7728" w:rsidRDefault="00265717" w:rsidP="00727496">
      <w:pPr>
        <w:spacing w:line="360" w:lineRule="auto"/>
        <w:rPr>
          <w:b/>
          <w:bCs/>
          <w:color w:val="690048"/>
          <w:lang w:val="en-AU"/>
        </w:rPr>
      </w:pPr>
    </w:p>
    <w:p w14:paraId="7A50AB54" w14:textId="69CB6B30" w:rsidR="00F23043" w:rsidRDefault="00265717" w:rsidP="00C3461E">
      <w:pPr>
        <w:spacing w:line="360" w:lineRule="auto"/>
        <w:rPr>
          <w:b/>
          <w:bCs/>
          <w:color w:val="690048"/>
        </w:rPr>
      </w:pPr>
      <w:r w:rsidRPr="008E7728">
        <w:rPr>
          <w:b/>
          <w:bCs/>
          <w:color w:val="690048"/>
          <w:lang w:val="en-AU"/>
        </w:rPr>
        <w:t xml:space="preserve">Recommendation </w:t>
      </w:r>
      <w:r>
        <w:rPr>
          <w:b/>
          <w:bCs/>
          <w:color w:val="690048"/>
          <w:lang w:val="en-AU"/>
        </w:rPr>
        <w:t>7.37</w:t>
      </w:r>
      <w:r w:rsidR="00A44E92">
        <w:rPr>
          <w:b/>
          <w:bCs/>
          <w:color w:val="690048"/>
          <w:lang w:val="en-AU"/>
        </w:rPr>
        <w:t>:</w:t>
      </w:r>
      <w:r w:rsidR="00283C62">
        <w:rPr>
          <w:b/>
          <w:bCs/>
          <w:color w:val="690048"/>
          <w:lang w:val="en-AU"/>
        </w:rPr>
        <w:t xml:space="preserve"> </w:t>
      </w:r>
      <w:r w:rsidR="00F23043" w:rsidRPr="00F23043">
        <w:rPr>
          <w:b/>
          <w:bCs/>
          <w:color w:val="690048"/>
        </w:rPr>
        <w:t>Increase tenancy and occupancy protections for people with disability</w:t>
      </w:r>
    </w:p>
    <w:p w14:paraId="293356FE" w14:textId="7EB119FD" w:rsidR="00265717" w:rsidRDefault="00265717" w:rsidP="00C3461E">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w:t>
      </w:r>
      <w:r w:rsidR="00CB6337" w:rsidRPr="4DC14D1D">
        <w:rPr>
          <w:rFonts w:ascii="Aptos" w:eastAsia="Aptos" w:hAnsi="Aptos" w:cs="Aptos"/>
        </w:rPr>
        <w:t xml:space="preserve">State </w:t>
      </w:r>
      <w:r w:rsidR="00CB6337">
        <w:rPr>
          <w:rFonts w:ascii="Aptos" w:eastAsia="Aptos" w:hAnsi="Aptos" w:cs="Aptos"/>
        </w:rPr>
        <w:t>and territory governments</w:t>
      </w:r>
    </w:p>
    <w:p w14:paraId="319D0A11" w14:textId="77777777" w:rsidR="00265717" w:rsidRDefault="00265717" w:rsidP="00C3461E">
      <w:pPr>
        <w:spacing w:line="360" w:lineRule="auto"/>
        <w:rPr>
          <w:rFonts w:ascii="Aptos" w:eastAsia="Aptos" w:hAnsi="Aptos" w:cs="Aptos"/>
        </w:rPr>
      </w:pPr>
      <w:r w:rsidRPr="4DC14D1D">
        <w:rPr>
          <w:rFonts w:ascii="Aptos" w:eastAsia="Aptos" w:hAnsi="Aptos" w:cs="Aptos"/>
          <w:b/>
          <w:bCs/>
        </w:rPr>
        <w:t xml:space="preserve">Response: </w:t>
      </w:r>
      <w:r w:rsidRPr="4DC14D1D">
        <w:rPr>
          <w:rFonts w:ascii="Aptos" w:eastAsia="Aptos" w:hAnsi="Aptos" w:cs="Aptos"/>
        </w:rPr>
        <w:t>Subject to further consideration</w:t>
      </w:r>
    </w:p>
    <w:p w14:paraId="70980610" w14:textId="77777777" w:rsidR="00265717" w:rsidRDefault="00265717" w:rsidP="00C3461E">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56F30ADB" w14:textId="5BEA0E6A" w:rsidR="00265717" w:rsidRDefault="00265717" w:rsidP="00C3461E">
      <w:pPr>
        <w:spacing w:line="360" w:lineRule="auto"/>
        <w:rPr>
          <w:rFonts w:ascii="Aptos" w:eastAsia="Aptos" w:hAnsi="Aptos" w:cs="Aptos"/>
        </w:rPr>
      </w:pPr>
      <w:r>
        <w:rPr>
          <w:rFonts w:ascii="Aptos" w:eastAsia="Aptos" w:hAnsi="Aptos" w:cs="Aptos"/>
        </w:rPr>
        <w:t>R</w:t>
      </w:r>
      <w:r w:rsidRPr="4ACFCF1F">
        <w:rPr>
          <w:rFonts w:ascii="Aptos" w:eastAsia="Aptos" w:hAnsi="Aptos" w:cs="Aptos"/>
        </w:rPr>
        <w:t>ecommendation</w:t>
      </w:r>
      <w:r>
        <w:rPr>
          <w:rFonts w:ascii="Aptos" w:eastAsia="Aptos" w:hAnsi="Aptos" w:cs="Aptos"/>
        </w:rPr>
        <w:t xml:space="preserve"> 7.37</w:t>
      </w:r>
      <w:r w:rsidRPr="4ACFCF1F">
        <w:rPr>
          <w:rFonts w:ascii="Aptos" w:eastAsia="Aptos" w:hAnsi="Aptos" w:cs="Aptos"/>
        </w:rPr>
        <w:t xml:space="preserve"> </w:t>
      </w:r>
      <w:r w:rsidR="009E72D8">
        <w:rPr>
          <w:rFonts w:ascii="Aptos" w:eastAsia="Aptos" w:hAnsi="Aptos" w:cs="Aptos"/>
        </w:rPr>
        <w:t>calls for</w:t>
      </w:r>
      <w:r>
        <w:rPr>
          <w:rFonts w:ascii="Aptos" w:eastAsia="Aptos" w:hAnsi="Aptos" w:cs="Aptos"/>
        </w:rPr>
        <w:t xml:space="preserve"> review</w:t>
      </w:r>
      <w:r w:rsidR="009E72D8">
        <w:rPr>
          <w:rFonts w:ascii="Aptos" w:eastAsia="Aptos" w:hAnsi="Aptos" w:cs="Aptos"/>
        </w:rPr>
        <w:t>s</w:t>
      </w:r>
      <w:r>
        <w:rPr>
          <w:rFonts w:ascii="Aptos" w:eastAsia="Aptos" w:hAnsi="Aptos" w:cs="Aptos"/>
        </w:rPr>
        <w:t xml:space="preserve"> into relevant </w:t>
      </w:r>
      <w:r w:rsidRPr="4ACFCF1F">
        <w:rPr>
          <w:rFonts w:ascii="Aptos" w:eastAsia="Aptos" w:hAnsi="Aptos" w:cs="Aptos"/>
        </w:rPr>
        <w:t>legislati</w:t>
      </w:r>
      <w:r>
        <w:rPr>
          <w:rFonts w:ascii="Aptos" w:eastAsia="Aptos" w:hAnsi="Aptos" w:cs="Aptos"/>
        </w:rPr>
        <w:t>on with the aim</w:t>
      </w:r>
      <w:r w:rsidRPr="4ACFCF1F">
        <w:rPr>
          <w:rFonts w:ascii="Aptos" w:eastAsia="Aptos" w:hAnsi="Aptos" w:cs="Aptos"/>
        </w:rPr>
        <w:t xml:space="preserve"> to increase tenancy and occupancy protections for people with</w:t>
      </w:r>
      <w:r w:rsidR="00283C62">
        <w:rPr>
          <w:rFonts w:ascii="Aptos" w:eastAsia="Aptos" w:hAnsi="Aptos" w:cs="Aptos"/>
        </w:rPr>
        <w:t xml:space="preserve"> disability</w:t>
      </w:r>
      <w:r w:rsidRPr="4ACFCF1F">
        <w:rPr>
          <w:rFonts w:ascii="Aptos" w:eastAsia="Aptos" w:hAnsi="Aptos" w:cs="Aptos"/>
        </w:rPr>
        <w:t>. Queensland has since undergone a rental law reform</w:t>
      </w:r>
      <w:r>
        <w:rPr>
          <w:rStyle w:val="EndnoteReference"/>
          <w:rFonts w:ascii="Aptos" w:eastAsia="Aptos" w:hAnsi="Aptos" w:cs="Aptos"/>
        </w:rPr>
        <w:endnoteReference w:id="77"/>
      </w:r>
      <w:r w:rsidRPr="4ACFCF1F">
        <w:rPr>
          <w:rFonts w:ascii="Aptos" w:eastAsia="Aptos" w:hAnsi="Aptos" w:cs="Aptos"/>
        </w:rPr>
        <w:t xml:space="preserve">, </w:t>
      </w:r>
      <w:r>
        <w:rPr>
          <w:rFonts w:ascii="Aptos" w:eastAsia="Aptos" w:hAnsi="Aptos" w:cs="Aptos"/>
        </w:rPr>
        <w:t>but unfortunately</w:t>
      </w:r>
      <w:r w:rsidRPr="4ACFCF1F">
        <w:rPr>
          <w:rFonts w:ascii="Aptos" w:eastAsia="Aptos" w:hAnsi="Aptos" w:cs="Aptos"/>
        </w:rPr>
        <w:t xml:space="preserve"> the </w:t>
      </w:r>
      <w:r w:rsidR="00CB6337">
        <w:rPr>
          <w:rFonts w:ascii="Aptos" w:eastAsia="Aptos" w:hAnsi="Aptos" w:cs="Aptos"/>
        </w:rPr>
        <w:t>reform</w:t>
      </w:r>
      <w:r w:rsidRPr="4ACFCF1F">
        <w:rPr>
          <w:rFonts w:ascii="Aptos" w:eastAsia="Aptos" w:hAnsi="Aptos" w:cs="Aptos"/>
        </w:rPr>
        <w:t xml:space="preserve"> </w:t>
      </w:r>
      <w:r w:rsidR="00CB6337">
        <w:rPr>
          <w:rFonts w:ascii="Aptos" w:eastAsia="Aptos" w:hAnsi="Aptos" w:cs="Aptos"/>
        </w:rPr>
        <w:t>d</w:t>
      </w:r>
      <w:r w:rsidR="00E70CE1">
        <w:rPr>
          <w:rFonts w:ascii="Aptos" w:eastAsia="Aptos" w:hAnsi="Aptos" w:cs="Aptos"/>
        </w:rPr>
        <w:t>i</w:t>
      </w:r>
      <w:r w:rsidR="00CB6337">
        <w:rPr>
          <w:rFonts w:ascii="Aptos" w:eastAsia="Aptos" w:hAnsi="Aptos" w:cs="Aptos"/>
        </w:rPr>
        <w:t>d</w:t>
      </w:r>
      <w:r w:rsidRPr="4ACFCF1F">
        <w:rPr>
          <w:rFonts w:ascii="Aptos" w:eastAsia="Aptos" w:hAnsi="Aptos" w:cs="Aptos"/>
        </w:rPr>
        <w:t xml:space="preserve"> not </w:t>
      </w:r>
      <w:r w:rsidR="00D77650" w:rsidRPr="4ACFCF1F">
        <w:rPr>
          <w:rFonts w:ascii="Aptos" w:eastAsia="Aptos" w:hAnsi="Aptos" w:cs="Aptos"/>
        </w:rPr>
        <w:t>align</w:t>
      </w:r>
      <w:r w:rsidRPr="4ACFCF1F">
        <w:rPr>
          <w:rFonts w:ascii="Aptos" w:eastAsia="Aptos" w:hAnsi="Aptos" w:cs="Aptos"/>
        </w:rPr>
        <w:t xml:space="preserve"> with changes outlined in this recommendation.</w:t>
      </w:r>
      <w:r>
        <w:rPr>
          <w:rFonts w:ascii="Aptos" w:eastAsia="Aptos" w:hAnsi="Aptos" w:cs="Aptos"/>
        </w:rPr>
        <w:t xml:space="preserve"> In the DRC Progress Report 2025, the </w:t>
      </w:r>
      <w:r w:rsidRPr="47A4EEE8">
        <w:rPr>
          <w:rFonts w:ascii="Aptos" w:eastAsia="Aptos" w:hAnsi="Aptos" w:cs="Aptos"/>
        </w:rPr>
        <w:t xml:space="preserve">Queensland Department of Housing </w:t>
      </w:r>
      <w:r>
        <w:rPr>
          <w:rFonts w:ascii="Aptos" w:eastAsia="Aptos" w:hAnsi="Aptos" w:cs="Aptos"/>
        </w:rPr>
        <w:t>mentions commencing work on identifying issues for tenants with disability, acknowledging further consideration in this space is required</w:t>
      </w:r>
      <w:r w:rsidRPr="682329DC">
        <w:rPr>
          <w:rStyle w:val="EndnoteReference"/>
          <w:rFonts w:ascii="Aptos" w:eastAsia="Aptos" w:hAnsi="Aptos" w:cs="Aptos"/>
        </w:rPr>
        <w:endnoteReference w:id="78"/>
      </w:r>
      <w:r>
        <w:rPr>
          <w:rFonts w:ascii="Aptos" w:eastAsia="Aptos" w:hAnsi="Aptos" w:cs="Aptos"/>
        </w:rPr>
        <w:t xml:space="preserve">. </w:t>
      </w:r>
    </w:p>
    <w:p w14:paraId="21AC8408" w14:textId="33834090" w:rsidR="00265717" w:rsidRPr="008E7728" w:rsidRDefault="00265717" w:rsidP="00AF4C60">
      <w:pPr>
        <w:spacing w:line="360" w:lineRule="auto"/>
        <w:rPr>
          <w:b/>
          <w:bCs/>
          <w:color w:val="690048"/>
          <w:lang w:val="en-AU"/>
        </w:rPr>
      </w:pPr>
      <w:r w:rsidRPr="008E7728">
        <w:rPr>
          <w:b/>
          <w:bCs/>
          <w:color w:val="690048"/>
          <w:lang w:val="en-AU"/>
        </w:rPr>
        <w:t xml:space="preserve"> </w:t>
      </w:r>
    </w:p>
    <w:p w14:paraId="7251F521" w14:textId="3BDBFEE2" w:rsidR="00265717" w:rsidRPr="008E7728" w:rsidRDefault="00265717" w:rsidP="00AF4C60">
      <w:pPr>
        <w:spacing w:line="360" w:lineRule="auto"/>
        <w:rPr>
          <w:b/>
          <w:bCs/>
          <w:color w:val="690048"/>
          <w:lang w:val="en-AU"/>
        </w:rPr>
      </w:pPr>
      <w:r w:rsidRPr="008E7728">
        <w:rPr>
          <w:b/>
          <w:bCs/>
          <w:color w:val="690048"/>
          <w:lang w:val="en-AU"/>
        </w:rPr>
        <w:t xml:space="preserve">Recommendation </w:t>
      </w:r>
      <w:r>
        <w:rPr>
          <w:b/>
          <w:bCs/>
          <w:color w:val="690048"/>
          <w:lang w:val="en-AU"/>
        </w:rPr>
        <w:t>7.38</w:t>
      </w:r>
      <w:r w:rsidR="000F2265">
        <w:rPr>
          <w:b/>
          <w:bCs/>
          <w:color w:val="690048"/>
          <w:lang w:val="en-AU"/>
        </w:rPr>
        <w:t xml:space="preserve">: </w:t>
      </w:r>
      <w:r w:rsidR="00F23043" w:rsidRPr="00F23043">
        <w:rPr>
          <w:b/>
          <w:bCs/>
          <w:color w:val="690048"/>
        </w:rPr>
        <w:t>Minimum service standards and monitoring and oversight of supported residential services and their equivalents</w:t>
      </w:r>
    </w:p>
    <w:p w14:paraId="40FF485D" w14:textId="6CE7552C" w:rsidR="00265717" w:rsidRDefault="00265717" w:rsidP="00AD2AAF">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w:t>
      </w:r>
      <w:r w:rsidR="00CB6337" w:rsidRPr="4DC14D1D">
        <w:rPr>
          <w:rFonts w:ascii="Aptos" w:eastAsia="Aptos" w:hAnsi="Aptos" w:cs="Aptos"/>
        </w:rPr>
        <w:t xml:space="preserve">State </w:t>
      </w:r>
      <w:r w:rsidR="00CB6337">
        <w:rPr>
          <w:rFonts w:ascii="Aptos" w:eastAsia="Aptos" w:hAnsi="Aptos" w:cs="Aptos"/>
        </w:rPr>
        <w:t>and territory governments</w:t>
      </w:r>
    </w:p>
    <w:p w14:paraId="1C87E0FE" w14:textId="77777777" w:rsidR="00265717" w:rsidRDefault="00265717" w:rsidP="00AD2AAF">
      <w:pPr>
        <w:spacing w:line="360" w:lineRule="auto"/>
        <w:rPr>
          <w:rFonts w:ascii="Aptos" w:eastAsia="Aptos" w:hAnsi="Aptos" w:cs="Aptos"/>
        </w:rPr>
      </w:pPr>
      <w:r w:rsidRPr="4DC14D1D">
        <w:rPr>
          <w:rFonts w:ascii="Aptos" w:eastAsia="Aptos" w:hAnsi="Aptos" w:cs="Aptos"/>
          <w:b/>
          <w:bCs/>
        </w:rPr>
        <w:t xml:space="preserve">Response: </w:t>
      </w:r>
      <w:r w:rsidRPr="4DC14D1D">
        <w:rPr>
          <w:rFonts w:ascii="Aptos" w:eastAsia="Aptos" w:hAnsi="Aptos" w:cs="Aptos"/>
        </w:rPr>
        <w:t>Subject to further consideration</w:t>
      </w:r>
    </w:p>
    <w:p w14:paraId="23CF3582" w14:textId="77777777" w:rsidR="00265717" w:rsidRDefault="00265717" w:rsidP="00AD2AAF">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5F448FC5" w14:textId="080F9B51" w:rsidR="00265717" w:rsidRDefault="00265717" w:rsidP="00AD2AAF">
      <w:pPr>
        <w:spacing w:line="360" w:lineRule="auto"/>
        <w:rPr>
          <w:rFonts w:ascii="Aptos" w:eastAsia="Aptos" w:hAnsi="Aptos" w:cs="Aptos"/>
        </w:rPr>
      </w:pPr>
      <w:r>
        <w:rPr>
          <w:rFonts w:ascii="Aptos" w:eastAsia="Aptos" w:hAnsi="Aptos" w:cs="Aptos"/>
        </w:rPr>
        <w:t>R</w:t>
      </w:r>
      <w:r w:rsidRPr="4ACFCF1F">
        <w:rPr>
          <w:rFonts w:ascii="Aptos" w:eastAsia="Aptos" w:hAnsi="Aptos" w:cs="Aptos"/>
        </w:rPr>
        <w:t>ecommendation</w:t>
      </w:r>
      <w:r>
        <w:rPr>
          <w:rFonts w:ascii="Aptos" w:eastAsia="Aptos" w:hAnsi="Aptos" w:cs="Aptos"/>
        </w:rPr>
        <w:t xml:space="preserve"> 7.38</w:t>
      </w:r>
      <w:r w:rsidRPr="4ACFCF1F">
        <w:rPr>
          <w:rFonts w:ascii="Aptos" w:eastAsia="Aptos" w:hAnsi="Aptos" w:cs="Aptos"/>
        </w:rPr>
        <w:t xml:space="preserve"> </w:t>
      </w:r>
      <w:r w:rsidR="00CB6337">
        <w:rPr>
          <w:rFonts w:ascii="Aptos" w:eastAsia="Aptos" w:hAnsi="Aptos" w:cs="Aptos"/>
        </w:rPr>
        <w:t xml:space="preserve">proposes the </w:t>
      </w:r>
      <w:r w:rsidRPr="4ACFCF1F">
        <w:rPr>
          <w:rFonts w:ascii="Aptos" w:eastAsia="Aptos" w:hAnsi="Aptos" w:cs="Aptos"/>
        </w:rPr>
        <w:t>implementation of minimum service and accommodation standards,</w:t>
      </w:r>
      <w:r>
        <w:rPr>
          <w:rFonts w:ascii="Aptos" w:eastAsia="Aptos" w:hAnsi="Aptos" w:cs="Aptos"/>
        </w:rPr>
        <w:t xml:space="preserve"> the</w:t>
      </w:r>
      <w:r w:rsidRPr="4ACFCF1F">
        <w:rPr>
          <w:rFonts w:ascii="Aptos" w:eastAsia="Aptos" w:hAnsi="Aptos" w:cs="Aptos"/>
        </w:rPr>
        <w:t xml:space="preserve"> strengthen</w:t>
      </w:r>
      <w:r>
        <w:rPr>
          <w:rFonts w:ascii="Aptos" w:eastAsia="Aptos" w:hAnsi="Aptos" w:cs="Aptos"/>
        </w:rPr>
        <w:t>ing of</w:t>
      </w:r>
      <w:r w:rsidRPr="4ACFCF1F">
        <w:rPr>
          <w:rFonts w:ascii="Aptos" w:eastAsia="Aptos" w:hAnsi="Aptos" w:cs="Aptos"/>
        </w:rPr>
        <w:t xml:space="preserve"> oversight mechanisms</w:t>
      </w:r>
      <w:r w:rsidR="00CB6337">
        <w:rPr>
          <w:rFonts w:ascii="Aptos" w:eastAsia="Aptos" w:hAnsi="Aptos" w:cs="Aptos"/>
        </w:rPr>
        <w:t>,</w:t>
      </w:r>
      <w:r w:rsidRPr="4ACFCF1F">
        <w:rPr>
          <w:rFonts w:ascii="Aptos" w:eastAsia="Aptos" w:hAnsi="Aptos" w:cs="Aptos"/>
        </w:rPr>
        <w:t xml:space="preserve"> and increase</w:t>
      </w:r>
      <w:r>
        <w:rPr>
          <w:rFonts w:ascii="Aptos" w:eastAsia="Aptos" w:hAnsi="Aptos" w:cs="Aptos"/>
        </w:rPr>
        <w:t>d</w:t>
      </w:r>
      <w:r w:rsidRPr="4ACFCF1F">
        <w:rPr>
          <w:rFonts w:ascii="Aptos" w:eastAsia="Aptos" w:hAnsi="Aptos" w:cs="Aptos"/>
        </w:rPr>
        <w:t xml:space="preserve"> service-level monitoring activities and compliance actions. In </w:t>
      </w:r>
      <w:r>
        <w:rPr>
          <w:rFonts w:ascii="Aptos" w:eastAsia="Aptos" w:hAnsi="Aptos" w:cs="Aptos"/>
        </w:rPr>
        <w:t>the ‘</w:t>
      </w:r>
      <w:r w:rsidRPr="4ACFCF1F">
        <w:rPr>
          <w:rFonts w:ascii="Aptos" w:eastAsia="Aptos" w:hAnsi="Aptos" w:cs="Aptos"/>
        </w:rPr>
        <w:t xml:space="preserve">Partnering for </w:t>
      </w:r>
      <w:r>
        <w:rPr>
          <w:rFonts w:ascii="Aptos" w:eastAsia="Aptos" w:hAnsi="Aptos" w:cs="Aptos"/>
        </w:rPr>
        <w:t>I</w:t>
      </w:r>
      <w:r w:rsidRPr="4ACFCF1F">
        <w:rPr>
          <w:rFonts w:ascii="Aptos" w:eastAsia="Aptos" w:hAnsi="Aptos" w:cs="Aptos"/>
        </w:rPr>
        <w:t xml:space="preserve">nclusive </w:t>
      </w:r>
      <w:r>
        <w:rPr>
          <w:rFonts w:ascii="Aptos" w:eastAsia="Aptos" w:hAnsi="Aptos" w:cs="Aptos"/>
        </w:rPr>
        <w:t>H</w:t>
      </w:r>
      <w:r w:rsidRPr="4ACFCF1F">
        <w:rPr>
          <w:rFonts w:ascii="Aptos" w:eastAsia="Aptos" w:hAnsi="Aptos" w:cs="Aptos"/>
        </w:rPr>
        <w:t>ousing with Queensland</w:t>
      </w:r>
      <w:r>
        <w:rPr>
          <w:rFonts w:ascii="Aptos" w:eastAsia="Aptos" w:hAnsi="Aptos" w:cs="Aptos"/>
        </w:rPr>
        <w:t>ers</w:t>
      </w:r>
      <w:r w:rsidRPr="4ACFCF1F">
        <w:rPr>
          <w:rFonts w:ascii="Aptos" w:eastAsia="Aptos" w:hAnsi="Aptos" w:cs="Aptos"/>
        </w:rPr>
        <w:t xml:space="preserve"> with </w:t>
      </w:r>
      <w:r>
        <w:rPr>
          <w:rFonts w:ascii="Aptos" w:eastAsia="Aptos" w:hAnsi="Aptos" w:cs="Aptos"/>
        </w:rPr>
        <w:t>D</w:t>
      </w:r>
      <w:r w:rsidRPr="4ACFCF1F">
        <w:rPr>
          <w:rFonts w:ascii="Aptos" w:eastAsia="Aptos" w:hAnsi="Aptos" w:cs="Aptos"/>
        </w:rPr>
        <w:t>isability 2024-2027</w:t>
      </w:r>
      <w:r>
        <w:rPr>
          <w:rFonts w:ascii="Aptos" w:eastAsia="Aptos" w:hAnsi="Aptos" w:cs="Aptos"/>
        </w:rPr>
        <w:t>’</w:t>
      </w:r>
      <w:r>
        <w:rPr>
          <w:rStyle w:val="EndnoteReference"/>
          <w:rFonts w:ascii="Aptos" w:eastAsia="Aptos" w:hAnsi="Aptos" w:cs="Aptos"/>
        </w:rPr>
        <w:endnoteReference w:id="79"/>
      </w:r>
      <w:r w:rsidRPr="4ACFCF1F">
        <w:rPr>
          <w:rFonts w:ascii="Aptos" w:eastAsia="Aptos" w:hAnsi="Aptos" w:cs="Aptos"/>
        </w:rPr>
        <w:t xml:space="preserve"> the </w:t>
      </w:r>
      <w:r>
        <w:rPr>
          <w:rFonts w:ascii="Aptos" w:eastAsia="Aptos" w:hAnsi="Aptos" w:cs="Aptos"/>
        </w:rPr>
        <w:t xml:space="preserve">Queensland </w:t>
      </w:r>
      <w:r w:rsidRPr="31CB75F1">
        <w:rPr>
          <w:rFonts w:ascii="Aptos" w:eastAsia="Aptos" w:hAnsi="Aptos" w:cs="Aptos"/>
        </w:rPr>
        <w:t>Government</w:t>
      </w:r>
      <w:r w:rsidRPr="4ACFCF1F">
        <w:rPr>
          <w:rFonts w:ascii="Aptos" w:eastAsia="Aptos" w:hAnsi="Aptos" w:cs="Aptos"/>
        </w:rPr>
        <w:t xml:space="preserve"> </w:t>
      </w:r>
      <w:r w:rsidRPr="4ACFCF1F">
        <w:rPr>
          <w:rFonts w:ascii="Aptos" w:eastAsia="Aptos" w:hAnsi="Aptos" w:cs="Aptos"/>
        </w:rPr>
        <w:lastRenderedPageBreak/>
        <w:t xml:space="preserve">commits to reviewing the </w:t>
      </w:r>
      <w:r w:rsidRPr="167067DD">
        <w:rPr>
          <w:rFonts w:ascii="Aptos" w:eastAsia="Aptos" w:hAnsi="Aptos" w:cs="Aptos"/>
          <w:i/>
          <w:iCs/>
        </w:rPr>
        <w:t>Residential Services (Accreditation) Act 2002 (Qld</w:t>
      </w:r>
      <w:r w:rsidR="00AF018E" w:rsidRPr="167067DD">
        <w:rPr>
          <w:rFonts w:ascii="Aptos" w:eastAsia="Aptos" w:hAnsi="Aptos" w:cs="Aptos"/>
          <w:i/>
          <w:iCs/>
        </w:rPr>
        <w:t>)</w:t>
      </w:r>
      <w:r w:rsidR="00AF018E">
        <w:rPr>
          <w:rFonts w:ascii="Aptos" w:eastAsia="Aptos" w:hAnsi="Aptos" w:cs="Aptos"/>
          <w:i/>
          <w:iCs/>
        </w:rPr>
        <w:t>;</w:t>
      </w:r>
      <w:r w:rsidR="00CB6337">
        <w:rPr>
          <w:rFonts w:ascii="Aptos" w:eastAsia="Aptos" w:hAnsi="Aptos" w:cs="Aptos"/>
          <w:i/>
          <w:iCs/>
        </w:rPr>
        <w:t xml:space="preserve"> </w:t>
      </w:r>
      <w:r w:rsidR="00CB6337">
        <w:rPr>
          <w:rFonts w:ascii="Aptos" w:eastAsia="Aptos" w:hAnsi="Aptos" w:cs="Aptos"/>
        </w:rPr>
        <w:t>however</w:t>
      </w:r>
      <w:r w:rsidR="00B06368">
        <w:rPr>
          <w:rFonts w:ascii="Aptos" w:eastAsia="Aptos" w:hAnsi="Aptos" w:cs="Aptos"/>
        </w:rPr>
        <w:t>,</w:t>
      </w:r>
      <w:r w:rsidR="00CB6337">
        <w:rPr>
          <w:rFonts w:ascii="Aptos" w:eastAsia="Aptos" w:hAnsi="Aptos" w:cs="Aptos"/>
        </w:rPr>
        <w:t xml:space="preserve"> this review has not yet commenced. </w:t>
      </w:r>
    </w:p>
    <w:p w14:paraId="3025DC0A" w14:textId="77777777" w:rsidR="003F316F" w:rsidRDefault="003F316F" w:rsidP="00AF4C60">
      <w:pPr>
        <w:rPr>
          <w:rFonts w:ascii="Nunito Sans" w:hAnsi="Nunito Sans" w:cs="Poppins SemiBold"/>
          <w:b/>
          <w:color w:val="690048"/>
          <w:sz w:val="28"/>
          <w:szCs w:val="28"/>
        </w:rPr>
      </w:pPr>
    </w:p>
    <w:p w14:paraId="27A308DD" w14:textId="01CDF3E8" w:rsidR="00265717" w:rsidRPr="008E7728" w:rsidRDefault="00265717" w:rsidP="00AF4C60">
      <w:pPr>
        <w:spacing w:line="360" w:lineRule="auto"/>
        <w:rPr>
          <w:b/>
          <w:bCs/>
          <w:color w:val="690048"/>
          <w:lang w:val="en-AU"/>
        </w:rPr>
      </w:pPr>
      <w:r w:rsidRPr="008E7728">
        <w:rPr>
          <w:b/>
          <w:bCs/>
          <w:color w:val="690048"/>
          <w:lang w:val="en-AU"/>
        </w:rPr>
        <w:t xml:space="preserve">Recommendation </w:t>
      </w:r>
      <w:r>
        <w:rPr>
          <w:b/>
          <w:bCs/>
          <w:color w:val="690048"/>
          <w:lang w:val="en-AU"/>
        </w:rPr>
        <w:t>7.39</w:t>
      </w:r>
      <w:r w:rsidR="009211A7">
        <w:rPr>
          <w:b/>
          <w:bCs/>
          <w:color w:val="690048"/>
          <w:lang w:val="en-AU"/>
        </w:rPr>
        <w:t>:</w:t>
      </w:r>
      <w:r w:rsidR="00554F34">
        <w:rPr>
          <w:b/>
          <w:bCs/>
          <w:color w:val="690048"/>
          <w:lang w:val="en-AU"/>
        </w:rPr>
        <w:t xml:space="preserve"> </w:t>
      </w:r>
      <w:r w:rsidR="004C595D" w:rsidRPr="004C595D">
        <w:rPr>
          <w:b/>
          <w:bCs/>
          <w:color w:val="690048"/>
        </w:rPr>
        <w:t>Preventing homelessness when people with disability transition from service or institutional settings</w:t>
      </w:r>
    </w:p>
    <w:p w14:paraId="46DB4670" w14:textId="0E44CE2F" w:rsidR="00265717" w:rsidRDefault="00265717" w:rsidP="00C15814">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w:t>
      </w:r>
      <w:r w:rsidR="0040436C">
        <w:rPr>
          <w:rFonts w:ascii="Aptos" w:eastAsia="Aptos" w:hAnsi="Aptos" w:cs="Aptos"/>
        </w:rPr>
        <w:t xml:space="preserve">Australia, </w:t>
      </w:r>
      <w:r w:rsidR="00CB6337">
        <w:rPr>
          <w:rFonts w:ascii="Aptos" w:eastAsia="Aptos" w:hAnsi="Aptos" w:cs="Aptos"/>
        </w:rPr>
        <w:t>s</w:t>
      </w:r>
      <w:r w:rsidR="00CB6337" w:rsidRPr="4DC14D1D">
        <w:rPr>
          <w:rFonts w:ascii="Aptos" w:eastAsia="Aptos" w:hAnsi="Aptos" w:cs="Aptos"/>
        </w:rPr>
        <w:t xml:space="preserve">tate </w:t>
      </w:r>
      <w:r w:rsidR="00CB6337">
        <w:rPr>
          <w:rFonts w:ascii="Aptos" w:eastAsia="Aptos" w:hAnsi="Aptos" w:cs="Aptos"/>
        </w:rPr>
        <w:t>and territory governments</w:t>
      </w:r>
    </w:p>
    <w:p w14:paraId="652A0044" w14:textId="77777777" w:rsidR="00265717" w:rsidRDefault="00265717" w:rsidP="00C15814">
      <w:pPr>
        <w:spacing w:line="360" w:lineRule="auto"/>
        <w:rPr>
          <w:rFonts w:ascii="Aptos" w:eastAsia="Aptos" w:hAnsi="Aptos" w:cs="Aptos"/>
        </w:rPr>
      </w:pPr>
      <w:r w:rsidRPr="4DC14D1D">
        <w:rPr>
          <w:rFonts w:ascii="Aptos" w:eastAsia="Aptos" w:hAnsi="Aptos" w:cs="Aptos"/>
          <w:b/>
          <w:bCs/>
        </w:rPr>
        <w:t xml:space="preserve">Response: </w:t>
      </w:r>
      <w:r w:rsidRPr="4DC14D1D">
        <w:rPr>
          <w:rFonts w:ascii="Aptos" w:eastAsia="Aptos" w:hAnsi="Aptos" w:cs="Aptos"/>
        </w:rPr>
        <w:t>Accepted in principle</w:t>
      </w:r>
    </w:p>
    <w:p w14:paraId="175918C8" w14:textId="77777777" w:rsidR="00265717" w:rsidRDefault="00265717" w:rsidP="00C15814">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50186F98" w14:textId="5046DF87" w:rsidR="00265717" w:rsidRDefault="00265717" w:rsidP="00C15814">
      <w:pPr>
        <w:spacing w:line="360" w:lineRule="auto"/>
        <w:rPr>
          <w:rFonts w:ascii="Aptos" w:eastAsia="Aptos" w:hAnsi="Aptos" w:cs="Aptos"/>
        </w:rPr>
      </w:pPr>
      <w:r>
        <w:rPr>
          <w:rFonts w:ascii="Aptos" w:eastAsia="Aptos" w:hAnsi="Aptos" w:cs="Aptos"/>
        </w:rPr>
        <w:t>R</w:t>
      </w:r>
      <w:r w:rsidRPr="4DC14D1D">
        <w:rPr>
          <w:rFonts w:ascii="Aptos" w:eastAsia="Aptos" w:hAnsi="Aptos" w:cs="Aptos"/>
        </w:rPr>
        <w:t>ecommendation</w:t>
      </w:r>
      <w:r>
        <w:rPr>
          <w:rFonts w:ascii="Aptos" w:eastAsia="Aptos" w:hAnsi="Aptos" w:cs="Aptos"/>
        </w:rPr>
        <w:t xml:space="preserve"> 7.39</w:t>
      </w:r>
      <w:r w:rsidRPr="4DC14D1D">
        <w:rPr>
          <w:rFonts w:ascii="Aptos" w:eastAsia="Aptos" w:hAnsi="Aptos" w:cs="Aptos"/>
        </w:rPr>
        <w:t xml:space="preserve"> ask</w:t>
      </w:r>
      <w:r>
        <w:rPr>
          <w:rFonts w:ascii="Aptos" w:eastAsia="Aptos" w:hAnsi="Aptos" w:cs="Aptos"/>
        </w:rPr>
        <w:t>s</w:t>
      </w:r>
      <w:r w:rsidRPr="4DC14D1D">
        <w:rPr>
          <w:rFonts w:ascii="Aptos" w:eastAsia="Aptos" w:hAnsi="Aptos" w:cs="Aptos"/>
        </w:rPr>
        <w:t xml:space="preserve"> </w:t>
      </w:r>
      <w:r>
        <w:rPr>
          <w:rFonts w:ascii="Aptos" w:eastAsia="Aptos" w:hAnsi="Aptos" w:cs="Aptos"/>
        </w:rPr>
        <w:t xml:space="preserve">state and territory governments to </w:t>
      </w:r>
      <w:r w:rsidRPr="4DC14D1D">
        <w:rPr>
          <w:rFonts w:ascii="Aptos" w:eastAsia="Aptos" w:hAnsi="Aptos" w:cs="Aptos"/>
        </w:rPr>
        <w:t>commit to a policy of ‘no leaving into homelessness’. This</w:t>
      </w:r>
      <w:r>
        <w:rPr>
          <w:rFonts w:ascii="Aptos" w:eastAsia="Aptos" w:hAnsi="Aptos" w:cs="Aptos"/>
        </w:rPr>
        <w:t xml:space="preserve"> would be</w:t>
      </w:r>
      <w:r w:rsidRPr="4DC14D1D">
        <w:rPr>
          <w:rFonts w:ascii="Aptos" w:eastAsia="Aptos" w:hAnsi="Aptos" w:cs="Aptos"/>
        </w:rPr>
        <w:t xml:space="preserve"> achieved </w:t>
      </w:r>
      <w:r w:rsidR="00D62B4A">
        <w:rPr>
          <w:rFonts w:ascii="Aptos" w:eastAsia="Aptos" w:hAnsi="Aptos" w:cs="Aptos"/>
        </w:rPr>
        <w:t>with the establishment of a</w:t>
      </w:r>
      <w:r w:rsidRPr="4DC14D1D">
        <w:rPr>
          <w:rFonts w:ascii="Aptos" w:eastAsia="Aptos" w:hAnsi="Aptos" w:cs="Aptos"/>
        </w:rPr>
        <w:t xml:space="preserve"> lead agency </w:t>
      </w:r>
      <w:r w:rsidR="00D62B4A">
        <w:rPr>
          <w:rFonts w:ascii="Aptos" w:eastAsia="Aptos" w:hAnsi="Aptos" w:cs="Aptos"/>
        </w:rPr>
        <w:t xml:space="preserve">who is </w:t>
      </w:r>
      <w:r w:rsidRPr="4DC14D1D">
        <w:rPr>
          <w:rFonts w:ascii="Aptos" w:eastAsia="Aptos" w:hAnsi="Aptos" w:cs="Aptos"/>
        </w:rPr>
        <w:t>responsible for planning and coordinating the transition of people with disability out of institutions and into safe and appropriate housing.</w:t>
      </w:r>
      <w:r w:rsidR="00D62B4A">
        <w:rPr>
          <w:rFonts w:ascii="Aptos" w:eastAsia="Aptos" w:hAnsi="Aptos" w:cs="Aptos"/>
        </w:rPr>
        <w:t xml:space="preserve"> Unfortunately, there are no updates on the implementation of this recommendation.</w:t>
      </w:r>
    </w:p>
    <w:p w14:paraId="3497C7C6" w14:textId="77777777" w:rsidR="00265717" w:rsidRDefault="00265717" w:rsidP="00AF4C60">
      <w:pPr>
        <w:rPr>
          <w:rFonts w:ascii="Nunito Sans" w:hAnsi="Nunito Sans" w:cs="Poppins SemiBold"/>
          <w:b/>
          <w:color w:val="690048"/>
          <w:sz w:val="28"/>
          <w:szCs w:val="28"/>
        </w:rPr>
      </w:pPr>
    </w:p>
    <w:p w14:paraId="177D7DA1" w14:textId="5512A98D" w:rsidR="004C595D" w:rsidRDefault="00265717" w:rsidP="0035169A">
      <w:pPr>
        <w:spacing w:line="360" w:lineRule="auto"/>
        <w:rPr>
          <w:b/>
          <w:bCs/>
          <w:color w:val="690048"/>
        </w:rPr>
      </w:pPr>
      <w:r w:rsidRPr="008E7728">
        <w:rPr>
          <w:b/>
          <w:bCs/>
          <w:color w:val="690048"/>
          <w:lang w:val="en-AU"/>
        </w:rPr>
        <w:t xml:space="preserve">Recommendation </w:t>
      </w:r>
      <w:r>
        <w:rPr>
          <w:b/>
          <w:bCs/>
          <w:color w:val="690048"/>
          <w:lang w:val="en-AU"/>
        </w:rPr>
        <w:t>7.40</w:t>
      </w:r>
      <w:r w:rsidR="00F24EA1">
        <w:rPr>
          <w:b/>
          <w:bCs/>
          <w:color w:val="690048"/>
          <w:lang w:val="en-AU"/>
        </w:rPr>
        <w:t xml:space="preserve">: </w:t>
      </w:r>
      <w:r w:rsidR="004C595D" w:rsidRPr="004C595D">
        <w:rPr>
          <w:b/>
          <w:bCs/>
          <w:color w:val="690048"/>
        </w:rPr>
        <w:t>Address homelessness for people with disability in the National Housing and Homelessness Plan</w:t>
      </w:r>
    </w:p>
    <w:p w14:paraId="7BD387D8" w14:textId="4D3149D5" w:rsidR="00265717" w:rsidRDefault="00265717" w:rsidP="0035169A">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Australian, </w:t>
      </w:r>
      <w:r w:rsidR="00CB6337">
        <w:rPr>
          <w:rFonts w:ascii="Aptos" w:eastAsia="Aptos" w:hAnsi="Aptos" w:cs="Aptos"/>
        </w:rPr>
        <w:t>s</w:t>
      </w:r>
      <w:r w:rsidR="00CB6337" w:rsidRPr="4DC14D1D">
        <w:rPr>
          <w:rFonts w:ascii="Aptos" w:eastAsia="Aptos" w:hAnsi="Aptos" w:cs="Aptos"/>
        </w:rPr>
        <w:t xml:space="preserve">tate </w:t>
      </w:r>
      <w:r w:rsidR="00CB6337">
        <w:rPr>
          <w:rFonts w:ascii="Aptos" w:eastAsia="Aptos" w:hAnsi="Aptos" w:cs="Aptos"/>
        </w:rPr>
        <w:t>and territory governments</w:t>
      </w:r>
    </w:p>
    <w:p w14:paraId="7D0F6865" w14:textId="77777777" w:rsidR="00265717" w:rsidRDefault="00265717" w:rsidP="0035169A">
      <w:pPr>
        <w:spacing w:line="360" w:lineRule="auto"/>
        <w:rPr>
          <w:rFonts w:ascii="Aptos" w:eastAsia="Aptos" w:hAnsi="Aptos" w:cs="Aptos"/>
        </w:rPr>
      </w:pPr>
      <w:r w:rsidRPr="4DC14D1D">
        <w:rPr>
          <w:rFonts w:ascii="Aptos" w:eastAsia="Aptos" w:hAnsi="Aptos" w:cs="Aptos"/>
          <w:b/>
          <w:bCs/>
        </w:rPr>
        <w:t xml:space="preserve">Response: </w:t>
      </w:r>
      <w:r w:rsidRPr="4DC14D1D">
        <w:rPr>
          <w:rFonts w:ascii="Aptos" w:eastAsia="Aptos" w:hAnsi="Aptos" w:cs="Aptos"/>
        </w:rPr>
        <w:t>Subject to further consideration</w:t>
      </w:r>
    </w:p>
    <w:p w14:paraId="5324DF81" w14:textId="445B09BE" w:rsidR="00265717" w:rsidRPr="008A2F4B" w:rsidRDefault="00265717" w:rsidP="0035169A">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sidR="009F1E77">
        <w:rPr>
          <w:rFonts w:ascii="Aptos" w:eastAsia="Aptos" w:hAnsi="Aptos" w:cs="Aptos"/>
        </w:rPr>
        <w:t>Rejected</w:t>
      </w:r>
    </w:p>
    <w:p w14:paraId="489F3898" w14:textId="74BD52D4" w:rsidR="00265717" w:rsidRDefault="00265717" w:rsidP="0035169A">
      <w:pPr>
        <w:spacing w:line="360" w:lineRule="auto"/>
        <w:rPr>
          <w:rFonts w:ascii="Aptos" w:eastAsia="Aptos" w:hAnsi="Aptos" w:cs="Aptos"/>
        </w:rPr>
      </w:pPr>
      <w:r>
        <w:rPr>
          <w:rFonts w:ascii="Aptos" w:eastAsia="Aptos" w:hAnsi="Aptos" w:cs="Aptos"/>
        </w:rPr>
        <w:t>R</w:t>
      </w:r>
      <w:r w:rsidRPr="4ACFCF1F">
        <w:rPr>
          <w:rFonts w:ascii="Aptos" w:eastAsia="Aptos" w:hAnsi="Aptos" w:cs="Aptos"/>
        </w:rPr>
        <w:t>ecommendation</w:t>
      </w:r>
      <w:r>
        <w:rPr>
          <w:rFonts w:ascii="Aptos" w:eastAsia="Aptos" w:hAnsi="Aptos" w:cs="Aptos"/>
        </w:rPr>
        <w:t xml:space="preserve"> 7.40</w:t>
      </w:r>
      <w:r w:rsidRPr="4ACFCF1F">
        <w:rPr>
          <w:rFonts w:ascii="Aptos" w:eastAsia="Aptos" w:hAnsi="Aptos" w:cs="Aptos"/>
        </w:rPr>
        <w:t xml:space="preserve"> </w:t>
      </w:r>
      <w:r>
        <w:rPr>
          <w:rFonts w:ascii="Aptos" w:eastAsia="Aptos" w:hAnsi="Aptos" w:cs="Aptos"/>
        </w:rPr>
        <w:t>calls</w:t>
      </w:r>
      <w:r w:rsidRPr="4ACFCF1F">
        <w:rPr>
          <w:rFonts w:ascii="Aptos" w:eastAsia="Aptos" w:hAnsi="Aptos" w:cs="Aptos"/>
        </w:rPr>
        <w:t xml:space="preserve"> for </w:t>
      </w:r>
      <w:r>
        <w:rPr>
          <w:rFonts w:ascii="Aptos" w:eastAsia="Aptos" w:hAnsi="Aptos" w:cs="Aptos"/>
        </w:rPr>
        <w:t xml:space="preserve">the National Housing and Homelessness Plan to address homelessness experienced by people with disability. </w:t>
      </w:r>
      <w:r w:rsidRPr="4ACFCF1F">
        <w:rPr>
          <w:rFonts w:ascii="Aptos" w:eastAsia="Aptos" w:hAnsi="Aptos" w:cs="Aptos"/>
        </w:rPr>
        <w:t>The</w:t>
      </w:r>
      <w:r>
        <w:rPr>
          <w:rFonts w:ascii="Aptos" w:eastAsia="Aptos" w:hAnsi="Aptos" w:cs="Aptos"/>
        </w:rPr>
        <w:t xml:space="preserve"> Australian</w:t>
      </w:r>
      <w:r w:rsidRPr="4ACFCF1F">
        <w:rPr>
          <w:rFonts w:ascii="Aptos" w:eastAsia="Aptos" w:hAnsi="Aptos" w:cs="Aptos"/>
        </w:rPr>
        <w:t xml:space="preserve"> Government has since changed the National Housing and Homelessness Plan to the National Agreement on Social Housing and Homelessness. </w:t>
      </w:r>
      <w:r>
        <w:rPr>
          <w:rFonts w:ascii="Aptos" w:eastAsia="Aptos" w:hAnsi="Aptos" w:cs="Aptos"/>
        </w:rPr>
        <w:t xml:space="preserve">In the Australian Government’s response, they maintain the plan focuses on supporting </w:t>
      </w:r>
      <w:r w:rsidRPr="00B23030">
        <w:rPr>
          <w:rFonts w:ascii="Aptos" w:eastAsia="Aptos" w:hAnsi="Aptos" w:cs="Aptos"/>
          <w:i/>
          <w:iCs/>
        </w:rPr>
        <w:t>all</w:t>
      </w:r>
      <w:r>
        <w:rPr>
          <w:rFonts w:ascii="Aptos" w:eastAsia="Aptos" w:hAnsi="Aptos" w:cs="Aptos"/>
        </w:rPr>
        <w:t xml:space="preserve"> individuals, stating it will not prioritise different cohorts, only acknowledging they face additional barriers</w:t>
      </w:r>
      <w:r>
        <w:rPr>
          <w:rStyle w:val="EndnoteReference"/>
          <w:rFonts w:ascii="Aptos" w:eastAsia="Aptos" w:hAnsi="Aptos" w:cs="Aptos"/>
        </w:rPr>
        <w:endnoteReference w:id="80"/>
      </w:r>
      <w:r>
        <w:rPr>
          <w:rFonts w:ascii="Aptos" w:eastAsia="Aptos" w:hAnsi="Aptos" w:cs="Aptos"/>
        </w:rPr>
        <w:t>. This means the Australian Government won’t be prioritising people with disability in housing and homelessness despite recognition of additional barriers</w:t>
      </w:r>
      <w:r w:rsidR="008370D2">
        <w:rPr>
          <w:rFonts w:ascii="Aptos" w:eastAsia="Aptos" w:hAnsi="Aptos" w:cs="Aptos"/>
        </w:rPr>
        <w:t>, and th</w:t>
      </w:r>
      <w:r w:rsidR="00183EB2">
        <w:rPr>
          <w:rFonts w:ascii="Aptos" w:eastAsia="Aptos" w:hAnsi="Aptos" w:cs="Aptos"/>
        </w:rPr>
        <w:t>is position represents a rejection of the recommendation.</w:t>
      </w:r>
    </w:p>
    <w:p w14:paraId="2C48BF4B" w14:textId="38F02370" w:rsidR="00265717" w:rsidRPr="008E7728" w:rsidRDefault="00265717" w:rsidP="00AF4C60">
      <w:pPr>
        <w:spacing w:line="360" w:lineRule="auto"/>
        <w:rPr>
          <w:b/>
          <w:bCs/>
          <w:color w:val="690048"/>
          <w:lang w:val="en-AU"/>
        </w:rPr>
      </w:pPr>
      <w:r w:rsidRPr="008E7728">
        <w:rPr>
          <w:b/>
          <w:bCs/>
          <w:color w:val="690048"/>
          <w:lang w:val="en-AU"/>
        </w:rPr>
        <w:t xml:space="preserve"> </w:t>
      </w:r>
    </w:p>
    <w:p w14:paraId="6B0E5428" w14:textId="77777777" w:rsidR="00CF1C8D" w:rsidRDefault="00CF1C8D" w:rsidP="00AD2AAF">
      <w:pPr>
        <w:spacing w:line="360" w:lineRule="auto"/>
        <w:rPr>
          <w:b/>
          <w:bCs/>
          <w:color w:val="690048"/>
          <w:lang w:val="en-AU"/>
        </w:rPr>
      </w:pPr>
    </w:p>
    <w:p w14:paraId="0D91DFE1" w14:textId="77777777" w:rsidR="00CF1C8D" w:rsidRDefault="00CF1C8D" w:rsidP="00AD2AAF">
      <w:pPr>
        <w:spacing w:line="360" w:lineRule="auto"/>
        <w:rPr>
          <w:b/>
          <w:bCs/>
          <w:color w:val="690048"/>
          <w:lang w:val="en-AU"/>
        </w:rPr>
      </w:pPr>
    </w:p>
    <w:p w14:paraId="1A7794B7" w14:textId="77777777" w:rsidR="00CF1C8D" w:rsidRDefault="00CF1C8D" w:rsidP="00AD2AAF">
      <w:pPr>
        <w:spacing w:line="360" w:lineRule="auto"/>
        <w:rPr>
          <w:b/>
          <w:bCs/>
          <w:color w:val="690048"/>
          <w:lang w:val="en-AU"/>
        </w:rPr>
      </w:pPr>
    </w:p>
    <w:p w14:paraId="690A653C" w14:textId="77777777" w:rsidR="00CF1C8D" w:rsidRDefault="00CF1C8D" w:rsidP="00AD2AAF">
      <w:pPr>
        <w:spacing w:line="360" w:lineRule="auto"/>
        <w:rPr>
          <w:b/>
          <w:bCs/>
          <w:color w:val="690048"/>
          <w:lang w:val="en-AU"/>
        </w:rPr>
      </w:pPr>
    </w:p>
    <w:p w14:paraId="78044AB2" w14:textId="47FF6EC0" w:rsidR="00265717" w:rsidRPr="008E7728" w:rsidRDefault="00265717" w:rsidP="00AD2AAF">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7.41</w:t>
      </w:r>
      <w:r w:rsidR="006C7D2B">
        <w:rPr>
          <w:b/>
          <w:bCs/>
          <w:color w:val="690048"/>
          <w:lang w:val="en-AU"/>
        </w:rPr>
        <w:t xml:space="preserve">: </w:t>
      </w:r>
      <w:r w:rsidR="00A72186" w:rsidRPr="00A72186">
        <w:rPr>
          <w:b/>
          <w:bCs/>
          <w:color w:val="690048"/>
        </w:rPr>
        <w:t>Group home reform</w:t>
      </w:r>
    </w:p>
    <w:p w14:paraId="739F877D" w14:textId="77777777" w:rsidR="00265717" w:rsidRDefault="00265717" w:rsidP="003F7955">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Australian </w:t>
      </w:r>
      <w:r w:rsidRPr="48610996">
        <w:rPr>
          <w:rFonts w:ascii="Aptos" w:eastAsia="Aptos" w:hAnsi="Aptos" w:cs="Aptos"/>
        </w:rPr>
        <w:t>Government</w:t>
      </w:r>
    </w:p>
    <w:p w14:paraId="4A1DB754" w14:textId="77777777" w:rsidR="00265717" w:rsidRDefault="00265717" w:rsidP="003F7955">
      <w:pPr>
        <w:spacing w:line="360" w:lineRule="auto"/>
        <w:rPr>
          <w:rFonts w:ascii="Aptos" w:eastAsia="Aptos" w:hAnsi="Aptos" w:cs="Aptos"/>
        </w:rPr>
      </w:pPr>
      <w:r w:rsidRPr="4DC14D1D">
        <w:rPr>
          <w:rFonts w:ascii="Aptos" w:eastAsia="Aptos" w:hAnsi="Aptos" w:cs="Aptos"/>
          <w:b/>
          <w:bCs/>
        </w:rPr>
        <w:t xml:space="preserve">Response: </w:t>
      </w:r>
      <w:r w:rsidRPr="4DC14D1D">
        <w:rPr>
          <w:rFonts w:ascii="Aptos" w:eastAsia="Aptos" w:hAnsi="Aptos" w:cs="Aptos"/>
        </w:rPr>
        <w:t>Accepted in principle</w:t>
      </w:r>
    </w:p>
    <w:p w14:paraId="710EE129" w14:textId="0487BE88" w:rsidR="00265717" w:rsidRPr="00EB7B65" w:rsidRDefault="00265717" w:rsidP="003F7955">
      <w:pPr>
        <w:spacing w:line="360" w:lineRule="auto"/>
        <w:rPr>
          <w:rFonts w:ascii="Aptos" w:eastAsia="Aptos" w:hAnsi="Aptos" w:cs="Aptos"/>
          <w:b/>
        </w:rPr>
      </w:pPr>
      <w:r w:rsidRPr="08BCC669">
        <w:rPr>
          <w:rFonts w:ascii="Aptos" w:eastAsia="Aptos" w:hAnsi="Aptos" w:cs="Aptos"/>
          <w:b/>
          <w:bCs/>
        </w:rPr>
        <w:t xml:space="preserve">Update: </w:t>
      </w:r>
      <w:r w:rsidRPr="70D791E4">
        <w:rPr>
          <w:rFonts w:ascii="Aptos" w:eastAsia="Aptos" w:hAnsi="Aptos" w:cs="Aptos"/>
        </w:rPr>
        <w:t xml:space="preserve">Beginning stages </w:t>
      </w:r>
    </w:p>
    <w:p w14:paraId="62E0E551" w14:textId="3E14D410" w:rsidR="00265717" w:rsidRDefault="00265717" w:rsidP="003F7955">
      <w:pPr>
        <w:spacing w:line="360" w:lineRule="auto"/>
        <w:rPr>
          <w:rFonts w:ascii="Aptos" w:eastAsia="Aptos" w:hAnsi="Aptos" w:cs="Aptos"/>
        </w:rPr>
      </w:pPr>
      <w:r>
        <w:rPr>
          <w:rFonts w:ascii="Aptos" w:eastAsia="Aptos" w:hAnsi="Aptos" w:cs="Aptos"/>
        </w:rPr>
        <w:t>R</w:t>
      </w:r>
      <w:r w:rsidRPr="4DC14D1D">
        <w:rPr>
          <w:rFonts w:ascii="Aptos" w:eastAsia="Aptos" w:hAnsi="Aptos" w:cs="Aptos"/>
        </w:rPr>
        <w:t>ecommendation</w:t>
      </w:r>
      <w:r>
        <w:rPr>
          <w:rFonts w:ascii="Aptos" w:eastAsia="Aptos" w:hAnsi="Aptos" w:cs="Aptos"/>
        </w:rPr>
        <w:t xml:space="preserve"> 7.41</w:t>
      </w:r>
      <w:r w:rsidRPr="4DC14D1D">
        <w:rPr>
          <w:rFonts w:ascii="Aptos" w:eastAsia="Aptos" w:hAnsi="Aptos" w:cs="Aptos"/>
        </w:rPr>
        <w:t xml:space="preserve"> </w:t>
      </w:r>
      <w:r>
        <w:t>proposes the</w:t>
      </w:r>
      <w:r w:rsidRPr="4DC14D1D">
        <w:rPr>
          <w:rFonts w:ascii="Aptos" w:eastAsia="Aptos" w:hAnsi="Aptos" w:cs="Aptos"/>
        </w:rPr>
        <w:t xml:space="preserve"> NDIS </w:t>
      </w:r>
      <w:r>
        <w:rPr>
          <w:rFonts w:ascii="Aptos" w:eastAsia="Aptos" w:hAnsi="Aptos" w:cs="Aptos"/>
        </w:rPr>
        <w:t>must</w:t>
      </w:r>
      <w:r w:rsidRPr="4DC14D1D">
        <w:rPr>
          <w:rFonts w:ascii="Aptos" w:eastAsia="Aptos" w:hAnsi="Aptos" w:cs="Aptos"/>
        </w:rPr>
        <w:t xml:space="preserve"> prioritise the implementation of the </w:t>
      </w:r>
      <w:hyperlink r:id="rId32" w:history="1">
        <w:r w:rsidR="00F56658">
          <w:rPr>
            <w:rStyle w:val="Hyperlink"/>
            <w:rFonts w:ascii="Aptos" w:eastAsia="Aptos" w:hAnsi="Aptos" w:cs="Aptos"/>
          </w:rPr>
          <w:t xml:space="preserve"> Own Motion Inquiry into Aspects of Supported Accommodation – Action Plan</w:t>
        </w:r>
      </w:hyperlink>
      <w:r>
        <w:rPr>
          <w:rFonts w:ascii="Aptos" w:eastAsia="Aptos" w:hAnsi="Aptos" w:cs="Aptos"/>
        </w:rPr>
        <w:t xml:space="preserve"> (</w:t>
      </w:r>
      <w:r w:rsidR="00073624">
        <w:rPr>
          <w:rFonts w:ascii="Aptos" w:eastAsia="Aptos" w:hAnsi="Aptos" w:cs="Aptos"/>
          <w:b/>
          <w:bCs/>
        </w:rPr>
        <w:t xml:space="preserve">the </w:t>
      </w:r>
      <w:r w:rsidRPr="00073624">
        <w:rPr>
          <w:rFonts w:ascii="Aptos" w:eastAsia="Aptos" w:hAnsi="Aptos" w:cs="Aptos"/>
          <w:b/>
          <w:bCs/>
        </w:rPr>
        <w:t>Action Plan</w:t>
      </w:r>
      <w:r>
        <w:rPr>
          <w:rFonts w:ascii="Aptos" w:eastAsia="Aptos" w:hAnsi="Aptos" w:cs="Aptos"/>
        </w:rPr>
        <w:t>)</w:t>
      </w:r>
      <w:r w:rsidR="009D6D38">
        <w:rPr>
          <w:rFonts w:ascii="Aptos" w:eastAsia="Aptos" w:hAnsi="Aptos" w:cs="Aptos"/>
        </w:rPr>
        <w:t xml:space="preserve">. </w:t>
      </w:r>
      <w:r>
        <w:rPr>
          <w:rFonts w:ascii="Aptos" w:eastAsia="Aptos" w:hAnsi="Aptos" w:cs="Aptos"/>
        </w:rPr>
        <w:t>The</w:t>
      </w:r>
      <w:r w:rsidRPr="4DC14D1D">
        <w:rPr>
          <w:rFonts w:ascii="Aptos" w:eastAsia="Aptos" w:hAnsi="Aptos" w:cs="Aptos"/>
        </w:rPr>
        <w:t xml:space="preserve"> NDIS</w:t>
      </w:r>
      <w:r>
        <w:rPr>
          <w:rFonts w:ascii="Aptos" w:eastAsia="Aptos" w:hAnsi="Aptos" w:cs="Aptos"/>
        </w:rPr>
        <w:t xml:space="preserve"> has since </w:t>
      </w:r>
      <w:r w:rsidRPr="4DC14D1D">
        <w:rPr>
          <w:rFonts w:ascii="Aptos" w:eastAsia="Aptos" w:hAnsi="Aptos" w:cs="Aptos"/>
        </w:rPr>
        <w:t xml:space="preserve">conducted </w:t>
      </w:r>
      <w:r>
        <w:rPr>
          <w:rFonts w:ascii="Aptos" w:eastAsia="Aptos" w:hAnsi="Aptos" w:cs="Aptos"/>
        </w:rPr>
        <w:t xml:space="preserve">a </w:t>
      </w:r>
      <w:r w:rsidRPr="4DC14D1D">
        <w:rPr>
          <w:rFonts w:ascii="Aptos" w:eastAsia="Aptos" w:hAnsi="Aptos" w:cs="Aptos"/>
        </w:rPr>
        <w:t>consultation</w:t>
      </w:r>
      <w:r>
        <w:rPr>
          <w:rFonts w:ascii="Aptos" w:eastAsia="Aptos" w:hAnsi="Aptos" w:cs="Aptos"/>
        </w:rPr>
        <w:t xml:space="preserve"> and has initiated</w:t>
      </w:r>
      <w:r w:rsidRPr="4DC14D1D">
        <w:rPr>
          <w:rFonts w:ascii="Aptos" w:eastAsia="Aptos" w:hAnsi="Aptos" w:cs="Aptos"/>
        </w:rPr>
        <w:t xml:space="preserve"> the NDIS practice standards reform</w:t>
      </w:r>
      <w:r>
        <w:rPr>
          <w:rStyle w:val="EndnoteReference"/>
          <w:rFonts w:ascii="Aptos" w:eastAsia="Aptos" w:hAnsi="Aptos" w:cs="Aptos"/>
        </w:rPr>
        <w:endnoteReference w:id="81"/>
      </w:r>
      <w:r w:rsidR="009D6D38">
        <w:rPr>
          <w:rFonts w:ascii="Aptos" w:eastAsia="Aptos" w:hAnsi="Aptos" w:cs="Aptos"/>
        </w:rPr>
        <w:t>, which</w:t>
      </w:r>
      <w:r>
        <w:rPr>
          <w:rFonts w:ascii="Aptos" w:eastAsia="Aptos" w:hAnsi="Aptos" w:cs="Aptos"/>
        </w:rPr>
        <w:t xml:space="preserve"> is</w:t>
      </w:r>
      <w:r w:rsidRPr="4DC14D1D">
        <w:rPr>
          <w:rFonts w:ascii="Aptos" w:eastAsia="Aptos" w:hAnsi="Aptos" w:cs="Aptos"/>
        </w:rPr>
        <w:t xml:space="preserve"> a direct result of implementing the </w:t>
      </w:r>
      <w:r>
        <w:rPr>
          <w:rFonts w:ascii="Aptos" w:eastAsia="Aptos" w:hAnsi="Aptos" w:cs="Aptos"/>
        </w:rPr>
        <w:t>Action Plan</w:t>
      </w:r>
      <w:r w:rsidRPr="4DC14D1D">
        <w:rPr>
          <w:rFonts w:ascii="Aptos" w:eastAsia="Aptos" w:hAnsi="Aptos" w:cs="Aptos"/>
        </w:rPr>
        <w:t>.</w:t>
      </w:r>
      <w:r>
        <w:rPr>
          <w:rFonts w:ascii="Aptos" w:eastAsia="Aptos" w:hAnsi="Aptos" w:cs="Aptos"/>
        </w:rPr>
        <w:t xml:space="preserve"> </w:t>
      </w:r>
    </w:p>
    <w:p w14:paraId="57B28E7E" w14:textId="77777777" w:rsidR="00265717" w:rsidRDefault="00265717" w:rsidP="00AD2AAF">
      <w:pPr>
        <w:rPr>
          <w:rFonts w:ascii="Nunito Sans" w:hAnsi="Nunito Sans" w:cs="Poppins SemiBold"/>
          <w:b/>
          <w:color w:val="690048"/>
          <w:sz w:val="28"/>
          <w:szCs w:val="28"/>
        </w:rPr>
      </w:pPr>
    </w:p>
    <w:p w14:paraId="7019453E" w14:textId="2D489524" w:rsidR="00265717" w:rsidRDefault="00265717" w:rsidP="00AD2AAF">
      <w:pPr>
        <w:spacing w:line="360" w:lineRule="auto"/>
        <w:rPr>
          <w:b/>
          <w:bCs/>
          <w:color w:val="690048"/>
          <w:lang w:val="en-AU"/>
        </w:rPr>
      </w:pPr>
      <w:r w:rsidRPr="008E7728">
        <w:rPr>
          <w:b/>
          <w:bCs/>
          <w:color w:val="690048"/>
          <w:lang w:val="en-AU"/>
        </w:rPr>
        <w:t xml:space="preserve">Recommendation </w:t>
      </w:r>
      <w:r>
        <w:rPr>
          <w:b/>
          <w:bCs/>
          <w:color w:val="690048"/>
          <w:lang w:val="en-AU"/>
        </w:rPr>
        <w:t>7.42</w:t>
      </w:r>
      <w:r w:rsidR="00702B5E">
        <w:rPr>
          <w:b/>
          <w:bCs/>
          <w:color w:val="690048"/>
          <w:lang w:val="en-AU"/>
        </w:rPr>
        <w:t xml:space="preserve">: </w:t>
      </w:r>
      <w:r w:rsidR="00A72186" w:rsidRPr="00A72186">
        <w:rPr>
          <w:b/>
          <w:bCs/>
          <w:color w:val="690048"/>
        </w:rPr>
        <w:t>Improve access to alternative housing options</w:t>
      </w:r>
    </w:p>
    <w:p w14:paraId="14825728" w14:textId="12ECA498" w:rsidR="00265717" w:rsidRDefault="00265717" w:rsidP="006C4BA6">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Australian, </w:t>
      </w:r>
      <w:r w:rsidR="009D6D38">
        <w:rPr>
          <w:rFonts w:ascii="Aptos" w:eastAsia="Aptos" w:hAnsi="Aptos" w:cs="Aptos"/>
        </w:rPr>
        <w:t>s</w:t>
      </w:r>
      <w:r w:rsidR="009D6D38" w:rsidRPr="4DC14D1D">
        <w:rPr>
          <w:rFonts w:ascii="Aptos" w:eastAsia="Aptos" w:hAnsi="Aptos" w:cs="Aptos"/>
        </w:rPr>
        <w:t xml:space="preserve">tate </w:t>
      </w:r>
      <w:r w:rsidR="009D6D38">
        <w:rPr>
          <w:rFonts w:ascii="Aptos" w:eastAsia="Aptos" w:hAnsi="Aptos" w:cs="Aptos"/>
        </w:rPr>
        <w:t>and territory governments</w:t>
      </w:r>
    </w:p>
    <w:p w14:paraId="67566847" w14:textId="77777777" w:rsidR="00265717" w:rsidRDefault="00265717" w:rsidP="006C4BA6">
      <w:pPr>
        <w:spacing w:line="360" w:lineRule="auto"/>
        <w:rPr>
          <w:rFonts w:ascii="Aptos" w:eastAsia="Aptos" w:hAnsi="Aptos" w:cs="Aptos"/>
        </w:rPr>
      </w:pPr>
      <w:r w:rsidRPr="4DC14D1D">
        <w:rPr>
          <w:rFonts w:ascii="Aptos" w:eastAsia="Aptos" w:hAnsi="Aptos" w:cs="Aptos"/>
          <w:b/>
          <w:bCs/>
        </w:rPr>
        <w:t xml:space="preserve">Response: </w:t>
      </w:r>
      <w:r w:rsidRPr="4DC14D1D">
        <w:rPr>
          <w:rFonts w:ascii="Aptos" w:eastAsia="Aptos" w:hAnsi="Aptos" w:cs="Aptos"/>
        </w:rPr>
        <w:t>Accept in principle</w:t>
      </w:r>
    </w:p>
    <w:p w14:paraId="78EB6852" w14:textId="77777777" w:rsidR="00265717" w:rsidRPr="00A96559" w:rsidRDefault="00265717" w:rsidP="006C4BA6">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7A0E0DA4" w14:textId="33F63443" w:rsidR="00265717" w:rsidRDefault="00265717" w:rsidP="006C4BA6">
      <w:pPr>
        <w:spacing w:line="360" w:lineRule="auto"/>
        <w:rPr>
          <w:rFonts w:ascii="Aptos" w:eastAsia="Aptos" w:hAnsi="Aptos" w:cs="Aptos"/>
        </w:rPr>
      </w:pPr>
      <w:r>
        <w:rPr>
          <w:rFonts w:ascii="Aptos" w:eastAsia="Aptos" w:hAnsi="Aptos" w:cs="Aptos"/>
        </w:rPr>
        <w:t>R</w:t>
      </w:r>
      <w:r w:rsidRPr="4ACFCF1F">
        <w:rPr>
          <w:rFonts w:ascii="Aptos" w:eastAsia="Aptos" w:hAnsi="Aptos" w:cs="Aptos"/>
        </w:rPr>
        <w:t>ecommendation</w:t>
      </w:r>
      <w:r>
        <w:rPr>
          <w:rFonts w:ascii="Aptos" w:eastAsia="Aptos" w:hAnsi="Aptos" w:cs="Aptos"/>
        </w:rPr>
        <w:t xml:space="preserve"> 7.42</w:t>
      </w:r>
      <w:r w:rsidRPr="4ACFCF1F">
        <w:rPr>
          <w:rFonts w:ascii="Aptos" w:eastAsia="Aptos" w:hAnsi="Aptos" w:cs="Aptos"/>
        </w:rPr>
        <w:t xml:space="preserve"> </w:t>
      </w:r>
      <w:r>
        <w:rPr>
          <w:rFonts w:ascii="Aptos" w:eastAsia="Aptos" w:hAnsi="Aptos" w:cs="Aptos"/>
        </w:rPr>
        <w:t xml:space="preserve">calls for increased housing options and supports to be </w:t>
      </w:r>
      <w:r w:rsidR="005717F6">
        <w:rPr>
          <w:rFonts w:ascii="Aptos" w:eastAsia="Aptos" w:hAnsi="Aptos" w:cs="Aptos"/>
        </w:rPr>
        <w:t xml:space="preserve">made </w:t>
      </w:r>
      <w:r>
        <w:rPr>
          <w:rFonts w:ascii="Aptos" w:eastAsia="Aptos" w:hAnsi="Aptos" w:cs="Aptos"/>
        </w:rPr>
        <w:t xml:space="preserve">available to people with disability, with the aim of improving access to the housing market. </w:t>
      </w:r>
      <w:r w:rsidRPr="4ACFCF1F">
        <w:rPr>
          <w:rFonts w:ascii="Aptos" w:eastAsia="Aptos" w:hAnsi="Aptos" w:cs="Aptos"/>
        </w:rPr>
        <w:t xml:space="preserve">The Queensland </w:t>
      </w:r>
      <w:r w:rsidRPr="48610996">
        <w:rPr>
          <w:rFonts w:ascii="Aptos" w:eastAsia="Aptos" w:hAnsi="Aptos" w:cs="Aptos"/>
        </w:rPr>
        <w:t>Government</w:t>
      </w:r>
      <w:r w:rsidRPr="4ACFCF1F">
        <w:rPr>
          <w:rFonts w:ascii="Aptos" w:eastAsia="Aptos" w:hAnsi="Aptos" w:cs="Aptos"/>
        </w:rPr>
        <w:t xml:space="preserve"> has since funded </w:t>
      </w:r>
      <w:r>
        <w:rPr>
          <w:rFonts w:ascii="Aptos" w:eastAsia="Aptos" w:hAnsi="Aptos" w:cs="Aptos"/>
        </w:rPr>
        <w:t xml:space="preserve">a resource </w:t>
      </w:r>
      <w:r w:rsidRPr="4ACFCF1F">
        <w:rPr>
          <w:rFonts w:ascii="Aptos" w:eastAsia="Aptos" w:hAnsi="Aptos" w:cs="Aptos"/>
        </w:rPr>
        <w:t>for people with disability and their families to assist at the start of someone's housing journey</w:t>
      </w:r>
      <w:r>
        <w:rPr>
          <w:rFonts w:ascii="Aptos" w:eastAsia="Aptos" w:hAnsi="Aptos" w:cs="Aptos"/>
        </w:rPr>
        <w:t xml:space="preserve"> called the </w:t>
      </w:r>
      <w:hyperlink r:id="rId33" w:history="1">
        <w:r w:rsidR="000C194D">
          <w:rPr>
            <w:rStyle w:val="Hyperlink"/>
            <w:rFonts w:ascii="Aptos" w:eastAsia="Aptos" w:hAnsi="Aptos" w:cs="Aptos"/>
          </w:rPr>
          <w:t>My Housing Options Workbook</w:t>
        </w:r>
      </w:hyperlink>
      <w:r>
        <w:rPr>
          <w:rFonts w:ascii="Aptos" w:eastAsia="Aptos" w:hAnsi="Aptos" w:cs="Aptos"/>
        </w:rPr>
        <w:t xml:space="preserve"> (</w:t>
      </w:r>
      <w:r w:rsidR="00073624" w:rsidRPr="00073624">
        <w:rPr>
          <w:rFonts w:ascii="Aptos" w:eastAsia="Aptos" w:hAnsi="Aptos" w:cs="Aptos"/>
          <w:b/>
          <w:bCs/>
        </w:rPr>
        <w:t xml:space="preserve">the </w:t>
      </w:r>
      <w:r w:rsidRPr="00073624">
        <w:rPr>
          <w:rFonts w:ascii="Aptos" w:eastAsia="Aptos" w:hAnsi="Aptos" w:cs="Aptos"/>
          <w:b/>
          <w:bCs/>
        </w:rPr>
        <w:t>Toolkit</w:t>
      </w:r>
      <w:r>
        <w:rPr>
          <w:rFonts w:ascii="Aptos" w:eastAsia="Aptos" w:hAnsi="Aptos" w:cs="Aptos"/>
        </w:rPr>
        <w:t>)</w:t>
      </w:r>
      <w:r>
        <w:rPr>
          <w:rStyle w:val="EndnoteReference"/>
          <w:rFonts w:ascii="Aptos" w:eastAsia="Aptos" w:hAnsi="Aptos" w:cs="Aptos"/>
        </w:rPr>
        <w:endnoteReference w:id="82"/>
      </w:r>
      <w:r w:rsidRPr="4ACFCF1F">
        <w:rPr>
          <w:rFonts w:ascii="Aptos" w:eastAsia="Aptos" w:hAnsi="Aptos" w:cs="Aptos"/>
        </w:rPr>
        <w:t>.</w:t>
      </w:r>
      <w:r>
        <w:rPr>
          <w:rFonts w:ascii="Aptos" w:eastAsia="Aptos" w:hAnsi="Aptos" w:cs="Aptos"/>
        </w:rPr>
        <w:t xml:space="preserve"> Th</w:t>
      </w:r>
      <w:r w:rsidR="00073624">
        <w:rPr>
          <w:rFonts w:ascii="Aptos" w:eastAsia="Aptos" w:hAnsi="Aptos" w:cs="Aptos"/>
        </w:rPr>
        <w:t>e</w:t>
      </w:r>
      <w:r>
        <w:rPr>
          <w:rFonts w:ascii="Aptos" w:eastAsia="Aptos" w:hAnsi="Aptos" w:cs="Aptos"/>
        </w:rPr>
        <w:t xml:space="preserve"> Toolkit is a great resource </w:t>
      </w:r>
      <w:r w:rsidR="005717F6">
        <w:rPr>
          <w:rFonts w:ascii="Aptos" w:eastAsia="Aptos" w:hAnsi="Aptos" w:cs="Aptos"/>
        </w:rPr>
        <w:t xml:space="preserve">that </w:t>
      </w:r>
      <w:r>
        <w:rPr>
          <w:rFonts w:ascii="Aptos" w:eastAsia="Aptos" w:hAnsi="Aptos" w:cs="Aptos"/>
        </w:rPr>
        <w:t xml:space="preserve">can help people plan how they will access housing, however, it does </w:t>
      </w:r>
      <w:r w:rsidR="0075798E">
        <w:rPr>
          <w:rFonts w:ascii="Aptos" w:eastAsia="Aptos" w:hAnsi="Aptos" w:cs="Aptos"/>
        </w:rPr>
        <w:t>not increase housing options or access to housing.</w:t>
      </w:r>
      <w:r w:rsidRPr="4ACFCF1F">
        <w:rPr>
          <w:rFonts w:ascii="Aptos" w:eastAsia="Aptos" w:hAnsi="Aptos" w:cs="Aptos"/>
        </w:rPr>
        <w:t xml:space="preserve"> </w:t>
      </w:r>
    </w:p>
    <w:p w14:paraId="78114D1D" w14:textId="084A3408" w:rsidR="00265717" w:rsidRPr="008E7728" w:rsidRDefault="00265717" w:rsidP="00AD2AAF">
      <w:pPr>
        <w:spacing w:line="360" w:lineRule="auto"/>
        <w:rPr>
          <w:b/>
          <w:bCs/>
          <w:color w:val="690048"/>
          <w:lang w:val="en-AU"/>
        </w:rPr>
      </w:pPr>
    </w:p>
    <w:p w14:paraId="31B7920D" w14:textId="548E544D" w:rsidR="00265717" w:rsidRPr="008E7728" w:rsidRDefault="00265717" w:rsidP="0035169A">
      <w:pPr>
        <w:spacing w:line="360" w:lineRule="auto"/>
        <w:rPr>
          <w:b/>
          <w:bCs/>
          <w:color w:val="690048"/>
          <w:lang w:val="en-AU"/>
        </w:rPr>
      </w:pPr>
      <w:r w:rsidRPr="008E7728">
        <w:rPr>
          <w:b/>
          <w:bCs/>
          <w:color w:val="690048"/>
          <w:lang w:val="en-AU"/>
        </w:rPr>
        <w:t xml:space="preserve">Recommendation </w:t>
      </w:r>
      <w:r>
        <w:rPr>
          <w:b/>
          <w:bCs/>
          <w:color w:val="690048"/>
          <w:lang w:val="en-AU"/>
        </w:rPr>
        <w:t>7.43 – 7.44</w:t>
      </w:r>
      <w:r w:rsidR="000A1827">
        <w:rPr>
          <w:b/>
          <w:bCs/>
          <w:color w:val="690048"/>
          <w:lang w:val="en-AU"/>
        </w:rPr>
        <w:t>: Abolishment of group homes</w:t>
      </w:r>
    </w:p>
    <w:p w14:paraId="7F97438A" w14:textId="1D36EBE2" w:rsidR="00265717" w:rsidRDefault="00265717" w:rsidP="00D906BF">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Australian, </w:t>
      </w:r>
      <w:r w:rsidR="009D6D38">
        <w:rPr>
          <w:rFonts w:ascii="Aptos" w:eastAsia="Aptos" w:hAnsi="Aptos" w:cs="Aptos"/>
        </w:rPr>
        <w:t>s</w:t>
      </w:r>
      <w:r w:rsidR="009D6D38" w:rsidRPr="4DC14D1D">
        <w:rPr>
          <w:rFonts w:ascii="Aptos" w:eastAsia="Aptos" w:hAnsi="Aptos" w:cs="Aptos"/>
        </w:rPr>
        <w:t xml:space="preserve">tate </w:t>
      </w:r>
      <w:r w:rsidR="009D6D38">
        <w:rPr>
          <w:rFonts w:ascii="Aptos" w:eastAsia="Aptos" w:hAnsi="Aptos" w:cs="Aptos"/>
        </w:rPr>
        <w:t>and territory governments</w:t>
      </w:r>
    </w:p>
    <w:p w14:paraId="69070EEC" w14:textId="77777777" w:rsidR="00265717" w:rsidRDefault="00265717" w:rsidP="00D906BF">
      <w:pPr>
        <w:spacing w:line="360" w:lineRule="auto"/>
        <w:rPr>
          <w:rFonts w:ascii="Aptos" w:eastAsia="Aptos" w:hAnsi="Aptos" w:cs="Aptos"/>
        </w:rPr>
      </w:pPr>
      <w:r w:rsidRPr="4DC14D1D">
        <w:rPr>
          <w:rFonts w:ascii="Aptos" w:eastAsia="Aptos" w:hAnsi="Aptos" w:cs="Aptos"/>
          <w:b/>
          <w:bCs/>
        </w:rPr>
        <w:t xml:space="preserve">Response: </w:t>
      </w:r>
      <w:r w:rsidRPr="4DC14D1D">
        <w:rPr>
          <w:rFonts w:ascii="Aptos" w:eastAsia="Aptos" w:hAnsi="Aptos" w:cs="Aptos"/>
        </w:rPr>
        <w:t>Subject to further consideration</w:t>
      </w:r>
    </w:p>
    <w:p w14:paraId="4ED4756F" w14:textId="33551073" w:rsidR="00265717" w:rsidRPr="00051AFB" w:rsidRDefault="00265717" w:rsidP="00D906BF">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73624398" w14:textId="5BCD0343" w:rsidR="003F316F" w:rsidRDefault="00265717" w:rsidP="00D906BF">
      <w:pPr>
        <w:spacing w:line="360" w:lineRule="auto"/>
        <w:rPr>
          <w:rFonts w:ascii="Aptos" w:eastAsia="Aptos" w:hAnsi="Aptos" w:cs="Aptos"/>
        </w:rPr>
      </w:pPr>
      <w:r>
        <w:rPr>
          <w:rFonts w:ascii="Aptos" w:eastAsia="Aptos" w:hAnsi="Aptos" w:cs="Aptos"/>
        </w:rPr>
        <w:t>R</w:t>
      </w:r>
      <w:r w:rsidRPr="4DC14D1D">
        <w:rPr>
          <w:rFonts w:ascii="Aptos" w:eastAsia="Aptos" w:hAnsi="Aptos" w:cs="Aptos"/>
        </w:rPr>
        <w:t>ecommendations</w:t>
      </w:r>
      <w:r>
        <w:rPr>
          <w:rFonts w:ascii="Aptos" w:eastAsia="Aptos" w:hAnsi="Aptos" w:cs="Aptos"/>
        </w:rPr>
        <w:t xml:space="preserve"> 7.43 and 7.44</w:t>
      </w:r>
      <w:r w:rsidRPr="4DC14D1D">
        <w:rPr>
          <w:rFonts w:ascii="Aptos" w:eastAsia="Aptos" w:hAnsi="Aptos" w:cs="Aptos"/>
        </w:rPr>
        <w:t xml:space="preserve"> </w:t>
      </w:r>
      <w:r>
        <w:rPr>
          <w:rFonts w:ascii="Aptos" w:eastAsia="Aptos" w:hAnsi="Aptos" w:cs="Aptos"/>
        </w:rPr>
        <w:t xml:space="preserve">call for the abolishment </w:t>
      </w:r>
      <w:r w:rsidRPr="4DC14D1D">
        <w:rPr>
          <w:rFonts w:ascii="Aptos" w:eastAsia="Aptos" w:hAnsi="Aptos" w:cs="Aptos"/>
        </w:rPr>
        <w:t xml:space="preserve">of group homes. Four Commissioners asked Australian, </w:t>
      </w:r>
      <w:r w:rsidR="0075798E">
        <w:rPr>
          <w:rFonts w:ascii="Aptos" w:eastAsia="Aptos" w:hAnsi="Aptos" w:cs="Aptos"/>
        </w:rPr>
        <w:t>s</w:t>
      </w:r>
      <w:r w:rsidRPr="4DC14D1D">
        <w:rPr>
          <w:rFonts w:ascii="Aptos" w:eastAsia="Aptos" w:hAnsi="Aptos" w:cs="Aptos"/>
        </w:rPr>
        <w:t xml:space="preserve">tate and </w:t>
      </w:r>
      <w:r w:rsidR="0075798E">
        <w:rPr>
          <w:rFonts w:ascii="Aptos" w:eastAsia="Aptos" w:hAnsi="Aptos" w:cs="Aptos"/>
        </w:rPr>
        <w:t>t</w:t>
      </w:r>
      <w:r w:rsidRPr="4DC14D1D">
        <w:rPr>
          <w:rFonts w:ascii="Aptos" w:eastAsia="Aptos" w:hAnsi="Aptos" w:cs="Aptos"/>
        </w:rPr>
        <w:t xml:space="preserve">erritory </w:t>
      </w:r>
      <w:r w:rsidR="0075798E">
        <w:rPr>
          <w:rFonts w:ascii="Aptos" w:eastAsia="Aptos" w:hAnsi="Aptos" w:cs="Aptos"/>
        </w:rPr>
        <w:t>g</w:t>
      </w:r>
      <w:r w:rsidRPr="48610996">
        <w:rPr>
          <w:rFonts w:ascii="Aptos" w:eastAsia="Aptos" w:hAnsi="Aptos" w:cs="Aptos"/>
        </w:rPr>
        <w:t>overnments</w:t>
      </w:r>
      <w:r w:rsidRPr="4DC14D1D">
        <w:rPr>
          <w:rFonts w:ascii="Aptos" w:eastAsia="Aptos" w:hAnsi="Aptos" w:cs="Aptos"/>
        </w:rPr>
        <w:t xml:space="preserve"> to implement a roadmap to phase out group homes within the next 15 years</w:t>
      </w:r>
      <w:r>
        <w:rPr>
          <w:rFonts w:ascii="Aptos" w:eastAsia="Aptos" w:hAnsi="Aptos" w:cs="Aptos"/>
        </w:rPr>
        <w:t>, and</w:t>
      </w:r>
      <w:r w:rsidRPr="4DC14D1D">
        <w:rPr>
          <w:rFonts w:ascii="Aptos" w:eastAsia="Aptos" w:hAnsi="Aptos" w:cs="Aptos"/>
        </w:rPr>
        <w:t xml:space="preserve"> one commissioner asked for group homes to be phased out in stages, reducing the reliance on group homes over a generational timeline. </w:t>
      </w:r>
      <w:r>
        <w:rPr>
          <w:rFonts w:ascii="Aptos" w:eastAsia="Aptos" w:hAnsi="Aptos" w:cs="Aptos"/>
        </w:rPr>
        <w:t xml:space="preserve">Since the DRC report was published, there have been several reviews into groups homes. </w:t>
      </w:r>
      <w:r w:rsidRPr="4DC14D1D">
        <w:rPr>
          <w:rFonts w:ascii="Aptos" w:eastAsia="Aptos" w:hAnsi="Aptos" w:cs="Aptos"/>
        </w:rPr>
        <w:t xml:space="preserve">The NDIA, </w:t>
      </w:r>
      <w:r>
        <w:rPr>
          <w:rFonts w:ascii="Aptos" w:eastAsia="Aptos" w:hAnsi="Aptos" w:cs="Aptos"/>
        </w:rPr>
        <w:t>in</w:t>
      </w:r>
      <w:r w:rsidRPr="4DC14D1D">
        <w:rPr>
          <w:rFonts w:ascii="Aptos" w:eastAsia="Aptos" w:hAnsi="Aptos" w:cs="Aptos"/>
        </w:rPr>
        <w:t xml:space="preserve"> the Response to the Own Motion Inquiry into Aspects of Supported Accommodation</w:t>
      </w:r>
      <w:r>
        <w:rPr>
          <w:rStyle w:val="EndnoteReference"/>
          <w:rFonts w:ascii="Aptos" w:eastAsia="Aptos" w:hAnsi="Aptos" w:cs="Aptos"/>
        </w:rPr>
        <w:endnoteReference w:id="83"/>
      </w:r>
      <w:r>
        <w:rPr>
          <w:rFonts w:ascii="Aptos" w:eastAsia="Aptos" w:hAnsi="Aptos" w:cs="Aptos"/>
        </w:rPr>
        <w:t>,</w:t>
      </w:r>
      <w:r w:rsidRPr="4DC14D1D">
        <w:rPr>
          <w:rFonts w:ascii="Aptos" w:eastAsia="Aptos" w:hAnsi="Aptos" w:cs="Aptos"/>
        </w:rPr>
        <w:t xml:space="preserve"> recognise</w:t>
      </w:r>
      <w:r>
        <w:rPr>
          <w:rFonts w:ascii="Aptos" w:eastAsia="Aptos" w:hAnsi="Aptos" w:cs="Aptos"/>
        </w:rPr>
        <w:t>d</w:t>
      </w:r>
      <w:r w:rsidRPr="4DC14D1D">
        <w:rPr>
          <w:rFonts w:ascii="Aptos" w:eastAsia="Aptos" w:hAnsi="Aptos" w:cs="Aptos"/>
        </w:rPr>
        <w:t xml:space="preserve"> </w:t>
      </w:r>
      <w:r>
        <w:rPr>
          <w:rFonts w:ascii="Aptos" w:eastAsia="Aptos" w:hAnsi="Aptos" w:cs="Aptos"/>
        </w:rPr>
        <w:t>the</w:t>
      </w:r>
      <w:r w:rsidRPr="4DC14D1D">
        <w:rPr>
          <w:rFonts w:ascii="Aptos" w:eastAsia="Aptos" w:hAnsi="Aptos" w:cs="Aptos"/>
        </w:rPr>
        <w:t xml:space="preserve"> need </w:t>
      </w:r>
      <w:r>
        <w:rPr>
          <w:rFonts w:ascii="Aptos" w:eastAsia="Aptos" w:hAnsi="Aptos" w:cs="Aptos"/>
        </w:rPr>
        <w:t>to regulate</w:t>
      </w:r>
      <w:r w:rsidRPr="4DC14D1D">
        <w:rPr>
          <w:rFonts w:ascii="Aptos" w:eastAsia="Aptos" w:hAnsi="Aptos" w:cs="Aptos"/>
        </w:rPr>
        <w:t xml:space="preserve"> group home settings.</w:t>
      </w:r>
      <w:r>
        <w:rPr>
          <w:rFonts w:ascii="Aptos" w:eastAsia="Aptos" w:hAnsi="Aptos" w:cs="Aptos"/>
        </w:rPr>
        <w:t xml:space="preserve"> Additionally, the Queensland Government established an inquiry into the provision and regulation of supported </w:t>
      </w:r>
      <w:r>
        <w:rPr>
          <w:rFonts w:ascii="Aptos" w:eastAsia="Aptos" w:hAnsi="Aptos" w:cs="Aptos"/>
        </w:rPr>
        <w:lastRenderedPageBreak/>
        <w:t>accommodation in Queensland. Recommendations made by the Inquiry called for improvements to safeguards, best practice, staffing and a framework align</w:t>
      </w:r>
      <w:r w:rsidR="00306718">
        <w:rPr>
          <w:rFonts w:ascii="Aptos" w:eastAsia="Aptos" w:hAnsi="Aptos" w:cs="Aptos"/>
        </w:rPr>
        <w:t>ing</w:t>
      </w:r>
      <w:r>
        <w:rPr>
          <w:rFonts w:ascii="Aptos" w:eastAsia="Aptos" w:hAnsi="Aptos" w:cs="Aptos"/>
        </w:rPr>
        <w:t xml:space="preserve"> with the </w:t>
      </w:r>
      <w:r w:rsidRPr="167067DD">
        <w:rPr>
          <w:rFonts w:ascii="Aptos" w:eastAsia="Aptos" w:hAnsi="Aptos" w:cs="Aptos"/>
          <w:i/>
          <w:iCs/>
        </w:rPr>
        <w:t xml:space="preserve">Human Rights Act </w:t>
      </w:r>
      <w:r>
        <w:rPr>
          <w:rFonts w:ascii="Aptos" w:eastAsia="Aptos" w:hAnsi="Aptos" w:cs="Aptos"/>
        </w:rPr>
        <w:t>2019. Furthermore, the Queensland Government’s ‘Partnering for Inclusive Housing 2024-2027’ Roadmap mentions “a move away from outdated legacy group homes”</w:t>
      </w:r>
      <w:r>
        <w:rPr>
          <w:rStyle w:val="EndnoteReference"/>
          <w:rFonts w:ascii="Aptos" w:eastAsia="Aptos" w:hAnsi="Aptos" w:cs="Aptos"/>
        </w:rPr>
        <w:endnoteReference w:id="84"/>
      </w:r>
      <w:r>
        <w:rPr>
          <w:rFonts w:ascii="Aptos" w:eastAsia="Aptos" w:hAnsi="Aptos" w:cs="Aptos"/>
        </w:rPr>
        <w:t xml:space="preserve">. </w:t>
      </w:r>
    </w:p>
    <w:p w14:paraId="40824E3D" w14:textId="6FA92D8D" w:rsidR="005717F6" w:rsidRDefault="00265717" w:rsidP="005717F6">
      <w:pPr>
        <w:spacing w:line="360" w:lineRule="auto"/>
      </w:pPr>
      <w:r>
        <w:rPr>
          <w:rFonts w:ascii="Aptos" w:eastAsia="Aptos" w:hAnsi="Aptos" w:cs="Aptos"/>
        </w:rPr>
        <w:t xml:space="preserve">Whilst these acknowledgements are positive first steps towards phasing out group homes, the work is yet to be done. Implementation of this recommendation depends on what happens next, </w:t>
      </w:r>
      <w:r w:rsidR="00DC3E37">
        <w:rPr>
          <w:rFonts w:ascii="Aptos" w:eastAsia="Aptos" w:hAnsi="Aptos" w:cs="Aptos"/>
        </w:rPr>
        <w:t xml:space="preserve">and </w:t>
      </w:r>
      <w:r w:rsidR="00F80672">
        <w:rPr>
          <w:rFonts w:ascii="Aptos" w:eastAsia="Aptos" w:hAnsi="Aptos" w:cs="Aptos"/>
        </w:rPr>
        <w:t>w</w:t>
      </w:r>
      <w:r>
        <w:rPr>
          <w:rFonts w:ascii="Aptos" w:eastAsia="Aptos" w:hAnsi="Aptos" w:cs="Aptos"/>
        </w:rPr>
        <w:t xml:space="preserve">ith this in mind this recommendation is in the beginning stages. </w:t>
      </w:r>
      <w:r w:rsidR="00DC3E37">
        <w:rPr>
          <w:rFonts w:ascii="Aptos" w:eastAsia="Aptos" w:hAnsi="Aptos" w:cs="Aptos"/>
        </w:rPr>
        <w:t xml:space="preserve">It is </w:t>
      </w:r>
      <w:r>
        <w:rPr>
          <w:rFonts w:ascii="Aptos" w:eastAsia="Aptos" w:hAnsi="Aptos" w:cs="Aptos"/>
        </w:rPr>
        <w:t xml:space="preserve">important to note without proactive commitment from all governments, this recommendation will never be fully implemented. </w:t>
      </w:r>
    </w:p>
    <w:p w14:paraId="064E61D8" w14:textId="77777777" w:rsidR="00DC3E37" w:rsidRDefault="00DC3E37" w:rsidP="005717F6">
      <w:pPr>
        <w:spacing w:line="360" w:lineRule="auto"/>
      </w:pPr>
    </w:p>
    <w:p w14:paraId="3548F4AF" w14:textId="0500AF36" w:rsidR="00265717" w:rsidRPr="005717F6" w:rsidRDefault="00265717" w:rsidP="005717F6">
      <w:pPr>
        <w:spacing w:line="360" w:lineRule="auto"/>
        <w:rPr>
          <w:rFonts w:ascii="Aptos" w:eastAsia="Aptos" w:hAnsi="Aptos" w:cs="Aptos"/>
        </w:rPr>
      </w:pPr>
      <w:r>
        <w:rPr>
          <w:rFonts w:ascii="Nunito Sans" w:hAnsi="Nunito Sans" w:cs="Poppins SemiBold"/>
          <w:b/>
          <w:color w:val="690048"/>
          <w:sz w:val="28"/>
          <w:szCs w:val="28"/>
        </w:rPr>
        <w:t xml:space="preserve">Volume 8: Criminal justice and people with disability </w:t>
      </w:r>
    </w:p>
    <w:p w14:paraId="4E462F1F" w14:textId="2B34F7B2" w:rsidR="00265717" w:rsidRDefault="00265717" w:rsidP="00E77A05">
      <w:pPr>
        <w:spacing w:line="360" w:lineRule="auto"/>
        <w:rPr>
          <w:rFonts w:ascii="Aptos" w:eastAsia="Aptos" w:hAnsi="Aptos" w:cs="Aptos"/>
        </w:rPr>
      </w:pPr>
      <w:r w:rsidRPr="0C3817FE">
        <w:rPr>
          <w:rFonts w:ascii="Aptos" w:eastAsia="Aptos" w:hAnsi="Aptos" w:cs="Aptos"/>
        </w:rPr>
        <w:t>Volume 8 focuses on the criminal justice system, and the significant overrepresentation of children, young people and adults</w:t>
      </w:r>
      <w:r>
        <w:rPr>
          <w:rFonts w:ascii="Aptos" w:eastAsia="Aptos" w:hAnsi="Aptos" w:cs="Aptos"/>
        </w:rPr>
        <w:t xml:space="preserve"> with disability</w:t>
      </w:r>
      <w:r w:rsidRPr="0C3817FE">
        <w:rPr>
          <w:rFonts w:ascii="Aptos" w:eastAsia="Aptos" w:hAnsi="Aptos" w:cs="Aptos"/>
        </w:rPr>
        <w:t xml:space="preserve"> in the system. The recommendations in volume 8 aim to address the disproportionate harm experienced by people with disability in the criminal justice system by making suggestions around improving the conditions for people with disability in custody, </w:t>
      </w:r>
      <w:r w:rsidR="00465F95" w:rsidRPr="0C3817FE">
        <w:rPr>
          <w:rFonts w:ascii="Aptos" w:eastAsia="Aptos" w:hAnsi="Aptos" w:cs="Aptos"/>
        </w:rPr>
        <w:t>deter</w:t>
      </w:r>
      <w:r w:rsidR="00465F95">
        <w:rPr>
          <w:rFonts w:ascii="Aptos" w:eastAsia="Aptos" w:hAnsi="Aptos" w:cs="Aptos"/>
        </w:rPr>
        <w:t>ring</w:t>
      </w:r>
      <w:r w:rsidRPr="0C3817FE">
        <w:rPr>
          <w:rFonts w:ascii="Aptos" w:eastAsia="Aptos" w:hAnsi="Aptos" w:cs="Aptos"/>
        </w:rPr>
        <w:t xml:space="preserve"> the use of indefinite detention and solitary confinement, as well as other recommendations focus</w:t>
      </w:r>
      <w:r w:rsidR="005A5D17">
        <w:rPr>
          <w:rFonts w:ascii="Aptos" w:eastAsia="Aptos" w:hAnsi="Aptos" w:cs="Aptos"/>
        </w:rPr>
        <w:t>ing</w:t>
      </w:r>
      <w:r w:rsidRPr="0C3817FE">
        <w:rPr>
          <w:rFonts w:ascii="Aptos" w:eastAsia="Aptos" w:hAnsi="Aptos" w:cs="Aptos"/>
        </w:rPr>
        <w:t xml:space="preserve"> on safeguarding and the reduction of harm</w:t>
      </w:r>
      <w:r>
        <w:rPr>
          <w:rFonts w:ascii="Aptos" w:eastAsia="Aptos" w:hAnsi="Aptos" w:cs="Aptos"/>
        </w:rPr>
        <w:t xml:space="preserve"> within the system</w:t>
      </w:r>
      <w:r w:rsidRPr="0C3817FE">
        <w:rPr>
          <w:rFonts w:ascii="Aptos" w:eastAsia="Aptos" w:hAnsi="Aptos" w:cs="Aptos"/>
        </w:rPr>
        <w:t>.</w:t>
      </w:r>
    </w:p>
    <w:p w14:paraId="397CD859" w14:textId="77777777" w:rsidR="00265717" w:rsidRDefault="00265717">
      <w:pPr>
        <w:rPr>
          <w:rFonts w:ascii="Nunito Sans" w:hAnsi="Nunito Sans" w:cs="Poppins SemiBold"/>
          <w:b/>
          <w:color w:val="690048"/>
          <w:sz w:val="28"/>
          <w:szCs w:val="28"/>
        </w:rPr>
      </w:pPr>
    </w:p>
    <w:p w14:paraId="0584A687" w14:textId="73450016" w:rsidR="00265717" w:rsidRPr="008E7728" w:rsidRDefault="00265717" w:rsidP="00E77A05">
      <w:pPr>
        <w:spacing w:line="360" w:lineRule="auto"/>
        <w:rPr>
          <w:b/>
          <w:bCs/>
          <w:color w:val="690048"/>
          <w:lang w:val="en-AU"/>
        </w:rPr>
      </w:pPr>
      <w:r w:rsidRPr="008E7728">
        <w:rPr>
          <w:b/>
          <w:bCs/>
          <w:color w:val="690048"/>
          <w:lang w:val="en-AU"/>
        </w:rPr>
        <w:t xml:space="preserve">Recommendation </w:t>
      </w:r>
      <w:r>
        <w:rPr>
          <w:b/>
          <w:bCs/>
          <w:color w:val="690048"/>
          <w:lang w:val="en-AU"/>
        </w:rPr>
        <w:t>8.1</w:t>
      </w:r>
      <w:r w:rsidR="004C5B21">
        <w:rPr>
          <w:b/>
          <w:bCs/>
          <w:color w:val="690048"/>
          <w:lang w:val="en-AU"/>
        </w:rPr>
        <w:t>:</w:t>
      </w:r>
      <w:r w:rsidRPr="008E7728">
        <w:rPr>
          <w:b/>
          <w:bCs/>
          <w:color w:val="690048"/>
          <w:lang w:val="en-AU"/>
        </w:rPr>
        <w:t xml:space="preserve"> </w:t>
      </w:r>
      <w:r w:rsidR="004C5B21" w:rsidRPr="004C5B21">
        <w:rPr>
          <w:b/>
          <w:bCs/>
          <w:color w:val="690048"/>
        </w:rPr>
        <w:t>Conditions in custody for people with disability</w:t>
      </w:r>
    </w:p>
    <w:p w14:paraId="5887D4F7" w14:textId="77777777" w:rsidR="00265717" w:rsidRDefault="00265717" w:rsidP="003F70BD">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State</w:t>
      </w:r>
      <w:r>
        <w:rPr>
          <w:rFonts w:ascii="Aptos" w:eastAsia="Aptos" w:hAnsi="Aptos" w:cs="Aptos"/>
        </w:rPr>
        <w:t xml:space="preserve"> and t</w:t>
      </w:r>
      <w:r w:rsidRPr="4DC14D1D">
        <w:rPr>
          <w:rFonts w:ascii="Aptos" w:eastAsia="Aptos" w:hAnsi="Aptos" w:cs="Aptos"/>
        </w:rPr>
        <w:t xml:space="preserve">erritory </w:t>
      </w:r>
      <w:r>
        <w:rPr>
          <w:rFonts w:ascii="Aptos" w:eastAsia="Aptos" w:hAnsi="Aptos" w:cs="Aptos"/>
        </w:rPr>
        <w:t>g</w:t>
      </w:r>
      <w:r w:rsidRPr="48610996">
        <w:rPr>
          <w:rFonts w:ascii="Aptos" w:eastAsia="Aptos" w:hAnsi="Aptos" w:cs="Aptos"/>
        </w:rPr>
        <w:t>overnments</w:t>
      </w:r>
    </w:p>
    <w:p w14:paraId="6E01FDBD" w14:textId="77777777" w:rsidR="00265717" w:rsidRDefault="00265717" w:rsidP="003F70BD">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5D703F15" w14:textId="5EA17BF6" w:rsidR="00265717" w:rsidRPr="001F24E8" w:rsidRDefault="00265717" w:rsidP="003F70BD">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66FBCD6B" w14:textId="61825A67" w:rsidR="00564C13" w:rsidRDefault="00265717" w:rsidP="003F70BD">
      <w:pPr>
        <w:spacing w:line="360" w:lineRule="auto"/>
        <w:rPr>
          <w:rFonts w:ascii="Aptos" w:eastAsia="Aptos" w:hAnsi="Aptos" w:cs="Aptos"/>
        </w:rPr>
      </w:pPr>
      <w:r>
        <w:rPr>
          <w:rFonts w:ascii="Aptos" w:eastAsia="Aptos" w:hAnsi="Aptos" w:cs="Aptos"/>
        </w:rPr>
        <w:t xml:space="preserve">Recommendation 8.1 </w:t>
      </w:r>
      <w:r w:rsidRPr="0C3817FE">
        <w:rPr>
          <w:rFonts w:ascii="Aptos" w:eastAsia="Aptos" w:hAnsi="Aptos" w:cs="Aptos"/>
        </w:rPr>
        <w:t>recommends states and territories uphold the rights of incarcerated peoples with disability in line with the</w:t>
      </w:r>
      <w:r w:rsidR="004E6C2E">
        <w:rPr>
          <w:rFonts w:ascii="Aptos" w:eastAsia="Aptos" w:hAnsi="Aptos" w:cs="Aptos"/>
        </w:rPr>
        <w:t xml:space="preserve"> Convention on the Rights of Persons with Disabilities </w:t>
      </w:r>
      <w:r w:rsidR="004E6C2E" w:rsidRPr="00A81D93">
        <w:rPr>
          <w:rFonts w:ascii="Aptos" w:eastAsia="Aptos" w:hAnsi="Aptos" w:cs="Aptos"/>
        </w:rPr>
        <w:t>(</w:t>
      </w:r>
      <w:r w:rsidR="004E6C2E">
        <w:rPr>
          <w:rFonts w:ascii="Aptos" w:eastAsia="Aptos" w:hAnsi="Aptos" w:cs="Aptos"/>
          <w:b/>
          <w:bCs/>
        </w:rPr>
        <w:t>CRPD</w:t>
      </w:r>
      <w:r w:rsidR="004E6C2E" w:rsidRPr="00A81D93">
        <w:rPr>
          <w:rFonts w:ascii="Aptos" w:eastAsia="Aptos" w:hAnsi="Aptos" w:cs="Aptos"/>
        </w:rPr>
        <w:t>)</w:t>
      </w:r>
      <w:r w:rsidRPr="0C3817FE">
        <w:rPr>
          <w:rFonts w:ascii="Aptos" w:eastAsia="Aptos" w:hAnsi="Aptos" w:cs="Aptos"/>
        </w:rPr>
        <w:t xml:space="preserve">. </w:t>
      </w:r>
      <w:r w:rsidRPr="00640C72">
        <w:rPr>
          <w:rFonts w:ascii="Aptos" w:eastAsia="Aptos" w:hAnsi="Aptos" w:cs="Aptos"/>
        </w:rPr>
        <w:t>The Queensland Government’s Department of Youth Justice Interim Disability Service Plan 202</w:t>
      </w:r>
      <w:r w:rsidR="00564C13">
        <w:rPr>
          <w:rFonts w:ascii="Aptos" w:eastAsia="Aptos" w:hAnsi="Aptos" w:cs="Aptos"/>
        </w:rPr>
        <w:t>6</w:t>
      </w:r>
      <w:r w:rsidRPr="00640C72">
        <w:rPr>
          <w:rFonts w:ascii="Aptos" w:eastAsia="Aptos" w:hAnsi="Aptos" w:cs="Aptos"/>
        </w:rPr>
        <w:t xml:space="preserve"> – 202</w:t>
      </w:r>
      <w:r w:rsidR="00564C13">
        <w:rPr>
          <w:rFonts w:ascii="Aptos" w:eastAsia="Aptos" w:hAnsi="Aptos" w:cs="Aptos"/>
        </w:rPr>
        <w:t>6</w:t>
      </w:r>
      <w:r w:rsidRPr="00640C72">
        <w:rPr>
          <w:rFonts w:ascii="Aptos" w:eastAsia="Aptos" w:hAnsi="Aptos" w:cs="Aptos"/>
        </w:rPr>
        <w:t xml:space="preserve"> </w:t>
      </w:r>
      <w:r>
        <w:rPr>
          <w:rFonts w:ascii="Aptos" w:eastAsia="Aptos" w:hAnsi="Aptos" w:cs="Aptos"/>
        </w:rPr>
        <w:t>(</w:t>
      </w:r>
      <w:r w:rsidRPr="00921CF8">
        <w:rPr>
          <w:rFonts w:ascii="Aptos" w:eastAsia="Aptos" w:hAnsi="Aptos" w:cs="Aptos"/>
          <w:b/>
          <w:bCs/>
        </w:rPr>
        <w:t>YJIDSP</w:t>
      </w:r>
      <w:r>
        <w:rPr>
          <w:rFonts w:ascii="Aptos" w:eastAsia="Aptos" w:hAnsi="Aptos" w:cs="Aptos"/>
        </w:rPr>
        <w:t>)</w:t>
      </w:r>
      <w:r w:rsidR="00564C13">
        <w:rPr>
          <w:rFonts w:ascii="Aptos" w:eastAsia="Aptos" w:hAnsi="Aptos" w:cs="Aptos"/>
        </w:rPr>
        <w:t xml:space="preserve"> mentions that the </w:t>
      </w:r>
      <w:r w:rsidR="0067143C">
        <w:rPr>
          <w:rFonts w:ascii="Aptos" w:eastAsia="Aptos" w:hAnsi="Aptos" w:cs="Aptos"/>
        </w:rPr>
        <w:t xml:space="preserve">plan </w:t>
      </w:r>
      <w:r w:rsidR="00B87FEF">
        <w:rPr>
          <w:rFonts w:ascii="Aptos" w:eastAsia="Aptos" w:hAnsi="Aptos" w:cs="Aptos"/>
        </w:rPr>
        <w:t xml:space="preserve">aligns with Queensland’s obligations under the </w:t>
      </w:r>
      <w:r w:rsidR="004E6C2E">
        <w:rPr>
          <w:rFonts w:ascii="Aptos" w:eastAsia="Aptos" w:hAnsi="Aptos" w:cs="Aptos"/>
        </w:rPr>
        <w:t>CRPD</w:t>
      </w:r>
      <w:r w:rsidR="00B87FEF">
        <w:rPr>
          <w:rFonts w:ascii="Aptos" w:eastAsia="Aptos" w:hAnsi="Aptos" w:cs="Aptos"/>
        </w:rPr>
        <w:t xml:space="preserve"> but doesn’t provide specific </w:t>
      </w:r>
      <w:r w:rsidR="00761FC9">
        <w:rPr>
          <w:rFonts w:ascii="Aptos" w:eastAsia="Aptos" w:hAnsi="Aptos" w:cs="Aptos"/>
        </w:rPr>
        <w:t xml:space="preserve">references </w:t>
      </w:r>
      <w:r w:rsidR="00BF1AB0">
        <w:rPr>
          <w:rFonts w:ascii="Aptos" w:eastAsia="Aptos" w:hAnsi="Aptos" w:cs="Aptos"/>
        </w:rPr>
        <w:t>to the CRPD.</w:t>
      </w:r>
      <w:r w:rsidR="00571BAD">
        <w:rPr>
          <w:rFonts w:ascii="Aptos" w:eastAsia="Aptos" w:hAnsi="Aptos" w:cs="Aptos"/>
        </w:rPr>
        <w:t xml:space="preserve"> </w:t>
      </w:r>
      <w:r w:rsidR="00BF1AB0">
        <w:rPr>
          <w:rFonts w:ascii="Aptos" w:eastAsia="Aptos" w:hAnsi="Aptos" w:cs="Aptos"/>
        </w:rPr>
        <w:t xml:space="preserve">As we are yet to see </w:t>
      </w:r>
      <w:r w:rsidR="005F160B">
        <w:rPr>
          <w:rFonts w:ascii="Aptos" w:eastAsia="Aptos" w:hAnsi="Aptos" w:cs="Aptos"/>
        </w:rPr>
        <w:t>how the Queensland Government uses the YJIDSP and the CRPD to uphold the rights of incarcerated peoples with disability, this recommendation is in the beginning stages of implementation.</w:t>
      </w:r>
    </w:p>
    <w:p w14:paraId="7EC09391" w14:textId="77777777" w:rsidR="00240A0F" w:rsidRDefault="00240A0F" w:rsidP="00E77A05">
      <w:pPr>
        <w:spacing w:line="360" w:lineRule="auto"/>
        <w:rPr>
          <w:b/>
          <w:bCs/>
          <w:color w:val="690048"/>
          <w:lang w:val="en-AU"/>
        </w:rPr>
      </w:pPr>
    </w:p>
    <w:p w14:paraId="4C0C5983" w14:textId="39213E55" w:rsidR="00265717" w:rsidRDefault="00265717" w:rsidP="00E77A05">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8.2</w:t>
      </w:r>
      <w:r w:rsidR="004C5B21">
        <w:rPr>
          <w:b/>
          <w:bCs/>
          <w:color w:val="690048"/>
          <w:lang w:val="en-AU"/>
        </w:rPr>
        <w:t xml:space="preserve">: </w:t>
      </w:r>
      <w:r w:rsidR="004C5B21" w:rsidRPr="004C5B21">
        <w:rPr>
          <w:b/>
          <w:bCs/>
          <w:color w:val="690048"/>
        </w:rPr>
        <w:t>Disability awareness in OPCAT monitoring</w:t>
      </w:r>
    </w:p>
    <w:p w14:paraId="10D2CAAA" w14:textId="77777777" w:rsidR="00265717" w:rsidRDefault="00265717" w:rsidP="00A9504B">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w:t>
      </w:r>
      <w:r>
        <w:rPr>
          <w:rFonts w:ascii="Aptos" w:eastAsia="Aptos" w:hAnsi="Aptos" w:cs="Aptos"/>
        </w:rPr>
        <w:t>Australian, s</w:t>
      </w:r>
      <w:r w:rsidRPr="4DC14D1D">
        <w:rPr>
          <w:rFonts w:ascii="Aptos" w:eastAsia="Aptos" w:hAnsi="Aptos" w:cs="Aptos"/>
        </w:rPr>
        <w:t>tate</w:t>
      </w:r>
      <w:r>
        <w:rPr>
          <w:rFonts w:ascii="Aptos" w:eastAsia="Aptos" w:hAnsi="Aptos" w:cs="Aptos"/>
        </w:rPr>
        <w:t xml:space="preserve"> and t</w:t>
      </w:r>
      <w:r w:rsidRPr="4DC14D1D">
        <w:rPr>
          <w:rFonts w:ascii="Aptos" w:eastAsia="Aptos" w:hAnsi="Aptos" w:cs="Aptos"/>
        </w:rPr>
        <w:t xml:space="preserve">erritory </w:t>
      </w:r>
      <w:r>
        <w:rPr>
          <w:rFonts w:ascii="Aptos" w:eastAsia="Aptos" w:hAnsi="Aptos" w:cs="Aptos"/>
        </w:rPr>
        <w:t>g</w:t>
      </w:r>
      <w:r w:rsidRPr="041B1110">
        <w:rPr>
          <w:rFonts w:ascii="Aptos" w:eastAsia="Aptos" w:hAnsi="Aptos" w:cs="Aptos"/>
        </w:rPr>
        <w:t>overnments</w:t>
      </w:r>
    </w:p>
    <w:p w14:paraId="01B58798" w14:textId="77777777" w:rsidR="00265717" w:rsidRDefault="00265717" w:rsidP="00A9504B">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principle/subject to further consideration</w:t>
      </w:r>
    </w:p>
    <w:p w14:paraId="2C1F8FA9" w14:textId="77777777" w:rsidR="00265717" w:rsidRPr="00E730D2" w:rsidRDefault="00265717" w:rsidP="00A9504B">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51D71E23" w14:textId="4EC40C46" w:rsidR="00265717" w:rsidRDefault="00265717" w:rsidP="66438D93">
      <w:pPr>
        <w:spacing w:line="360" w:lineRule="auto"/>
        <w:rPr>
          <w:rFonts w:ascii="Aptos" w:eastAsia="Aptos" w:hAnsi="Aptos" w:cs="Aptos"/>
        </w:rPr>
      </w:pPr>
      <w:r w:rsidRPr="66438D93">
        <w:rPr>
          <w:rFonts w:ascii="Aptos" w:eastAsia="Aptos" w:hAnsi="Aptos" w:cs="Aptos"/>
        </w:rPr>
        <w:t xml:space="preserve">Recommendation 8.2 </w:t>
      </w:r>
      <w:r w:rsidR="00D65402">
        <w:rPr>
          <w:rFonts w:ascii="Aptos" w:eastAsia="Aptos" w:hAnsi="Aptos" w:cs="Aptos"/>
        </w:rPr>
        <w:t>recommends t</w:t>
      </w:r>
      <w:r w:rsidRPr="66438D93">
        <w:rPr>
          <w:rFonts w:ascii="Aptos" w:eastAsia="Aptos" w:hAnsi="Aptos" w:cs="Aptos"/>
        </w:rPr>
        <w:t xml:space="preserve">he Australian Government, in collaboration with state and territory </w:t>
      </w:r>
      <w:r w:rsidR="00934EEB">
        <w:rPr>
          <w:rFonts w:ascii="Aptos" w:eastAsia="Aptos" w:hAnsi="Aptos" w:cs="Aptos"/>
        </w:rPr>
        <w:t>g</w:t>
      </w:r>
      <w:r w:rsidRPr="66438D93">
        <w:rPr>
          <w:rFonts w:ascii="Aptos" w:eastAsia="Aptos" w:hAnsi="Aptos" w:cs="Aptos"/>
        </w:rPr>
        <w:t>overnments, improve disability awareness in the monitoring and implementation of the Optional Protocol to the Convention Against Torture and Other Cruel, Inhuman or Regrading Treatment (</w:t>
      </w:r>
      <w:r w:rsidRPr="002A4796">
        <w:rPr>
          <w:rFonts w:ascii="Aptos" w:eastAsia="Aptos" w:hAnsi="Aptos" w:cs="Aptos"/>
          <w:b/>
          <w:bCs/>
        </w:rPr>
        <w:t>OPCAT</w:t>
      </w:r>
      <w:r w:rsidRPr="66438D93">
        <w:rPr>
          <w:rFonts w:ascii="Aptos" w:eastAsia="Aptos" w:hAnsi="Aptos" w:cs="Aptos"/>
        </w:rPr>
        <w:t xml:space="preserve">). </w:t>
      </w:r>
      <w:r w:rsidR="7F2D0F94" w:rsidRPr="66438D93">
        <w:rPr>
          <w:rFonts w:ascii="Aptos" w:eastAsia="Aptos" w:hAnsi="Aptos" w:cs="Aptos"/>
        </w:rPr>
        <w:t xml:space="preserve">The recent United Nations Universal Periodic Review of Australia focused on Australia’s failure to </w:t>
      </w:r>
      <w:r w:rsidR="33C4D7DB" w:rsidRPr="66438D93">
        <w:rPr>
          <w:rFonts w:ascii="Aptos" w:eastAsia="Aptos" w:hAnsi="Aptos" w:cs="Aptos"/>
        </w:rPr>
        <w:t>implement the OPCAT, urging the government</w:t>
      </w:r>
      <w:r w:rsidR="7491D8FC" w:rsidRPr="66438D93">
        <w:rPr>
          <w:rFonts w:ascii="Aptos" w:eastAsia="Aptos" w:hAnsi="Aptos" w:cs="Aptos"/>
        </w:rPr>
        <w:t>s to ensure all fundamental legal safeguards are guaranteed “both in law and practice”</w:t>
      </w:r>
      <w:r w:rsidR="00A420B4" w:rsidRPr="66438D93">
        <w:rPr>
          <w:rStyle w:val="EndnoteReference"/>
          <w:rFonts w:ascii="Aptos" w:eastAsia="Aptos" w:hAnsi="Aptos" w:cs="Aptos"/>
        </w:rPr>
        <w:endnoteReference w:id="85"/>
      </w:r>
      <w:r w:rsidR="00A420B4" w:rsidRPr="66438D93">
        <w:rPr>
          <w:rFonts w:ascii="Aptos" w:eastAsia="Aptos" w:hAnsi="Aptos" w:cs="Aptos"/>
        </w:rPr>
        <w:t>.</w:t>
      </w:r>
      <w:r w:rsidR="7491D8FC" w:rsidRPr="66438D93">
        <w:rPr>
          <w:rFonts w:ascii="Aptos" w:eastAsia="Aptos" w:hAnsi="Aptos" w:cs="Aptos"/>
        </w:rPr>
        <w:t xml:space="preserve"> </w:t>
      </w:r>
      <w:r w:rsidR="00D461BE">
        <w:rPr>
          <w:rFonts w:ascii="Aptos" w:eastAsia="Aptos" w:hAnsi="Aptos" w:cs="Aptos"/>
        </w:rPr>
        <w:t xml:space="preserve">Despite this, QIDAN found no evidence of </w:t>
      </w:r>
      <w:r w:rsidR="00250E09">
        <w:rPr>
          <w:rFonts w:ascii="Aptos" w:eastAsia="Aptos" w:hAnsi="Aptos" w:cs="Aptos"/>
        </w:rPr>
        <w:t>any progression of this recommendation.</w:t>
      </w:r>
    </w:p>
    <w:p w14:paraId="39F425F7" w14:textId="064B43E0" w:rsidR="00265717" w:rsidRDefault="00265717" w:rsidP="00E77A05">
      <w:pPr>
        <w:spacing w:line="360" w:lineRule="auto"/>
        <w:rPr>
          <w:b/>
          <w:bCs/>
          <w:color w:val="690048"/>
          <w:lang w:val="en-AU"/>
        </w:rPr>
      </w:pPr>
    </w:p>
    <w:p w14:paraId="42825046" w14:textId="4B6123E9" w:rsidR="00265717" w:rsidRDefault="00265717" w:rsidP="00E77A05">
      <w:pPr>
        <w:spacing w:line="360" w:lineRule="auto"/>
        <w:rPr>
          <w:b/>
          <w:bCs/>
          <w:color w:val="690048"/>
          <w:lang w:val="en-AU"/>
        </w:rPr>
      </w:pPr>
      <w:r w:rsidRPr="008E7728">
        <w:rPr>
          <w:b/>
          <w:bCs/>
          <w:color w:val="690048"/>
          <w:lang w:val="en-AU"/>
        </w:rPr>
        <w:t xml:space="preserve">Recommendation </w:t>
      </w:r>
      <w:r>
        <w:rPr>
          <w:b/>
          <w:bCs/>
          <w:color w:val="690048"/>
          <w:lang w:val="en-AU"/>
        </w:rPr>
        <w:t>8.3</w:t>
      </w:r>
      <w:r w:rsidR="001A3417">
        <w:rPr>
          <w:b/>
          <w:bCs/>
          <w:color w:val="690048"/>
          <w:lang w:val="en-AU"/>
        </w:rPr>
        <w:t>:</w:t>
      </w:r>
      <w:r w:rsidR="001A3417" w:rsidRPr="001A3417">
        <w:t xml:space="preserve"> </w:t>
      </w:r>
      <w:r w:rsidR="001A3417" w:rsidRPr="001A3417">
        <w:rPr>
          <w:b/>
          <w:bCs/>
          <w:color w:val="690048"/>
        </w:rPr>
        <w:t>Prohibiting solitary confinement in youth detention</w:t>
      </w:r>
    </w:p>
    <w:p w14:paraId="1C4E5A75" w14:textId="77777777" w:rsidR="00265717" w:rsidRDefault="00265717" w:rsidP="0032200D">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w:t>
      </w:r>
      <w:r>
        <w:rPr>
          <w:rFonts w:ascii="Aptos" w:eastAsia="Aptos" w:hAnsi="Aptos" w:cs="Aptos"/>
        </w:rPr>
        <w:t>S</w:t>
      </w:r>
      <w:r w:rsidRPr="4DC14D1D">
        <w:rPr>
          <w:rFonts w:ascii="Aptos" w:eastAsia="Aptos" w:hAnsi="Aptos" w:cs="Aptos"/>
        </w:rPr>
        <w:t>tate</w:t>
      </w:r>
      <w:r>
        <w:rPr>
          <w:rFonts w:ascii="Aptos" w:eastAsia="Aptos" w:hAnsi="Aptos" w:cs="Aptos"/>
        </w:rPr>
        <w:t xml:space="preserve"> and t</w:t>
      </w:r>
      <w:r w:rsidRPr="4DC14D1D">
        <w:rPr>
          <w:rFonts w:ascii="Aptos" w:eastAsia="Aptos" w:hAnsi="Aptos" w:cs="Aptos"/>
        </w:rPr>
        <w:t xml:space="preserve">erritory </w:t>
      </w:r>
      <w:r>
        <w:rPr>
          <w:rFonts w:ascii="Aptos" w:eastAsia="Aptos" w:hAnsi="Aptos" w:cs="Aptos"/>
        </w:rPr>
        <w:t>g</w:t>
      </w:r>
      <w:r w:rsidRPr="041B1110">
        <w:rPr>
          <w:rFonts w:ascii="Aptos" w:eastAsia="Aptos" w:hAnsi="Aptos" w:cs="Aptos"/>
        </w:rPr>
        <w:t>overnments</w:t>
      </w:r>
    </w:p>
    <w:p w14:paraId="04F109DB" w14:textId="77777777" w:rsidR="00265717" w:rsidRDefault="00265717" w:rsidP="0032200D">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2E13D7BF" w14:textId="77777777" w:rsidR="00265717" w:rsidRPr="00A3219D" w:rsidRDefault="00265717" w:rsidP="0032200D">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No update </w:t>
      </w:r>
    </w:p>
    <w:p w14:paraId="4A489546" w14:textId="603945BB" w:rsidR="00265717" w:rsidRDefault="00265717" w:rsidP="0032200D">
      <w:pPr>
        <w:spacing w:line="360" w:lineRule="auto"/>
        <w:rPr>
          <w:rFonts w:ascii="Aptos" w:eastAsia="Aptos" w:hAnsi="Aptos" w:cs="Aptos"/>
        </w:rPr>
      </w:pPr>
      <w:r w:rsidRPr="0883FE4B">
        <w:rPr>
          <w:rFonts w:ascii="Aptos" w:eastAsia="Aptos" w:hAnsi="Aptos" w:cs="Aptos"/>
        </w:rPr>
        <w:t xml:space="preserve">Recommendation 8.3 recommends the prohibition of the use of solitary confinement in youth detention. </w:t>
      </w:r>
      <w:r>
        <w:rPr>
          <w:rFonts w:ascii="Aptos" w:eastAsia="Aptos" w:hAnsi="Aptos" w:cs="Aptos"/>
        </w:rPr>
        <w:t xml:space="preserve">Concerningly, the Queensland Government </w:t>
      </w:r>
      <w:r w:rsidR="00934EEB">
        <w:rPr>
          <w:rFonts w:ascii="Aptos" w:eastAsia="Aptos" w:hAnsi="Aptos" w:cs="Aptos"/>
        </w:rPr>
        <w:t>considers</w:t>
      </w:r>
      <w:r>
        <w:rPr>
          <w:rFonts w:ascii="Aptos" w:eastAsia="Aptos" w:hAnsi="Aptos" w:cs="Aptos"/>
        </w:rPr>
        <w:t xml:space="preserve"> this recommendation completed, stating Queensland already protects against the use of solitary confinement, further describing circumstances in which separating and isolating incarcerated children and young people is allowable</w:t>
      </w:r>
      <w:r>
        <w:rPr>
          <w:rStyle w:val="EndnoteReference"/>
          <w:rFonts w:ascii="Aptos" w:eastAsia="Aptos" w:hAnsi="Aptos" w:cs="Aptos"/>
        </w:rPr>
        <w:endnoteReference w:id="86"/>
      </w:r>
      <w:r>
        <w:rPr>
          <w:rFonts w:ascii="Aptos" w:eastAsia="Aptos" w:hAnsi="Aptos" w:cs="Aptos"/>
        </w:rPr>
        <w:t xml:space="preserve">. QIDAN note although the Queensland Government does not use the term ‘solitary confinement’ to describe practices of separating children and young people for extended periods of time (including periods of 22 hours and over), solitary confinement does indeed occur in youth </w:t>
      </w:r>
      <w:r w:rsidRPr="007740E5">
        <w:rPr>
          <w:rFonts w:ascii="Aptos" w:eastAsia="Aptos" w:hAnsi="Aptos" w:cs="Aptos"/>
        </w:rPr>
        <w:t>detention centres and watch houses</w:t>
      </w:r>
      <w:r w:rsidR="00F95161">
        <w:rPr>
          <w:rFonts w:ascii="Aptos" w:eastAsia="Aptos" w:hAnsi="Aptos" w:cs="Aptos"/>
        </w:rPr>
        <w:t xml:space="preserve"> and described in </w:t>
      </w:r>
      <w:r w:rsidR="008D5001">
        <w:rPr>
          <w:rFonts w:ascii="Aptos" w:eastAsia="Aptos" w:hAnsi="Aptos" w:cs="Aptos"/>
        </w:rPr>
        <w:t>by the Queensland Ombudsman in their combined inspection report</w:t>
      </w:r>
      <w:r w:rsidR="00000DCC">
        <w:rPr>
          <w:rStyle w:val="EndnoteReference"/>
          <w:rFonts w:ascii="Aptos" w:eastAsia="Aptos" w:hAnsi="Aptos" w:cs="Aptos"/>
        </w:rPr>
        <w:endnoteReference w:id="87"/>
      </w:r>
      <w:r w:rsidRPr="007740E5">
        <w:rPr>
          <w:rFonts w:ascii="Aptos" w:eastAsia="Aptos" w:hAnsi="Aptos" w:cs="Aptos"/>
        </w:rPr>
        <w:t xml:space="preserve">. Furthermore, Professor Tamara Walsh’s forthcoming report </w:t>
      </w:r>
      <w:r w:rsidR="007740E5">
        <w:rPr>
          <w:rFonts w:ascii="Aptos" w:eastAsia="Aptos" w:hAnsi="Aptos" w:cs="Aptos"/>
        </w:rPr>
        <w:t>‘</w:t>
      </w:r>
      <w:r w:rsidRPr="007740E5">
        <w:rPr>
          <w:rFonts w:ascii="Aptos" w:eastAsia="Aptos" w:hAnsi="Aptos" w:cs="Aptos"/>
        </w:rPr>
        <w:t>Solitary Confinement of Unsentenced Children in Queensland Watchhouses, and Why It Might Be Unlawful</w:t>
      </w:r>
      <w:r w:rsidR="007740E5">
        <w:rPr>
          <w:rFonts w:ascii="Aptos" w:eastAsia="Aptos" w:hAnsi="Aptos" w:cs="Aptos"/>
        </w:rPr>
        <w:t>’</w:t>
      </w:r>
      <w:r w:rsidRPr="167067DD">
        <w:rPr>
          <w:rFonts w:ascii="Aptos" w:eastAsia="Aptos" w:hAnsi="Aptos" w:cs="Aptos"/>
          <w:i/>
          <w:iCs/>
        </w:rPr>
        <w:t xml:space="preserve"> </w:t>
      </w:r>
      <w:r w:rsidRPr="0883FE4B">
        <w:rPr>
          <w:rFonts w:ascii="Aptos" w:eastAsia="Aptos" w:hAnsi="Aptos" w:cs="Aptos"/>
        </w:rPr>
        <w:t>aligns with the findings of the DRC</w:t>
      </w:r>
      <w:r w:rsidR="000B137C">
        <w:rPr>
          <w:rFonts w:ascii="Aptos" w:eastAsia="Aptos" w:hAnsi="Aptos" w:cs="Aptos"/>
        </w:rPr>
        <w:t xml:space="preserve"> </w:t>
      </w:r>
      <w:r w:rsidRPr="0883FE4B">
        <w:rPr>
          <w:rFonts w:ascii="Aptos" w:eastAsia="Aptos" w:hAnsi="Aptos" w:cs="Aptos"/>
        </w:rPr>
        <w:t>and</w:t>
      </w:r>
      <w:r w:rsidRPr="167067DD">
        <w:rPr>
          <w:rFonts w:ascii="Aptos" w:eastAsia="Aptos" w:hAnsi="Aptos" w:cs="Aptos"/>
          <w:i/>
          <w:iCs/>
        </w:rPr>
        <w:t xml:space="preserve"> </w:t>
      </w:r>
      <w:r w:rsidRPr="0883FE4B">
        <w:rPr>
          <w:rFonts w:ascii="Aptos" w:eastAsia="Aptos" w:hAnsi="Aptos" w:cs="Aptos"/>
        </w:rPr>
        <w:t xml:space="preserve">demonstrates how it can be argued solitary confinement of children is indeed occurring in watchhouses, and many of the principles of this argument can be applied to youth detention settings. </w:t>
      </w:r>
      <w:r>
        <w:rPr>
          <w:rFonts w:ascii="Aptos" w:eastAsia="Aptos" w:hAnsi="Aptos" w:cs="Aptos"/>
        </w:rPr>
        <w:t xml:space="preserve">With this in mind, there are no updates on the implementation of this recommendation, and QIDAN notes its disappointment in the Queensland Government for </w:t>
      </w:r>
      <w:r>
        <w:rPr>
          <w:rFonts w:ascii="Aptos" w:eastAsia="Aptos" w:hAnsi="Aptos" w:cs="Aptos"/>
        </w:rPr>
        <w:lastRenderedPageBreak/>
        <w:t>marking this recommendation as being complete contrary to evidence, research, and ample testimony of children and young people who have experience</w:t>
      </w:r>
      <w:r w:rsidR="006A4A28">
        <w:rPr>
          <w:rFonts w:ascii="Aptos" w:eastAsia="Aptos" w:hAnsi="Aptos" w:cs="Aptos"/>
        </w:rPr>
        <w:t>d</w:t>
      </w:r>
      <w:r>
        <w:rPr>
          <w:rFonts w:ascii="Aptos" w:eastAsia="Aptos" w:hAnsi="Aptos" w:cs="Aptos"/>
        </w:rPr>
        <w:t xml:space="preserve"> solitary confinement. </w:t>
      </w:r>
    </w:p>
    <w:p w14:paraId="6CB2546A" w14:textId="4F699F3A" w:rsidR="00265717" w:rsidRDefault="00265717" w:rsidP="00E77A05">
      <w:pPr>
        <w:spacing w:line="360" w:lineRule="auto"/>
        <w:rPr>
          <w:b/>
          <w:bCs/>
          <w:color w:val="690048"/>
          <w:lang w:val="en-AU"/>
        </w:rPr>
      </w:pPr>
    </w:p>
    <w:p w14:paraId="6BE9F08C" w14:textId="68AB8419" w:rsidR="00265717" w:rsidRDefault="00265717" w:rsidP="00E77A05">
      <w:pPr>
        <w:spacing w:line="360" w:lineRule="auto"/>
        <w:rPr>
          <w:b/>
          <w:bCs/>
          <w:color w:val="690048"/>
          <w:lang w:val="en-AU"/>
        </w:rPr>
      </w:pPr>
      <w:r w:rsidRPr="008E7728">
        <w:rPr>
          <w:b/>
          <w:bCs/>
          <w:color w:val="690048"/>
          <w:lang w:val="en-AU"/>
        </w:rPr>
        <w:t xml:space="preserve">Recommendation </w:t>
      </w:r>
      <w:r>
        <w:rPr>
          <w:b/>
          <w:bCs/>
          <w:color w:val="690048"/>
          <w:lang w:val="en-AU"/>
        </w:rPr>
        <w:t>8.4</w:t>
      </w:r>
      <w:r w:rsidR="00B160E9">
        <w:rPr>
          <w:b/>
          <w:bCs/>
          <w:color w:val="690048"/>
          <w:lang w:val="en-AU"/>
        </w:rPr>
        <w:t>:</w:t>
      </w:r>
      <w:r w:rsidR="00B160E9" w:rsidRPr="00B160E9">
        <w:t xml:space="preserve"> </w:t>
      </w:r>
      <w:r w:rsidR="00B160E9" w:rsidRPr="00B160E9">
        <w:rPr>
          <w:b/>
          <w:bCs/>
          <w:color w:val="690048"/>
        </w:rPr>
        <w:t>Screening and assessment for disability in youth detention</w:t>
      </w:r>
    </w:p>
    <w:p w14:paraId="6DA23255" w14:textId="77777777" w:rsidR="00265717" w:rsidRDefault="00265717" w:rsidP="00541394">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w:t>
      </w:r>
      <w:r>
        <w:rPr>
          <w:rFonts w:ascii="Aptos" w:eastAsia="Aptos" w:hAnsi="Aptos" w:cs="Aptos"/>
        </w:rPr>
        <w:t>S</w:t>
      </w:r>
      <w:r w:rsidRPr="4DC14D1D">
        <w:rPr>
          <w:rFonts w:ascii="Aptos" w:eastAsia="Aptos" w:hAnsi="Aptos" w:cs="Aptos"/>
        </w:rPr>
        <w:t>tate</w:t>
      </w:r>
      <w:r>
        <w:rPr>
          <w:rFonts w:ascii="Aptos" w:eastAsia="Aptos" w:hAnsi="Aptos" w:cs="Aptos"/>
        </w:rPr>
        <w:t xml:space="preserve"> and t</w:t>
      </w:r>
      <w:r w:rsidRPr="4DC14D1D">
        <w:rPr>
          <w:rFonts w:ascii="Aptos" w:eastAsia="Aptos" w:hAnsi="Aptos" w:cs="Aptos"/>
        </w:rPr>
        <w:t xml:space="preserve">erritory </w:t>
      </w:r>
      <w:r>
        <w:rPr>
          <w:rFonts w:ascii="Aptos" w:eastAsia="Aptos" w:hAnsi="Aptos" w:cs="Aptos"/>
        </w:rPr>
        <w:t>g</w:t>
      </w:r>
      <w:r w:rsidRPr="041B1110">
        <w:rPr>
          <w:rFonts w:ascii="Aptos" w:eastAsia="Aptos" w:hAnsi="Aptos" w:cs="Aptos"/>
        </w:rPr>
        <w:t>overnments</w:t>
      </w:r>
    </w:p>
    <w:p w14:paraId="0271D8B3" w14:textId="77777777" w:rsidR="00265717" w:rsidRDefault="00265717" w:rsidP="0054139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3C8380FA" w14:textId="7EB0148D" w:rsidR="00AC02A7" w:rsidRDefault="00265717" w:rsidP="00AC02A7">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1BF7BE3B" w14:textId="63D4AEDB" w:rsidR="00AC02A7" w:rsidRDefault="00AC02A7" w:rsidP="00AC02A7">
      <w:pPr>
        <w:spacing w:line="360" w:lineRule="auto"/>
        <w:rPr>
          <w:rFonts w:ascii="Aptos" w:eastAsia="Aptos" w:hAnsi="Aptos" w:cs="Aptos"/>
        </w:rPr>
      </w:pPr>
      <w:r>
        <w:rPr>
          <w:rFonts w:ascii="Aptos" w:eastAsia="Aptos" w:hAnsi="Aptos" w:cs="Aptos"/>
        </w:rPr>
        <w:t xml:space="preserve">Recommendation 8.4 regards the need to improve disability screening and assessments in youth detention. </w:t>
      </w:r>
      <w:r w:rsidR="00AE26DC">
        <w:rPr>
          <w:rFonts w:ascii="Aptos" w:eastAsia="Aptos" w:hAnsi="Aptos" w:cs="Aptos"/>
        </w:rPr>
        <w:t xml:space="preserve">The </w:t>
      </w:r>
      <w:r w:rsidRPr="00F71A56">
        <w:rPr>
          <w:rFonts w:ascii="Aptos" w:eastAsia="Aptos" w:hAnsi="Aptos" w:cs="Aptos"/>
        </w:rPr>
        <w:t>Youth Justice and Victim Support Disability Service Plan 2026 – 2027</w:t>
      </w:r>
      <w:r>
        <w:rPr>
          <w:rFonts w:ascii="Aptos" w:eastAsia="Aptos" w:hAnsi="Aptos" w:cs="Aptos"/>
          <w:i/>
          <w:iCs/>
        </w:rPr>
        <w:t xml:space="preserve"> </w:t>
      </w:r>
      <w:r w:rsidR="00DC0990">
        <w:rPr>
          <w:rStyle w:val="EndnoteReference"/>
          <w:rFonts w:ascii="Aptos" w:eastAsia="Aptos" w:hAnsi="Aptos" w:cs="Aptos"/>
          <w:i/>
          <w:iCs/>
        </w:rPr>
        <w:endnoteReference w:id="88"/>
      </w:r>
      <w:r>
        <w:rPr>
          <w:rFonts w:ascii="Aptos" w:eastAsia="Aptos" w:hAnsi="Aptos" w:cs="Aptos"/>
        </w:rPr>
        <w:t xml:space="preserve"> directly addresse</w:t>
      </w:r>
      <w:r w:rsidR="00AE26DC">
        <w:rPr>
          <w:rFonts w:ascii="Aptos" w:eastAsia="Aptos" w:hAnsi="Aptos" w:cs="Aptos"/>
        </w:rPr>
        <w:t xml:space="preserve">s this recommendation, </w:t>
      </w:r>
      <w:r w:rsidR="00D55DB3">
        <w:rPr>
          <w:rFonts w:ascii="Aptos" w:eastAsia="Aptos" w:hAnsi="Aptos" w:cs="Aptos"/>
        </w:rPr>
        <w:t>mentioning s</w:t>
      </w:r>
      <w:r>
        <w:rPr>
          <w:rFonts w:ascii="Aptos" w:eastAsia="Aptos" w:hAnsi="Aptos" w:cs="Aptos"/>
        </w:rPr>
        <w:t xml:space="preserve">creening and assessment services are planned </w:t>
      </w:r>
      <w:r w:rsidR="00D55DB3">
        <w:rPr>
          <w:rFonts w:ascii="Aptos" w:eastAsia="Aptos" w:hAnsi="Aptos" w:cs="Aptos"/>
        </w:rPr>
        <w:t>to be rolled out by</w:t>
      </w:r>
      <w:r>
        <w:rPr>
          <w:rFonts w:ascii="Aptos" w:eastAsia="Aptos" w:hAnsi="Aptos" w:cs="Aptos"/>
        </w:rPr>
        <w:t xml:space="preserve"> December 2026, </w:t>
      </w:r>
      <w:r w:rsidR="00D55DB3">
        <w:rPr>
          <w:rFonts w:ascii="Aptos" w:eastAsia="Aptos" w:hAnsi="Aptos" w:cs="Aptos"/>
        </w:rPr>
        <w:t>ex</w:t>
      </w:r>
      <w:r w:rsidR="009F41FE">
        <w:rPr>
          <w:rFonts w:ascii="Aptos" w:eastAsia="Aptos" w:hAnsi="Aptos" w:cs="Aptos"/>
        </w:rPr>
        <w:t>cept for North and Far North Queensland which is scheduled for December</w:t>
      </w:r>
      <w:r>
        <w:rPr>
          <w:rFonts w:ascii="Aptos" w:eastAsia="Aptos" w:hAnsi="Aptos" w:cs="Aptos"/>
        </w:rPr>
        <w:t xml:space="preserve"> 2027. </w:t>
      </w:r>
    </w:p>
    <w:p w14:paraId="04593711" w14:textId="77777777" w:rsidR="00265717" w:rsidRPr="008E7728" w:rsidRDefault="00265717" w:rsidP="00E77A05">
      <w:pPr>
        <w:spacing w:line="360" w:lineRule="auto"/>
        <w:rPr>
          <w:b/>
          <w:bCs/>
          <w:color w:val="690048"/>
          <w:lang w:val="en-AU"/>
        </w:rPr>
      </w:pPr>
    </w:p>
    <w:p w14:paraId="08BE0DEB" w14:textId="16F7A6D9" w:rsidR="00265717" w:rsidRDefault="00265717" w:rsidP="00E77A05">
      <w:pPr>
        <w:spacing w:line="360" w:lineRule="auto"/>
        <w:rPr>
          <w:b/>
          <w:bCs/>
          <w:color w:val="690048"/>
          <w:lang w:val="en-AU"/>
        </w:rPr>
      </w:pPr>
      <w:r w:rsidRPr="008E7728">
        <w:rPr>
          <w:b/>
          <w:bCs/>
          <w:color w:val="690048"/>
          <w:lang w:val="en-AU"/>
        </w:rPr>
        <w:t xml:space="preserve">Recommendation </w:t>
      </w:r>
      <w:r>
        <w:rPr>
          <w:b/>
          <w:bCs/>
          <w:color w:val="690048"/>
          <w:lang w:val="en-AU"/>
        </w:rPr>
        <w:t>8.5</w:t>
      </w:r>
      <w:r w:rsidR="00B160E9">
        <w:rPr>
          <w:b/>
          <w:bCs/>
          <w:color w:val="690048"/>
          <w:lang w:val="en-AU"/>
        </w:rPr>
        <w:t xml:space="preserve">: </w:t>
      </w:r>
      <w:r w:rsidR="00B160E9" w:rsidRPr="00B160E9">
        <w:rPr>
          <w:b/>
          <w:bCs/>
          <w:color w:val="690048"/>
        </w:rPr>
        <w:t>Disability training for staff in youth detention</w:t>
      </w:r>
    </w:p>
    <w:p w14:paraId="6BC23CD0" w14:textId="77777777" w:rsidR="00265717" w:rsidRDefault="00265717" w:rsidP="001B1FDD">
      <w:pPr>
        <w:spacing w:line="360" w:lineRule="auto"/>
        <w:rPr>
          <w:rFonts w:ascii="Aptos" w:eastAsia="Aptos" w:hAnsi="Aptos" w:cs="Aptos"/>
        </w:rPr>
      </w:pPr>
      <w:r w:rsidRPr="4DC14D1D">
        <w:rPr>
          <w:rFonts w:ascii="Aptos" w:eastAsia="Aptos" w:hAnsi="Aptos" w:cs="Aptos"/>
          <w:b/>
          <w:bCs/>
        </w:rPr>
        <w:t>Responsibility:</w:t>
      </w:r>
      <w:r w:rsidRPr="4DC14D1D">
        <w:rPr>
          <w:rFonts w:ascii="Aptos" w:eastAsia="Aptos" w:hAnsi="Aptos" w:cs="Aptos"/>
        </w:rPr>
        <w:t xml:space="preserve"> </w:t>
      </w:r>
      <w:r>
        <w:rPr>
          <w:rFonts w:ascii="Aptos" w:eastAsia="Aptos" w:hAnsi="Aptos" w:cs="Aptos"/>
        </w:rPr>
        <w:t>S</w:t>
      </w:r>
      <w:r w:rsidRPr="4DC14D1D">
        <w:rPr>
          <w:rFonts w:ascii="Aptos" w:eastAsia="Aptos" w:hAnsi="Aptos" w:cs="Aptos"/>
        </w:rPr>
        <w:t>tate</w:t>
      </w:r>
      <w:r>
        <w:rPr>
          <w:rFonts w:ascii="Aptos" w:eastAsia="Aptos" w:hAnsi="Aptos" w:cs="Aptos"/>
        </w:rPr>
        <w:t xml:space="preserve"> and t</w:t>
      </w:r>
      <w:r w:rsidRPr="4DC14D1D">
        <w:rPr>
          <w:rFonts w:ascii="Aptos" w:eastAsia="Aptos" w:hAnsi="Aptos" w:cs="Aptos"/>
        </w:rPr>
        <w:t xml:space="preserve">erritory </w:t>
      </w:r>
      <w:r>
        <w:rPr>
          <w:rFonts w:ascii="Aptos" w:eastAsia="Aptos" w:hAnsi="Aptos" w:cs="Aptos"/>
        </w:rPr>
        <w:t>g</w:t>
      </w:r>
      <w:r w:rsidRPr="041B1110">
        <w:rPr>
          <w:rFonts w:ascii="Aptos" w:eastAsia="Aptos" w:hAnsi="Aptos" w:cs="Aptos"/>
        </w:rPr>
        <w:t>overnments</w:t>
      </w:r>
    </w:p>
    <w:p w14:paraId="15A3F140" w14:textId="77777777" w:rsidR="00265717" w:rsidRDefault="00265717" w:rsidP="001B1FDD">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w:t>
      </w:r>
    </w:p>
    <w:p w14:paraId="1BA53269" w14:textId="033DB334" w:rsidR="00F153CC" w:rsidRDefault="00265717" w:rsidP="00F153CC">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24A0DD32" w14:textId="03CF1D1B" w:rsidR="006845D2" w:rsidRPr="00F61A3C" w:rsidRDefault="00F153CC" w:rsidP="00E77A05">
      <w:pPr>
        <w:spacing w:line="360" w:lineRule="auto"/>
        <w:rPr>
          <w:rFonts w:ascii="Aptos" w:hAnsi="Aptos"/>
          <w:b/>
          <w:bCs/>
          <w:color w:val="690048"/>
          <w:lang w:val="en-AU"/>
        </w:rPr>
      </w:pPr>
      <w:r w:rsidRPr="006A75F7">
        <w:rPr>
          <w:rFonts w:ascii="Aptos" w:eastAsia="Aptos" w:hAnsi="Aptos" w:cs="Aptos"/>
        </w:rPr>
        <w:t xml:space="preserve">Recommendation 8.5 recommends youth detention staff receive ongoing training on working with children with disability. </w:t>
      </w:r>
      <w:r w:rsidR="00DB2DA0" w:rsidRPr="006A75F7">
        <w:rPr>
          <w:rFonts w:ascii="Aptos" w:eastAsia="Aptos" w:hAnsi="Aptos" w:cs="Aptos"/>
        </w:rPr>
        <w:t>Both t</w:t>
      </w:r>
      <w:r w:rsidRPr="006A75F7">
        <w:rPr>
          <w:rFonts w:ascii="Aptos" w:eastAsia="Aptos" w:hAnsi="Aptos" w:cs="Aptos"/>
        </w:rPr>
        <w:t>he DRC Progress Report 2025</w:t>
      </w:r>
      <w:r w:rsidRPr="006A75F7">
        <w:rPr>
          <w:rStyle w:val="EndnoteReference"/>
          <w:rFonts w:ascii="Aptos" w:eastAsia="Aptos" w:hAnsi="Aptos" w:cs="Aptos"/>
        </w:rPr>
        <w:endnoteReference w:id="89"/>
      </w:r>
      <w:r w:rsidRPr="006A75F7">
        <w:rPr>
          <w:rFonts w:ascii="Aptos" w:eastAsia="Aptos" w:hAnsi="Aptos" w:cs="Aptos"/>
        </w:rPr>
        <w:t xml:space="preserve"> </w:t>
      </w:r>
      <w:r w:rsidR="00DB2DA0" w:rsidRPr="006A75F7">
        <w:rPr>
          <w:rFonts w:ascii="Aptos" w:eastAsia="Aptos" w:hAnsi="Aptos" w:cs="Aptos"/>
        </w:rPr>
        <w:t>and the Youth Justice and Victim Support Disability Service Plan 2026 – 2027</w:t>
      </w:r>
      <w:r w:rsidR="00DB2DA0" w:rsidRPr="006A75F7">
        <w:rPr>
          <w:rFonts w:ascii="Aptos" w:eastAsia="Aptos" w:hAnsi="Aptos" w:cs="Aptos"/>
          <w:i/>
          <w:iCs/>
        </w:rPr>
        <w:t xml:space="preserve"> </w:t>
      </w:r>
      <w:r w:rsidR="00DB2DA0" w:rsidRPr="006A75F7">
        <w:rPr>
          <w:rFonts w:ascii="Aptos" w:eastAsia="Aptos" w:hAnsi="Aptos" w:cs="Aptos"/>
        </w:rPr>
        <w:t>(</w:t>
      </w:r>
      <w:r w:rsidR="00DB2DA0" w:rsidRPr="00BC2089">
        <w:rPr>
          <w:rFonts w:ascii="Aptos" w:eastAsia="Aptos" w:hAnsi="Aptos" w:cs="Aptos"/>
          <w:b/>
          <w:bCs/>
        </w:rPr>
        <w:t>YJVSDSP</w:t>
      </w:r>
      <w:r w:rsidR="00DB2DA0" w:rsidRPr="006A75F7">
        <w:rPr>
          <w:rFonts w:ascii="Aptos" w:eastAsia="Aptos" w:hAnsi="Aptos" w:cs="Aptos"/>
        </w:rPr>
        <w:t>)</w:t>
      </w:r>
      <w:r w:rsidR="00DB2DA0" w:rsidRPr="006A75F7">
        <w:rPr>
          <w:rFonts w:ascii="Aptos" w:eastAsia="Aptos" w:hAnsi="Aptos" w:cs="Aptos"/>
          <w:i/>
          <w:iCs/>
        </w:rPr>
        <w:t xml:space="preserve"> </w:t>
      </w:r>
      <w:r w:rsidR="006A4A28">
        <w:rPr>
          <w:rFonts w:ascii="Aptos" w:eastAsia="Aptos" w:hAnsi="Aptos" w:cs="Aptos"/>
        </w:rPr>
        <w:t>refers to</w:t>
      </w:r>
      <w:r w:rsidRPr="006A75F7">
        <w:rPr>
          <w:rFonts w:ascii="Aptos" w:eastAsia="Aptos" w:hAnsi="Aptos" w:cs="Aptos"/>
        </w:rPr>
        <w:t xml:space="preserve"> </w:t>
      </w:r>
      <w:r w:rsidR="00DB2DA0" w:rsidRPr="006A75F7">
        <w:rPr>
          <w:rFonts w:ascii="Aptos" w:eastAsia="Aptos" w:hAnsi="Aptos" w:cs="Aptos"/>
        </w:rPr>
        <w:t xml:space="preserve">the </w:t>
      </w:r>
      <w:r w:rsidRPr="006A75F7">
        <w:rPr>
          <w:rFonts w:ascii="Aptos" w:eastAsia="Aptos" w:hAnsi="Aptos" w:cs="Aptos"/>
        </w:rPr>
        <w:t xml:space="preserve">development of a Neurodevelopmental Disability Framework, </w:t>
      </w:r>
      <w:r w:rsidR="00DB2DA0" w:rsidRPr="006A75F7">
        <w:rPr>
          <w:rFonts w:ascii="Aptos" w:eastAsia="Aptos" w:hAnsi="Aptos" w:cs="Aptos"/>
        </w:rPr>
        <w:t>as a response to providing ongoing disability</w:t>
      </w:r>
      <w:r w:rsidRPr="006A75F7">
        <w:rPr>
          <w:rFonts w:ascii="Aptos" w:eastAsia="Aptos" w:hAnsi="Aptos" w:cs="Aptos"/>
        </w:rPr>
        <w:t xml:space="preserve"> training for staff</w:t>
      </w:r>
      <w:r w:rsidR="00DB2DA0" w:rsidRPr="006A75F7">
        <w:rPr>
          <w:rFonts w:ascii="Aptos" w:eastAsia="Aptos" w:hAnsi="Aptos" w:cs="Aptos"/>
        </w:rPr>
        <w:t xml:space="preserve">. However, the </w:t>
      </w:r>
      <w:r w:rsidR="006E7F4B" w:rsidRPr="006A75F7">
        <w:rPr>
          <w:rFonts w:ascii="Aptos" w:eastAsia="Aptos" w:hAnsi="Aptos" w:cs="Aptos"/>
        </w:rPr>
        <w:t>YJVSDSP</w:t>
      </w:r>
      <w:r w:rsidRPr="006A75F7">
        <w:rPr>
          <w:rFonts w:ascii="Aptos" w:eastAsia="Aptos" w:hAnsi="Aptos" w:cs="Aptos"/>
        </w:rPr>
        <w:t xml:space="preserve"> states </w:t>
      </w:r>
      <w:r w:rsidR="006E7F4B" w:rsidRPr="006A75F7">
        <w:rPr>
          <w:rFonts w:ascii="Aptos" w:eastAsia="Aptos" w:hAnsi="Aptos" w:cs="Aptos"/>
        </w:rPr>
        <w:t>the training</w:t>
      </w:r>
      <w:r w:rsidRPr="006A75F7">
        <w:rPr>
          <w:rFonts w:ascii="Aptos" w:eastAsia="Aptos" w:hAnsi="Aptos" w:cs="Aptos"/>
        </w:rPr>
        <w:t xml:space="preserve"> </w:t>
      </w:r>
      <w:r w:rsidR="006E7F4B" w:rsidRPr="006A75F7">
        <w:rPr>
          <w:rFonts w:ascii="Aptos" w:eastAsia="Aptos" w:hAnsi="Aptos" w:cs="Aptos"/>
        </w:rPr>
        <w:t>is</w:t>
      </w:r>
      <w:r w:rsidR="002D0408" w:rsidRPr="006A75F7">
        <w:rPr>
          <w:rFonts w:ascii="Aptos" w:eastAsia="Aptos" w:hAnsi="Aptos" w:cs="Aptos"/>
        </w:rPr>
        <w:t xml:space="preserve"> for on-boarding staff only</w:t>
      </w:r>
      <w:r w:rsidR="00CC47F3" w:rsidRPr="006A75F7">
        <w:rPr>
          <w:rFonts w:ascii="Aptos" w:eastAsia="Aptos" w:hAnsi="Aptos" w:cs="Aptos"/>
        </w:rPr>
        <w:t xml:space="preserve"> despite the recommendation specifying ongoing training</w:t>
      </w:r>
      <w:r w:rsidRPr="006A75F7">
        <w:rPr>
          <w:rFonts w:ascii="Aptos" w:eastAsia="Aptos" w:hAnsi="Aptos" w:cs="Aptos"/>
        </w:rPr>
        <w:t>.</w:t>
      </w:r>
      <w:r w:rsidR="00841E3C" w:rsidRPr="006A75F7">
        <w:rPr>
          <w:rFonts w:ascii="Aptos" w:eastAsia="Aptos" w:hAnsi="Aptos" w:cs="Aptos"/>
        </w:rPr>
        <w:t xml:space="preserve"> </w:t>
      </w:r>
      <w:r w:rsidR="0001625F" w:rsidRPr="006A75F7">
        <w:rPr>
          <w:rFonts w:ascii="Aptos" w:eastAsia="Aptos" w:hAnsi="Aptos" w:cs="Aptos"/>
        </w:rPr>
        <w:t>The Disability service plan</w:t>
      </w:r>
      <w:r w:rsidR="00841E3C" w:rsidRPr="006A75F7">
        <w:rPr>
          <w:rFonts w:ascii="Aptos" w:hAnsi="Aptos"/>
          <w:b/>
          <w:bCs/>
          <w:color w:val="690048"/>
          <w:lang w:val="en-AU"/>
        </w:rPr>
        <w:t xml:space="preserve"> </w:t>
      </w:r>
      <w:r w:rsidR="00841E3C" w:rsidRPr="006A75F7">
        <w:rPr>
          <w:rFonts w:ascii="Aptos" w:hAnsi="Aptos"/>
        </w:rPr>
        <w:t>also contains an action to “continuously update disability awareness training options on a range of topics pertaining to disability and intersectionality”. However</w:t>
      </w:r>
      <w:r w:rsidR="006A4A28">
        <w:rPr>
          <w:rFonts w:ascii="Aptos" w:hAnsi="Aptos"/>
        </w:rPr>
        <w:t>, QIDAN note that</w:t>
      </w:r>
      <w:r w:rsidR="00841E3C" w:rsidRPr="006A75F7">
        <w:rPr>
          <w:rFonts w:ascii="Aptos" w:hAnsi="Aptos"/>
        </w:rPr>
        <w:t xml:space="preserve"> e-learning disability modules will be non-mandatory</w:t>
      </w:r>
      <w:r w:rsidR="00841E3C" w:rsidRPr="006A75F7">
        <w:rPr>
          <w:rStyle w:val="EndnoteReference"/>
          <w:rFonts w:ascii="Aptos" w:eastAsia="Aptos" w:hAnsi="Aptos" w:cs="Aptos"/>
        </w:rPr>
        <w:endnoteReference w:id="90"/>
      </w:r>
      <w:r w:rsidR="00841E3C" w:rsidRPr="006A75F7">
        <w:rPr>
          <w:rFonts w:ascii="Aptos" w:eastAsia="Aptos" w:hAnsi="Aptos" w:cs="Aptos"/>
        </w:rPr>
        <w:t>.</w:t>
      </w:r>
      <w:r w:rsidR="00601144" w:rsidRPr="006A75F7">
        <w:rPr>
          <w:rFonts w:ascii="Aptos" w:eastAsia="Aptos" w:hAnsi="Aptos" w:cs="Aptos"/>
        </w:rPr>
        <w:t xml:space="preserve"> </w:t>
      </w:r>
      <w:r w:rsidRPr="006A75F7">
        <w:rPr>
          <w:rFonts w:ascii="Aptos" w:eastAsia="Aptos" w:hAnsi="Aptos" w:cs="Aptos"/>
        </w:rPr>
        <w:t xml:space="preserve">QIDAN is disappointed </w:t>
      </w:r>
      <w:r w:rsidR="00AC17B0">
        <w:rPr>
          <w:rFonts w:ascii="Aptos" w:eastAsia="Aptos" w:hAnsi="Aptos" w:cs="Aptos"/>
        </w:rPr>
        <w:t>that</w:t>
      </w:r>
      <w:r w:rsidRPr="006A75F7">
        <w:rPr>
          <w:rFonts w:ascii="Aptos" w:eastAsia="Aptos" w:hAnsi="Aptos" w:cs="Aptos"/>
        </w:rPr>
        <w:t xml:space="preserve"> disability training courses </w:t>
      </w:r>
      <w:r w:rsidR="00AC17B0">
        <w:rPr>
          <w:rFonts w:ascii="Aptos" w:eastAsia="Aptos" w:hAnsi="Aptos" w:cs="Aptos"/>
        </w:rPr>
        <w:t>are</w:t>
      </w:r>
      <w:r w:rsidRPr="006A75F7">
        <w:rPr>
          <w:rFonts w:ascii="Aptos" w:eastAsia="Aptos" w:hAnsi="Aptos" w:cs="Aptos"/>
        </w:rPr>
        <w:t xml:space="preserve"> non-mandatory</w:t>
      </w:r>
      <w:r w:rsidR="00F61A3C">
        <w:rPr>
          <w:rFonts w:ascii="Aptos" w:eastAsia="Aptos" w:hAnsi="Aptos" w:cs="Aptos"/>
        </w:rPr>
        <w:t>.</w:t>
      </w:r>
    </w:p>
    <w:p w14:paraId="599692FB" w14:textId="77777777" w:rsidR="006845D2" w:rsidRDefault="006845D2" w:rsidP="00E77A05">
      <w:pPr>
        <w:spacing w:line="360" w:lineRule="auto"/>
        <w:rPr>
          <w:b/>
          <w:bCs/>
          <w:color w:val="690048"/>
          <w:lang w:val="en-AU"/>
        </w:rPr>
      </w:pPr>
    </w:p>
    <w:p w14:paraId="38CE312A" w14:textId="77777777" w:rsidR="00301385" w:rsidRDefault="00301385" w:rsidP="00E77A05">
      <w:pPr>
        <w:spacing w:line="360" w:lineRule="auto"/>
        <w:rPr>
          <w:b/>
          <w:bCs/>
          <w:color w:val="690048"/>
          <w:lang w:val="en-AU"/>
        </w:rPr>
      </w:pPr>
    </w:p>
    <w:p w14:paraId="76B8DCBD" w14:textId="77777777" w:rsidR="009C6B98" w:rsidRDefault="009C6B98" w:rsidP="00E77A05">
      <w:pPr>
        <w:spacing w:line="360" w:lineRule="auto"/>
        <w:rPr>
          <w:b/>
          <w:bCs/>
          <w:color w:val="690048"/>
          <w:lang w:val="en-AU"/>
        </w:rPr>
      </w:pPr>
    </w:p>
    <w:p w14:paraId="2810C33C" w14:textId="77777777" w:rsidR="00301385" w:rsidRDefault="00301385" w:rsidP="00E77A05">
      <w:pPr>
        <w:spacing w:line="360" w:lineRule="auto"/>
        <w:rPr>
          <w:b/>
          <w:bCs/>
          <w:color w:val="690048"/>
          <w:lang w:val="en-AU"/>
        </w:rPr>
      </w:pPr>
    </w:p>
    <w:p w14:paraId="5D3608DF" w14:textId="77777777" w:rsidR="003B6B34" w:rsidRDefault="003B6B34" w:rsidP="00E77A05">
      <w:pPr>
        <w:spacing w:line="360" w:lineRule="auto"/>
        <w:rPr>
          <w:b/>
          <w:bCs/>
          <w:color w:val="690048"/>
          <w:lang w:val="en-AU"/>
        </w:rPr>
      </w:pPr>
    </w:p>
    <w:p w14:paraId="672B990D" w14:textId="77777777" w:rsidR="003B6B34" w:rsidRDefault="003B6B34" w:rsidP="00E77A05">
      <w:pPr>
        <w:spacing w:line="360" w:lineRule="auto"/>
        <w:rPr>
          <w:b/>
          <w:bCs/>
          <w:color w:val="690048"/>
          <w:lang w:val="en-AU"/>
        </w:rPr>
      </w:pPr>
    </w:p>
    <w:p w14:paraId="19DB8679" w14:textId="5940DAA5" w:rsidR="00265717" w:rsidRDefault="00265717" w:rsidP="00E77A05">
      <w:pPr>
        <w:spacing w:line="360" w:lineRule="auto"/>
        <w:rPr>
          <w:b/>
          <w:bCs/>
          <w:color w:val="690048"/>
          <w:lang w:val="en-AU"/>
        </w:rPr>
      </w:pPr>
      <w:r w:rsidRPr="008E7728">
        <w:rPr>
          <w:b/>
          <w:bCs/>
          <w:color w:val="690048"/>
          <w:lang w:val="en-AU"/>
        </w:rPr>
        <w:t xml:space="preserve">Recommendations </w:t>
      </w:r>
      <w:r>
        <w:rPr>
          <w:b/>
          <w:bCs/>
          <w:color w:val="690048"/>
          <w:lang w:val="en-AU"/>
        </w:rPr>
        <w:t>8.6 – 8.10</w:t>
      </w:r>
      <w:r w:rsidR="00B160E9">
        <w:rPr>
          <w:b/>
          <w:bCs/>
          <w:color w:val="690048"/>
          <w:lang w:val="en-AU"/>
        </w:rPr>
        <w:t xml:space="preserve"> </w:t>
      </w:r>
      <w:r w:rsidR="001126E8">
        <w:rPr>
          <w:b/>
          <w:bCs/>
          <w:color w:val="690048"/>
          <w:lang w:val="en-AU"/>
        </w:rPr>
        <w:t>– Western Australia</w:t>
      </w:r>
      <w:r w:rsidR="00F57BB8">
        <w:rPr>
          <w:b/>
          <w:bCs/>
          <w:color w:val="690048"/>
          <w:lang w:val="en-AU"/>
        </w:rPr>
        <w:t xml:space="preserve">, New South </w:t>
      </w:r>
      <w:r w:rsidR="00791D67">
        <w:rPr>
          <w:b/>
          <w:bCs/>
          <w:color w:val="690048"/>
          <w:lang w:val="en-AU"/>
        </w:rPr>
        <w:t>W</w:t>
      </w:r>
      <w:r w:rsidR="00F57BB8">
        <w:rPr>
          <w:b/>
          <w:bCs/>
          <w:color w:val="690048"/>
          <w:lang w:val="en-AU"/>
        </w:rPr>
        <w:t xml:space="preserve">ales and Northern Territory Youth Justice </w:t>
      </w:r>
      <w:r w:rsidR="00791D67">
        <w:rPr>
          <w:b/>
          <w:bCs/>
          <w:color w:val="690048"/>
          <w:lang w:val="en-AU"/>
        </w:rPr>
        <w:t>systems</w:t>
      </w:r>
    </w:p>
    <w:p w14:paraId="25504003" w14:textId="3B695D38" w:rsidR="00265717" w:rsidRDefault="00265717" w:rsidP="00B71516">
      <w:pPr>
        <w:spacing w:line="360" w:lineRule="auto"/>
        <w:rPr>
          <w:rFonts w:ascii="Aptos" w:eastAsia="Aptos" w:hAnsi="Aptos" w:cs="Aptos"/>
        </w:rPr>
      </w:pPr>
      <w:r>
        <w:rPr>
          <w:rFonts w:ascii="Aptos" w:eastAsia="Aptos" w:hAnsi="Aptos" w:cs="Aptos"/>
        </w:rPr>
        <w:t xml:space="preserve">Recommendations 8.6 to 8.10 were not directed at Queensland, so there are no updates applicable. However, it should be noted QIDAN supports these </w:t>
      </w:r>
      <w:r w:rsidR="00061E45">
        <w:rPr>
          <w:rFonts w:ascii="Aptos" w:eastAsia="Aptos" w:hAnsi="Aptos" w:cs="Aptos"/>
        </w:rPr>
        <w:t>recommendations and</w:t>
      </w:r>
      <w:r>
        <w:rPr>
          <w:rFonts w:ascii="Aptos" w:eastAsia="Aptos" w:hAnsi="Aptos" w:cs="Aptos"/>
        </w:rPr>
        <w:t xml:space="preserve"> calls for similar changes to be implemented </w:t>
      </w:r>
      <w:r w:rsidR="00F61A3C">
        <w:rPr>
          <w:rFonts w:ascii="Aptos" w:eastAsia="Aptos" w:hAnsi="Aptos" w:cs="Aptos"/>
        </w:rPr>
        <w:t>within the</w:t>
      </w:r>
      <w:r>
        <w:rPr>
          <w:rFonts w:ascii="Aptos" w:eastAsia="Aptos" w:hAnsi="Aptos" w:cs="Aptos"/>
        </w:rPr>
        <w:t xml:space="preserve"> Queensland context. </w:t>
      </w:r>
    </w:p>
    <w:p w14:paraId="1509A68B" w14:textId="16C9B4BA" w:rsidR="009F41FE" w:rsidRPr="008E7728" w:rsidRDefault="00265717" w:rsidP="00E77A05">
      <w:pPr>
        <w:spacing w:line="360" w:lineRule="auto"/>
        <w:rPr>
          <w:b/>
          <w:bCs/>
          <w:color w:val="690048"/>
          <w:lang w:val="en-AU"/>
        </w:rPr>
      </w:pPr>
      <w:r w:rsidRPr="008E7728">
        <w:rPr>
          <w:b/>
          <w:bCs/>
          <w:color w:val="690048"/>
          <w:lang w:val="en-AU"/>
        </w:rPr>
        <w:t xml:space="preserve"> </w:t>
      </w:r>
    </w:p>
    <w:p w14:paraId="50B961E1" w14:textId="35C89EA9" w:rsidR="00265717" w:rsidRDefault="00265717" w:rsidP="00E77A05">
      <w:pPr>
        <w:spacing w:line="360" w:lineRule="auto"/>
        <w:rPr>
          <w:b/>
          <w:bCs/>
          <w:color w:val="690048"/>
          <w:lang w:val="en-AU"/>
        </w:rPr>
      </w:pPr>
      <w:r w:rsidRPr="008E7728">
        <w:rPr>
          <w:b/>
          <w:bCs/>
          <w:color w:val="690048"/>
          <w:lang w:val="en-AU"/>
        </w:rPr>
        <w:t xml:space="preserve">Recommendation </w:t>
      </w:r>
      <w:r>
        <w:rPr>
          <w:b/>
          <w:bCs/>
          <w:color w:val="690048"/>
          <w:lang w:val="en-AU"/>
        </w:rPr>
        <w:t>8.11</w:t>
      </w:r>
      <w:r w:rsidR="002A29F5">
        <w:rPr>
          <w:b/>
          <w:bCs/>
          <w:color w:val="690048"/>
          <w:lang w:val="en-AU"/>
        </w:rPr>
        <w:t>:</w:t>
      </w:r>
      <w:r w:rsidR="002A29F5" w:rsidRPr="002A29F5">
        <w:t xml:space="preserve"> </w:t>
      </w:r>
      <w:r w:rsidR="002A29F5" w:rsidRPr="002A29F5">
        <w:rPr>
          <w:b/>
          <w:bCs/>
          <w:color w:val="690048"/>
        </w:rPr>
        <w:t>Information for courts and legal practitioners</w:t>
      </w:r>
    </w:p>
    <w:p w14:paraId="6C3D671B" w14:textId="77777777" w:rsidR="00265717" w:rsidRDefault="00265717" w:rsidP="00BF174B">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w:t>
      </w:r>
      <w:r w:rsidRPr="4DC14D1D">
        <w:rPr>
          <w:rFonts w:ascii="Aptos" w:eastAsia="Aptos" w:hAnsi="Aptos" w:cs="Aptos"/>
        </w:rPr>
        <w:t>tate</w:t>
      </w:r>
      <w:r>
        <w:rPr>
          <w:rFonts w:ascii="Aptos" w:eastAsia="Aptos" w:hAnsi="Aptos" w:cs="Aptos"/>
        </w:rPr>
        <w:t xml:space="preserve"> and t</w:t>
      </w:r>
      <w:r w:rsidRPr="4DC14D1D">
        <w:rPr>
          <w:rFonts w:ascii="Aptos" w:eastAsia="Aptos" w:hAnsi="Aptos" w:cs="Aptos"/>
        </w:rPr>
        <w:t xml:space="preserve">erritory </w:t>
      </w:r>
      <w:r>
        <w:rPr>
          <w:rFonts w:ascii="Aptos" w:eastAsia="Aptos" w:hAnsi="Aptos" w:cs="Aptos"/>
        </w:rPr>
        <w:t>g</w:t>
      </w:r>
      <w:r w:rsidRPr="041B1110">
        <w:rPr>
          <w:rFonts w:ascii="Aptos" w:eastAsia="Aptos" w:hAnsi="Aptos" w:cs="Aptos"/>
        </w:rPr>
        <w:t>overnments</w:t>
      </w:r>
    </w:p>
    <w:p w14:paraId="0AA95D17" w14:textId="77777777" w:rsidR="00265717" w:rsidRDefault="00265717" w:rsidP="00BF174B">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1E64EC96" w14:textId="37F46919" w:rsidR="00265717" w:rsidRPr="00734F3D" w:rsidRDefault="00265717" w:rsidP="00BF174B">
      <w:pPr>
        <w:spacing w:line="360" w:lineRule="auto"/>
        <w:rPr>
          <w:rFonts w:ascii="Aptos" w:eastAsia="Aptos" w:hAnsi="Aptos" w:cs="Aptos"/>
        </w:rPr>
      </w:pPr>
      <w:r w:rsidRPr="70222617">
        <w:rPr>
          <w:rFonts w:ascii="Aptos" w:eastAsia="Aptos" w:hAnsi="Aptos" w:cs="Aptos"/>
          <w:b/>
          <w:bCs/>
        </w:rPr>
        <w:t>Update:</w:t>
      </w:r>
      <w:r w:rsidR="00707A75">
        <w:rPr>
          <w:rFonts w:ascii="Aptos" w:eastAsia="Aptos" w:hAnsi="Aptos" w:cs="Aptos"/>
        </w:rPr>
        <w:t xml:space="preserve"> Beginning Stages</w:t>
      </w:r>
    </w:p>
    <w:p w14:paraId="20D4F6EF" w14:textId="07AA3AF3" w:rsidR="00265717" w:rsidRPr="005D55CC" w:rsidRDefault="00265717" w:rsidP="00BF174B">
      <w:pPr>
        <w:spacing w:line="360" w:lineRule="auto"/>
        <w:rPr>
          <w:rFonts w:ascii="Aptos" w:eastAsia="Aptos" w:hAnsi="Aptos" w:cs="Aptos"/>
          <w:i/>
        </w:rPr>
      </w:pPr>
      <w:r w:rsidRPr="66438D93">
        <w:rPr>
          <w:rFonts w:ascii="Aptos" w:eastAsia="Aptos" w:hAnsi="Aptos" w:cs="Aptos"/>
        </w:rPr>
        <w:t xml:space="preserve">Recommendation 8.11 </w:t>
      </w:r>
      <w:r w:rsidR="00F61A3C">
        <w:rPr>
          <w:rFonts w:ascii="Aptos" w:eastAsia="Aptos" w:hAnsi="Aptos" w:cs="Aptos"/>
        </w:rPr>
        <w:t>proposes that</w:t>
      </w:r>
      <w:r w:rsidRPr="66438D93">
        <w:rPr>
          <w:rFonts w:ascii="Aptos" w:eastAsia="Aptos" w:hAnsi="Aptos" w:cs="Aptos"/>
        </w:rPr>
        <w:t xml:space="preserve"> information </w:t>
      </w:r>
      <w:r w:rsidR="00F61A3C">
        <w:rPr>
          <w:rFonts w:ascii="Aptos" w:eastAsia="Aptos" w:hAnsi="Aptos" w:cs="Aptos"/>
        </w:rPr>
        <w:t>about reasonable</w:t>
      </w:r>
      <w:r w:rsidRPr="66438D93">
        <w:rPr>
          <w:rFonts w:ascii="Aptos" w:eastAsia="Aptos" w:hAnsi="Aptos" w:cs="Aptos"/>
        </w:rPr>
        <w:t xml:space="preserve"> adjustments and accessing supports and services</w:t>
      </w:r>
      <w:r w:rsidR="00E53A49">
        <w:rPr>
          <w:rFonts w:ascii="Aptos" w:eastAsia="Aptos" w:hAnsi="Aptos" w:cs="Aptos"/>
        </w:rPr>
        <w:t xml:space="preserve"> should</w:t>
      </w:r>
      <w:r w:rsidRPr="66438D93">
        <w:rPr>
          <w:rFonts w:ascii="Aptos" w:eastAsia="Aptos" w:hAnsi="Aptos" w:cs="Aptos"/>
        </w:rPr>
        <w:t xml:space="preserve"> be available throughout the criminal justice system. </w:t>
      </w:r>
      <w:r w:rsidR="33EA047B" w:rsidRPr="66438D93">
        <w:rPr>
          <w:rFonts w:ascii="Aptos" w:eastAsia="Aptos" w:hAnsi="Aptos" w:cs="Aptos"/>
        </w:rPr>
        <w:t xml:space="preserve"> </w:t>
      </w:r>
      <w:r w:rsidR="00AF2CEF">
        <w:rPr>
          <w:rFonts w:ascii="Aptos" w:eastAsia="Aptos" w:hAnsi="Aptos" w:cs="Aptos"/>
        </w:rPr>
        <w:t>In April 2026, Queensland’s Department of Justice initiated the ‘Consultation on court and tribunal users with disability’</w:t>
      </w:r>
      <w:r w:rsidR="00847809">
        <w:rPr>
          <w:rFonts w:ascii="Aptos" w:eastAsia="Aptos" w:hAnsi="Aptos" w:cs="Aptos"/>
        </w:rPr>
        <w:t xml:space="preserve"> in direct response to recommendation 8.11</w:t>
      </w:r>
      <w:r w:rsidR="00847809">
        <w:rPr>
          <w:rStyle w:val="EndnoteReference"/>
          <w:rFonts w:ascii="Aptos" w:eastAsia="Aptos" w:hAnsi="Aptos" w:cs="Aptos"/>
        </w:rPr>
        <w:endnoteReference w:id="91"/>
      </w:r>
      <w:r w:rsidR="00847809">
        <w:rPr>
          <w:rFonts w:ascii="Aptos" w:eastAsia="Aptos" w:hAnsi="Aptos" w:cs="Aptos"/>
        </w:rPr>
        <w:t xml:space="preserve">. The consultation is </w:t>
      </w:r>
      <w:r w:rsidR="00FD6A25">
        <w:rPr>
          <w:rFonts w:ascii="Aptos" w:eastAsia="Aptos" w:hAnsi="Aptos" w:cs="Aptos"/>
        </w:rPr>
        <w:t>gathering feedback by the end of May 2026</w:t>
      </w:r>
      <w:r w:rsidR="005169AE">
        <w:rPr>
          <w:rFonts w:ascii="Aptos" w:eastAsia="Aptos" w:hAnsi="Aptos" w:cs="Aptos"/>
        </w:rPr>
        <w:t xml:space="preserve">, and the Department of Justice have noted that </w:t>
      </w:r>
      <w:r w:rsidR="0061553B">
        <w:rPr>
          <w:rFonts w:ascii="Aptos" w:eastAsia="Aptos" w:hAnsi="Aptos" w:cs="Aptos"/>
        </w:rPr>
        <w:t>feedback will “inform the next steps of the Courts and Tribunal Accessibility project</w:t>
      </w:r>
      <w:r w:rsidR="00697688">
        <w:rPr>
          <w:rFonts w:ascii="Aptos" w:eastAsia="Aptos" w:hAnsi="Aptos" w:cs="Aptos"/>
        </w:rPr>
        <w:t>”</w:t>
      </w:r>
      <w:r w:rsidR="00C13A4B">
        <w:rPr>
          <w:rStyle w:val="EndnoteReference"/>
          <w:rFonts w:ascii="Aptos" w:eastAsia="Aptos" w:hAnsi="Aptos" w:cs="Aptos"/>
        </w:rPr>
        <w:endnoteReference w:id="92"/>
      </w:r>
      <w:r w:rsidR="00697688">
        <w:rPr>
          <w:rFonts w:ascii="Aptos" w:eastAsia="Aptos" w:hAnsi="Aptos" w:cs="Aptos"/>
        </w:rPr>
        <w:t>.</w:t>
      </w:r>
      <w:r w:rsidR="0061553B">
        <w:rPr>
          <w:rFonts w:ascii="Aptos" w:eastAsia="Aptos" w:hAnsi="Aptos" w:cs="Aptos"/>
        </w:rPr>
        <w:t xml:space="preserve"> This is a positive </w:t>
      </w:r>
      <w:r w:rsidR="00C13A4B">
        <w:rPr>
          <w:rFonts w:ascii="Aptos" w:eastAsia="Aptos" w:hAnsi="Aptos" w:cs="Aptos"/>
        </w:rPr>
        <w:t xml:space="preserve">first step in </w:t>
      </w:r>
      <w:r w:rsidR="0061553B">
        <w:rPr>
          <w:rFonts w:ascii="Aptos" w:eastAsia="Aptos" w:hAnsi="Aptos" w:cs="Aptos"/>
        </w:rPr>
        <w:t xml:space="preserve">implementing this recommendation. </w:t>
      </w:r>
    </w:p>
    <w:p w14:paraId="72BFFE8A" w14:textId="77777777" w:rsidR="00265717" w:rsidRPr="008E7728" w:rsidRDefault="00265717" w:rsidP="00BF174B">
      <w:pPr>
        <w:spacing w:line="360" w:lineRule="auto"/>
        <w:rPr>
          <w:b/>
          <w:bCs/>
          <w:color w:val="690048"/>
          <w:lang w:val="en-AU"/>
        </w:rPr>
      </w:pPr>
    </w:p>
    <w:p w14:paraId="207F0E4A" w14:textId="6C7B8C56" w:rsidR="00265717" w:rsidRDefault="00265717" w:rsidP="00E77A05">
      <w:pPr>
        <w:spacing w:line="360" w:lineRule="auto"/>
        <w:rPr>
          <w:b/>
          <w:bCs/>
          <w:color w:val="690048"/>
          <w:lang w:val="en-AU"/>
        </w:rPr>
      </w:pPr>
      <w:r w:rsidRPr="008E7728">
        <w:rPr>
          <w:b/>
          <w:bCs/>
          <w:color w:val="690048"/>
          <w:lang w:val="en-AU"/>
        </w:rPr>
        <w:t xml:space="preserve">Recommendation </w:t>
      </w:r>
      <w:r>
        <w:rPr>
          <w:b/>
          <w:bCs/>
          <w:color w:val="690048"/>
          <w:lang w:val="en-AU"/>
        </w:rPr>
        <w:t>8.12</w:t>
      </w:r>
      <w:r w:rsidR="002A29F5">
        <w:rPr>
          <w:b/>
          <w:bCs/>
          <w:color w:val="690048"/>
          <w:lang w:val="en-AU"/>
        </w:rPr>
        <w:t xml:space="preserve">: </w:t>
      </w:r>
      <w:r w:rsidR="002A29F5" w:rsidRPr="002A29F5">
        <w:rPr>
          <w:b/>
          <w:bCs/>
          <w:color w:val="690048"/>
        </w:rPr>
        <w:t>Implementation of the National Principles</w:t>
      </w:r>
    </w:p>
    <w:p w14:paraId="45540047" w14:textId="77777777" w:rsidR="00265717" w:rsidRDefault="00265717" w:rsidP="00E0713A">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 s</w:t>
      </w:r>
      <w:r w:rsidRPr="4DC14D1D">
        <w:rPr>
          <w:rFonts w:ascii="Aptos" w:eastAsia="Aptos" w:hAnsi="Aptos" w:cs="Aptos"/>
        </w:rPr>
        <w:t>tate</w:t>
      </w:r>
      <w:r>
        <w:rPr>
          <w:rFonts w:ascii="Aptos" w:eastAsia="Aptos" w:hAnsi="Aptos" w:cs="Aptos"/>
        </w:rPr>
        <w:t xml:space="preserve"> and t</w:t>
      </w:r>
      <w:r w:rsidRPr="4DC14D1D">
        <w:rPr>
          <w:rFonts w:ascii="Aptos" w:eastAsia="Aptos" w:hAnsi="Aptos" w:cs="Aptos"/>
        </w:rPr>
        <w:t xml:space="preserve">erritory </w:t>
      </w:r>
      <w:r>
        <w:rPr>
          <w:rFonts w:ascii="Aptos" w:eastAsia="Aptos" w:hAnsi="Aptos" w:cs="Aptos"/>
        </w:rPr>
        <w:t>g</w:t>
      </w:r>
      <w:r w:rsidRPr="041B1110">
        <w:rPr>
          <w:rFonts w:ascii="Aptos" w:eastAsia="Aptos" w:hAnsi="Aptos" w:cs="Aptos"/>
        </w:rPr>
        <w:t>overnments</w:t>
      </w:r>
    </w:p>
    <w:p w14:paraId="429B8400" w14:textId="77777777" w:rsidR="00265717" w:rsidRDefault="00265717" w:rsidP="00E0713A">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6323D687" w14:textId="4C060BC6" w:rsidR="00265717" w:rsidRPr="00734F3D" w:rsidRDefault="00265717" w:rsidP="00E0713A">
      <w:pPr>
        <w:spacing w:line="360" w:lineRule="auto"/>
        <w:rPr>
          <w:rFonts w:ascii="Aptos" w:eastAsia="Aptos" w:hAnsi="Aptos" w:cs="Aptos"/>
        </w:rPr>
      </w:pPr>
      <w:r w:rsidRPr="139C496F">
        <w:rPr>
          <w:rFonts w:ascii="Aptos" w:eastAsia="Aptos" w:hAnsi="Aptos" w:cs="Aptos"/>
          <w:b/>
          <w:bCs/>
        </w:rPr>
        <w:t xml:space="preserve">Update: </w:t>
      </w:r>
      <w:r w:rsidRPr="003F0F46">
        <w:rPr>
          <w:rFonts w:ascii="Aptos" w:eastAsia="Aptos" w:hAnsi="Aptos" w:cs="Aptos"/>
        </w:rPr>
        <w:t xml:space="preserve">Beginning stages </w:t>
      </w:r>
      <w:r w:rsidRPr="139C496F">
        <w:rPr>
          <w:rFonts w:ascii="Aptos" w:eastAsia="Aptos" w:hAnsi="Aptos" w:cs="Aptos"/>
        </w:rPr>
        <w:t xml:space="preserve"> </w:t>
      </w:r>
    </w:p>
    <w:p w14:paraId="70E9F3C6" w14:textId="60BE9E4D" w:rsidR="00265717" w:rsidRDefault="00265717" w:rsidP="00E0713A">
      <w:pPr>
        <w:spacing w:line="360" w:lineRule="auto"/>
        <w:rPr>
          <w:rFonts w:ascii="Aptos" w:eastAsia="Aptos" w:hAnsi="Aptos" w:cs="Aptos"/>
        </w:rPr>
      </w:pPr>
      <w:r>
        <w:t xml:space="preserve">Recommendation 8.12 </w:t>
      </w:r>
      <w:r>
        <w:rPr>
          <w:rFonts w:ascii="Aptos" w:eastAsia="Aptos" w:hAnsi="Aptos" w:cs="Aptos"/>
        </w:rPr>
        <w:t>calls for revision of the</w:t>
      </w:r>
      <w:r w:rsidRPr="0770B68A">
        <w:rPr>
          <w:rFonts w:ascii="Aptos" w:eastAsia="Aptos" w:hAnsi="Aptos" w:cs="Aptos"/>
        </w:rPr>
        <w:t xml:space="preserve"> National Statement of Principles Relating to Persons Unfit to Plead or Not Guilty by Reason of Cognitive or Mental Health Impairment (</w:t>
      </w:r>
      <w:r w:rsidR="00D62972" w:rsidRPr="00D62972">
        <w:rPr>
          <w:rFonts w:ascii="Aptos" w:eastAsia="Aptos" w:hAnsi="Aptos" w:cs="Aptos"/>
          <w:b/>
          <w:bCs/>
        </w:rPr>
        <w:t xml:space="preserve">the </w:t>
      </w:r>
      <w:r w:rsidRPr="00D62972">
        <w:rPr>
          <w:rFonts w:ascii="Aptos" w:eastAsia="Aptos" w:hAnsi="Aptos" w:cs="Aptos"/>
          <w:b/>
          <w:bCs/>
        </w:rPr>
        <w:t>National Principles</w:t>
      </w:r>
      <w:r w:rsidRPr="0770B68A">
        <w:rPr>
          <w:rFonts w:ascii="Aptos" w:eastAsia="Aptos" w:hAnsi="Aptos" w:cs="Aptos"/>
        </w:rPr>
        <w:t xml:space="preserve">) </w:t>
      </w:r>
      <w:r>
        <w:rPr>
          <w:rFonts w:ascii="Aptos" w:eastAsia="Aptos" w:hAnsi="Aptos" w:cs="Aptos"/>
        </w:rPr>
        <w:t>by</w:t>
      </w:r>
      <w:r w:rsidRPr="0770B68A">
        <w:rPr>
          <w:rFonts w:ascii="Aptos" w:eastAsia="Aptos" w:hAnsi="Aptos" w:cs="Aptos"/>
        </w:rPr>
        <w:t xml:space="preserve"> the Standing Council of Attorney-General. In their 2025 update</w:t>
      </w:r>
      <w:r>
        <w:rPr>
          <w:rFonts w:ascii="Aptos" w:eastAsia="Aptos" w:hAnsi="Aptos" w:cs="Aptos"/>
        </w:rPr>
        <w:t>,</w:t>
      </w:r>
      <w:r w:rsidRPr="0770B68A">
        <w:rPr>
          <w:rFonts w:ascii="Aptos" w:eastAsia="Aptos" w:hAnsi="Aptos" w:cs="Aptos"/>
        </w:rPr>
        <w:t xml:space="preserve"> the Australian </w:t>
      </w:r>
      <w:r>
        <w:rPr>
          <w:rFonts w:ascii="Aptos" w:eastAsia="Aptos" w:hAnsi="Aptos" w:cs="Aptos"/>
        </w:rPr>
        <w:t>G</w:t>
      </w:r>
      <w:r w:rsidRPr="0770B68A">
        <w:rPr>
          <w:rFonts w:ascii="Aptos" w:eastAsia="Aptos" w:hAnsi="Aptos" w:cs="Aptos"/>
        </w:rPr>
        <w:t>overnment mentions</w:t>
      </w:r>
      <w:r>
        <w:rPr>
          <w:rFonts w:ascii="Aptos" w:eastAsia="Aptos" w:hAnsi="Aptos" w:cs="Aptos"/>
        </w:rPr>
        <w:t xml:space="preserve"> the Attorney-General has since done a “d</w:t>
      </w:r>
      <w:r w:rsidRPr="0770B68A">
        <w:rPr>
          <w:rFonts w:ascii="Aptos" w:eastAsia="Aptos" w:hAnsi="Aptos" w:cs="Aptos"/>
        </w:rPr>
        <w:t>esktop analysis</w:t>
      </w:r>
      <w:r>
        <w:rPr>
          <w:rFonts w:ascii="Aptos" w:eastAsia="Aptos" w:hAnsi="Aptos" w:cs="Aptos"/>
        </w:rPr>
        <w:t>”</w:t>
      </w:r>
      <w:r w:rsidRPr="0770B68A">
        <w:rPr>
          <w:rFonts w:ascii="Aptos" w:eastAsia="Aptos" w:hAnsi="Aptos" w:cs="Aptos"/>
        </w:rPr>
        <w:t xml:space="preserve"> </w:t>
      </w:r>
      <w:r>
        <w:rPr>
          <w:rFonts w:ascii="Aptos" w:eastAsia="Aptos" w:hAnsi="Aptos" w:cs="Aptos"/>
        </w:rPr>
        <w:t>t</w:t>
      </w:r>
      <w:r w:rsidRPr="0770B68A">
        <w:rPr>
          <w:rFonts w:ascii="Aptos" w:eastAsia="Aptos" w:hAnsi="Aptos" w:cs="Aptos"/>
        </w:rPr>
        <w:t>o inform this review</w:t>
      </w:r>
      <w:r>
        <w:rPr>
          <w:rFonts w:ascii="Aptos" w:eastAsia="Aptos" w:hAnsi="Aptos" w:cs="Aptos"/>
        </w:rPr>
        <w:t>,</w:t>
      </w:r>
      <w:r w:rsidRPr="0770B68A">
        <w:rPr>
          <w:rFonts w:ascii="Aptos" w:eastAsia="Aptos" w:hAnsi="Aptos" w:cs="Aptos"/>
        </w:rPr>
        <w:t xml:space="preserve"> also </w:t>
      </w:r>
      <w:r>
        <w:rPr>
          <w:rFonts w:ascii="Aptos" w:eastAsia="Aptos" w:hAnsi="Aptos" w:cs="Aptos"/>
        </w:rPr>
        <w:t>offering the</w:t>
      </w:r>
      <w:r w:rsidRPr="0770B68A">
        <w:rPr>
          <w:rFonts w:ascii="Aptos" w:eastAsia="Aptos" w:hAnsi="Aptos" w:cs="Aptos"/>
        </w:rPr>
        <w:t xml:space="preserve"> review </w:t>
      </w:r>
      <w:r>
        <w:rPr>
          <w:rFonts w:ascii="Aptos" w:eastAsia="Aptos" w:hAnsi="Aptos" w:cs="Aptos"/>
        </w:rPr>
        <w:t xml:space="preserve">of the National Principles </w:t>
      </w:r>
      <w:r w:rsidRPr="0770B68A">
        <w:rPr>
          <w:rFonts w:ascii="Aptos" w:eastAsia="Aptos" w:hAnsi="Aptos" w:cs="Aptos"/>
        </w:rPr>
        <w:t>is included in a 2025 working plan</w:t>
      </w:r>
      <w:r w:rsidRPr="0770B68A">
        <w:rPr>
          <w:rStyle w:val="EndnoteReference"/>
          <w:rFonts w:ascii="Aptos" w:eastAsia="Aptos" w:hAnsi="Aptos" w:cs="Aptos"/>
        </w:rPr>
        <w:endnoteReference w:id="93"/>
      </w:r>
      <w:r w:rsidRPr="0770B68A">
        <w:rPr>
          <w:rFonts w:ascii="Aptos" w:eastAsia="Aptos" w:hAnsi="Aptos" w:cs="Aptos"/>
        </w:rPr>
        <w:t xml:space="preserve"> . </w:t>
      </w:r>
      <w:r>
        <w:rPr>
          <w:rFonts w:ascii="Aptos" w:eastAsia="Aptos" w:hAnsi="Aptos" w:cs="Aptos"/>
        </w:rPr>
        <w:t>Unfortunately, t</w:t>
      </w:r>
      <w:r w:rsidRPr="0770B68A">
        <w:rPr>
          <w:rFonts w:ascii="Aptos" w:eastAsia="Aptos" w:hAnsi="Aptos" w:cs="Aptos"/>
        </w:rPr>
        <w:t xml:space="preserve">here has been no update from the Queensland Government. This recommendation </w:t>
      </w:r>
      <w:r w:rsidR="001853B7">
        <w:rPr>
          <w:rFonts w:ascii="Aptos" w:eastAsia="Aptos" w:hAnsi="Aptos" w:cs="Aptos"/>
        </w:rPr>
        <w:t xml:space="preserve">is </w:t>
      </w:r>
      <w:r w:rsidRPr="0770B68A">
        <w:rPr>
          <w:rFonts w:ascii="Aptos" w:eastAsia="Aptos" w:hAnsi="Aptos" w:cs="Aptos"/>
        </w:rPr>
        <w:t>in the beginning stages</w:t>
      </w:r>
      <w:r w:rsidR="00B44D67">
        <w:rPr>
          <w:rFonts w:ascii="Aptos" w:eastAsia="Aptos" w:hAnsi="Aptos" w:cs="Aptos"/>
        </w:rPr>
        <w:t xml:space="preserve">. </w:t>
      </w:r>
    </w:p>
    <w:p w14:paraId="72ECE128" w14:textId="586B1E87" w:rsidR="00265717" w:rsidRDefault="00265717" w:rsidP="00E77A05">
      <w:pPr>
        <w:spacing w:line="360" w:lineRule="auto"/>
        <w:rPr>
          <w:b/>
          <w:bCs/>
          <w:color w:val="690048"/>
          <w:lang w:val="en-AU"/>
        </w:rPr>
      </w:pPr>
      <w:r w:rsidRPr="008E7728">
        <w:rPr>
          <w:b/>
          <w:bCs/>
          <w:color w:val="690048"/>
          <w:lang w:val="en-AU"/>
        </w:rPr>
        <w:t xml:space="preserve"> </w:t>
      </w:r>
    </w:p>
    <w:p w14:paraId="6FDF4230" w14:textId="77777777" w:rsidR="009C6B98" w:rsidRDefault="009C6B98" w:rsidP="00E77A05">
      <w:pPr>
        <w:spacing w:line="360" w:lineRule="auto"/>
        <w:rPr>
          <w:b/>
          <w:bCs/>
          <w:color w:val="690048"/>
          <w:lang w:val="en-AU"/>
        </w:rPr>
      </w:pPr>
    </w:p>
    <w:p w14:paraId="61D4C0EE" w14:textId="5AC3C25E" w:rsidR="00265717" w:rsidRDefault="00265717" w:rsidP="00E77A05">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8.13</w:t>
      </w:r>
      <w:r w:rsidR="002A29F5">
        <w:rPr>
          <w:b/>
          <w:bCs/>
          <w:color w:val="690048"/>
          <w:lang w:val="en-AU"/>
        </w:rPr>
        <w:t>:</w:t>
      </w:r>
      <w:r w:rsidR="002A29F5" w:rsidRPr="002A29F5">
        <w:t xml:space="preserve"> </w:t>
      </w:r>
      <w:r w:rsidR="002A29F5" w:rsidRPr="002A29F5">
        <w:rPr>
          <w:b/>
          <w:bCs/>
          <w:color w:val="690048"/>
        </w:rPr>
        <w:t>Data about people detained in forensic systems</w:t>
      </w:r>
    </w:p>
    <w:p w14:paraId="61B2A6F4" w14:textId="77777777" w:rsidR="00265717" w:rsidRDefault="00265717" w:rsidP="00D3055D">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 s</w:t>
      </w:r>
      <w:r w:rsidRPr="4DC14D1D">
        <w:rPr>
          <w:rFonts w:ascii="Aptos" w:eastAsia="Aptos" w:hAnsi="Aptos" w:cs="Aptos"/>
        </w:rPr>
        <w:t>tate</w:t>
      </w:r>
      <w:r>
        <w:rPr>
          <w:rFonts w:ascii="Aptos" w:eastAsia="Aptos" w:hAnsi="Aptos" w:cs="Aptos"/>
        </w:rPr>
        <w:t xml:space="preserve"> and t</w:t>
      </w:r>
      <w:r w:rsidRPr="4DC14D1D">
        <w:rPr>
          <w:rFonts w:ascii="Aptos" w:eastAsia="Aptos" w:hAnsi="Aptos" w:cs="Aptos"/>
        </w:rPr>
        <w:t xml:space="preserve">erritory </w:t>
      </w:r>
      <w:r>
        <w:rPr>
          <w:rFonts w:ascii="Aptos" w:eastAsia="Aptos" w:hAnsi="Aptos" w:cs="Aptos"/>
        </w:rPr>
        <w:t>g</w:t>
      </w:r>
      <w:r w:rsidRPr="041B1110">
        <w:rPr>
          <w:rFonts w:ascii="Aptos" w:eastAsia="Aptos" w:hAnsi="Aptos" w:cs="Aptos"/>
        </w:rPr>
        <w:t>overnments</w:t>
      </w:r>
    </w:p>
    <w:p w14:paraId="1DBBBE8D" w14:textId="77777777" w:rsidR="00265717" w:rsidRDefault="00265717" w:rsidP="00D3055D">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4689EDE1" w14:textId="77777777" w:rsidR="00265717" w:rsidRPr="005C5840" w:rsidRDefault="00265717" w:rsidP="00D3055D">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2CCBA756" w14:textId="1EC823DB" w:rsidR="009E23C6" w:rsidRDefault="00265717" w:rsidP="009C6B98">
      <w:pPr>
        <w:spacing w:line="360" w:lineRule="auto"/>
        <w:rPr>
          <w:rFonts w:ascii="Aptos" w:eastAsia="Aptos" w:hAnsi="Aptos" w:cs="Aptos"/>
        </w:rPr>
      </w:pPr>
      <w:r w:rsidRPr="65B9DCB7">
        <w:rPr>
          <w:rFonts w:ascii="Aptos" w:eastAsia="Aptos" w:hAnsi="Aptos" w:cs="Aptos"/>
        </w:rPr>
        <w:t xml:space="preserve">Recommendation 8.13 </w:t>
      </w:r>
      <w:r>
        <w:rPr>
          <w:rFonts w:ascii="Aptos" w:eastAsia="Aptos" w:hAnsi="Aptos" w:cs="Aptos"/>
        </w:rPr>
        <w:t>asks for</w:t>
      </w:r>
      <w:r w:rsidRPr="65B9DCB7">
        <w:rPr>
          <w:rFonts w:ascii="Aptos" w:eastAsia="Aptos" w:hAnsi="Aptos" w:cs="Aptos"/>
        </w:rPr>
        <w:t xml:space="preserve"> the collection and publication of data relat</w:t>
      </w:r>
      <w:r w:rsidR="00306718">
        <w:rPr>
          <w:rFonts w:ascii="Aptos" w:eastAsia="Aptos" w:hAnsi="Aptos" w:cs="Aptos"/>
        </w:rPr>
        <w:t>ing</w:t>
      </w:r>
      <w:r w:rsidRPr="65B9DCB7">
        <w:rPr>
          <w:rFonts w:ascii="Aptos" w:eastAsia="Aptos" w:hAnsi="Aptos" w:cs="Aptos"/>
        </w:rPr>
        <w:t xml:space="preserve"> to people who are found to be unfit to plead guilty or not guilty by reason of cognitive or mental health impairment. </w:t>
      </w:r>
      <w:r w:rsidR="00B67070">
        <w:rPr>
          <w:rFonts w:ascii="Aptos" w:eastAsia="Aptos" w:hAnsi="Aptos" w:cs="Aptos"/>
        </w:rPr>
        <w:t xml:space="preserve">In the </w:t>
      </w:r>
      <w:r w:rsidR="009C6B98">
        <w:rPr>
          <w:rFonts w:ascii="Aptos" w:eastAsia="Aptos" w:hAnsi="Aptos" w:cs="Aptos"/>
        </w:rPr>
        <w:t xml:space="preserve">DRC 225 </w:t>
      </w:r>
      <w:r w:rsidR="00B67070">
        <w:rPr>
          <w:rFonts w:ascii="Aptos" w:eastAsia="Aptos" w:hAnsi="Aptos" w:cs="Aptos"/>
        </w:rPr>
        <w:t xml:space="preserve">Response Report, the Australian Government </w:t>
      </w:r>
      <w:r w:rsidR="00B716F0">
        <w:rPr>
          <w:rFonts w:ascii="Aptos" w:eastAsia="Aptos" w:hAnsi="Aptos" w:cs="Aptos"/>
        </w:rPr>
        <w:t>refers to an initial scoping exercise through existing data sharing forums</w:t>
      </w:r>
      <w:r w:rsidR="00FB288D">
        <w:rPr>
          <w:rStyle w:val="EndnoteReference"/>
          <w:rFonts w:ascii="Aptos" w:eastAsia="Aptos" w:hAnsi="Aptos" w:cs="Aptos"/>
        </w:rPr>
        <w:endnoteReference w:id="94"/>
      </w:r>
      <w:r w:rsidR="00B716F0">
        <w:rPr>
          <w:rFonts w:ascii="Aptos" w:eastAsia="Aptos" w:hAnsi="Aptos" w:cs="Aptos"/>
        </w:rPr>
        <w:t xml:space="preserve">. </w:t>
      </w:r>
      <w:r w:rsidR="00D708D1">
        <w:rPr>
          <w:rFonts w:ascii="Aptos" w:eastAsia="Aptos" w:hAnsi="Aptos" w:cs="Aptos"/>
        </w:rPr>
        <w:t xml:space="preserve">QIDAN does not consider initial scoping work </w:t>
      </w:r>
      <w:r w:rsidR="00196223">
        <w:rPr>
          <w:rFonts w:ascii="Aptos" w:eastAsia="Aptos" w:hAnsi="Aptos" w:cs="Aptos"/>
        </w:rPr>
        <w:t xml:space="preserve">to be a meaningful update </w:t>
      </w:r>
      <w:r w:rsidR="0085364A">
        <w:rPr>
          <w:rFonts w:ascii="Aptos" w:eastAsia="Aptos" w:hAnsi="Aptos" w:cs="Aptos"/>
        </w:rPr>
        <w:t>on recommendation 8.13</w:t>
      </w:r>
      <w:r w:rsidR="00FB288D">
        <w:rPr>
          <w:rFonts w:ascii="Aptos" w:eastAsia="Aptos" w:hAnsi="Aptos" w:cs="Aptos"/>
        </w:rPr>
        <w:t>.</w:t>
      </w:r>
    </w:p>
    <w:p w14:paraId="0486B55E" w14:textId="33ACAC13" w:rsidR="00265717" w:rsidRPr="008E7728" w:rsidRDefault="00265717" w:rsidP="00E77A05">
      <w:pPr>
        <w:spacing w:line="360" w:lineRule="auto"/>
        <w:rPr>
          <w:b/>
          <w:bCs/>
          <w:color w:val="690048"/>
          <w:lang w:val="en-AU"/>
        </w:rPr>
      </w:pPr>
    </w:p>
    <w:p w14:paraId="5E98B143" w14:textId="23046532" w:rsidR="00265717" w:rsidRDefault="00265717" w:rsidP="00E77A05">
      <w:pPr>
        <w:spacing w:line="360" w:lineRule="auto"/>
        <w:rPr>
          <w:b/>
          <w:bCs/>
          <w:color w:val="690048"/>
          <w:lang w:val="en-AU"/>
        </w:rPr>
      </w:pPr>
      <w:r w:rsidRPr="008E7728">
        <w:rPr>
          <w:b/>
          <w:bCs/>
          <w:color w:val="690048"/>
          <w:lang w:val="en-AU"/>
        </w:rPr>
        <w:t xml:space="preserve">Recommendation </w:t>
      </w:r>
      <w:r>
        <w:rPr>
          <w:b/>
          <w:bCs/>
          <w:color w:val="690048"/>
          <w:lang w:val="en-AU"/>
        </w:rPr>
        <w:t>8.14</w:t>
      </w:r>
      <w:r w:rsidR="00ED06D0">
        <w:rPr>
          <w:b/>
          <w:bCs/>
          <w:color w:val="690048"/>
          <w:lang w:val="en-AU"/>
        </w:rPr>
        <w:t>:</w:t>
      </w:r>
      <w:r w:rsidR="00ED06D0" w:rsidRPr="00ED06D0">
        <w:t xml:space="preserve"> </w:t>
      </w:r>
      <w:r w:rsidR="00ED06D0" w:rsidRPr="00ED06D0">
        <w:rPr>
          <w:b/>
          <w:bCs/>
          <w:color w:val="690048"/>
        </w:rPr>
        <w:t>National practice guidelines for screening in custody</w:t>
      </w:r>
    </w:p>
    <w:p w14:paraId="6D92F3F8" w14:textId="77777777" w:rsidR="00265717" w:rsidRDefault="00265717" w:rsidP="002F1238">
      <w:pPr>
        <w:spacing w:line="360" w:lineRule="auto"/>
        <w:rPr>
          <w:rFonts w:ascii="Aptos" w:eastAsia="Aptos" w:hAnsi="Aptos" w:cs="Aptos"/>
        </w:rPr>
      </w:pPr>
      <w:r w:rsidRPr="008E7728">
        <w:rPr>
          <w:b/>
          <w:bCs/>
          <w:color w:val="690048"/>
          <w:lang w:val="en-AU"/>
        </w:rPr>
        <w:t xml:space="preserve"> </w:t>
      </w:r>
      <w:r w:rsidRPr="4DC14D1D">
        <w:rPr>
          <w:rFonts w:ascii="Aptos" w:eastAsia="Aptos" w:hAnsi="Aptos" w:cs="Aptos"/>
          <w:b/>
          <w:bCs/>
        </w:rPr>
        <w:t>Responsibility:</w:t>
      </w:r>
      <w:r>
        <w:rPr>
          <w:rFonts w:ascii="Aptos" w:eastAsia="Aptos" w:hAnsi="Aptos" w:cs="Aptos"/>
        </w:rPr>
        <w:t xml:space="preserve"> S</w:t>
      </w:r>
      <w:r w:rsidRPr="4DC14D1D">
        <w:rPr>
          <w:rFonts w:ascii="Aptos" w:eastAsia="Aptos" w:hAnsi="Aptos" w:cs="Aptos"/>
        </w:rPr>
        <w:t>tate</w:t>
      </w:r>
      <w:r>
        <w:rPr>
          <w:rFonts w:ascii="Aptos" w:eastAsia="Aptos" w:hAnsi="Aptos" w:cs="Aptos"/>
        </w:rPr>
        <w:t xml:space="preserve"> and t</w:t>
      </w:r>
      <w:r w:rsidRPr="4DC14D1D">
        <w:rPr>
          <w:rFonts w:ascii="Aptos" w:eastAsia="Aptos" w:hAnsi="Aptos" w:cs="Aptos"/>
        </w:rPr>
        <w:t xml:space="preserve">erritory </w:t>
      </w:r>
      <w:r>
        <w:rPr>
          <w:rFonts w:ascii="Aptos" w:eastAsia="Aptos" w:hAnsi="Aptos" w:cs="Aptos"/>
        </w:rPr>
        <w:t>g</w:t>
      </w:r>
      <w:r w:rsidRPr="041B1110">
        <w:rPr>
          <w:rFonts w:ascii="Aptos" w:eastAsia="Aptos" w:hAnsi="Aptos" w:cs="Aptos"/>
        </w:rPr>
        <w:t>overnments</w:t>
      </w:r>
    </w:p>
    <w:p w14:paraId="39A66BE7" w14:textId="77777777" w:rsidR="00265717" w:rsidRDefault="00265717" w:rsidP="002F1238">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w:t>
      </w:r>
    </w:p>
    <w:p w14:paraId="40864BAB" w14:textId="77777777" w:rsidR="00265717" w:rsidRPr="005C5840" w:rsidRDefault="00265717" w:rsidP="002F1238">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1A9B8B7D" w14:textId="1FD852A2" w:rsidR="00C567AD" w:rsidRDefault="00C567AD" w:rsidP="00C567AD">
      <w:pPr>
        <w:spacing w:line="360" w:lineRule="auto"/>
      </w:pPr>
      <w:r>
        <w:t xml:space="preserve">Recommendation 8.14 recommends nationally consistent practice guidelines for screening for disability in custody be developed and implemented. Though the </w:t>
      </w:r>
      <w:r w:rsidR="009F41FE" w:rsidRPr="00F71A56">
        <w:rPr>
          <w:rFonts w:ascii="Aptos" w:eastAsia="Aptos" w:hAnsi="Aptos" w:cs="Aptos"/>
        </w:rPr>
        <w:t>Youth Justice and Victim Support Disability Service Plan 2026 – 2027</w:t>
      </w:r>
      <w:r w:rsidR="009F41FE">
        <w:rPr>
          <w:rFonts w:ascii="Aptos" w:eastAsia="Aptos" w:hAnsi="Aptos" w:cs="Aptos"/>
          <w:i/>
          <w:iCs/>
        </w:rPr>
        <w:t xml:space="preserve"> </w:t>
      </w:r>
      <w:r w:rsidR="0048022F">
        <w:rPr>
          <w:rStyle w:val="EndnoteReference"/>
          <w:rFonts w:ascii="Aptos" w:eastAsia="Aptos" w:hAnsi="Aptos" w:cs="Aptos"/>
        </w:rPr>
        <w:endnoteReference w:id="95"/>
      </w:r>
      <w:r>
        <w:rPr>
          <w:rFonts w:ascii="Aptos" w:eastAsia="Aptos" w:hAnsi="Aptos" w:cs="Aptos"/>
        </w:rPr>
        <w:t xml:space="preserve"> proposes implementing disability screening tools in line with the DRC, there is no mention of </w:t>
      </w:r>
      <w:r w:rsidR="00CB1B96">
        <w:rPr>
          <w:rFonts w:ascii="Aptos" w:eastAsia="Aptos" w:hAnsi="Aptos" w:cs="Aptos"/>
        </w:rPr>
        <w:t>what the Queensland Government is doing to ensure that approaches are nationally consistent</w:t>
      </w:r>
      <w:r>
        <w:rPr>
          <w:rFonts w:ascii="Aptos" w:eastAsia="Aptos" w:hAnsi="Aptos" w:cs="Aptos"/>
        </w:rPr>
        <w:t xml:space="preserve">. Furthermore, there appears to be no mention of developing nationally consistent screening tools in </w:t>
      </w:r>
      <w:r w:rsidR="007735DB">
        <w:rPr>
          <w:rFonts w:ascii="Aptos" w:eastAsia="Aptos" w:hAnsi="Aptos" w:cs="Aptos"/>
        </w:rPr>
        <w:t>adult</w:t>
      </w:r>
      <w:r>
        <w:rPr>
          <w:rFonts w:ascii="Aptos" w:eastAsia="Aptos" w:hAnsi="Aptos" w:cs="Aptos"/>
        </w:rPr>
        <w:t xml:space="preserve"> corrective services. </w:t>
      </w:r>
    </w:p>
    <w:p w14:paraId="3276A018" w14:textId="77777777" w:rsidR="006845D2" w:rsidRDefault="006845D2" w:rsidP="00E77A05">
      <w:pPr>
        <w:spacing w:line="360" w:lineRule="auto"/>
        <w:rPr>
          <w:b/>
          <w:bCs/>
          <w:color w:val="690048"/>
          <w:lang w:val="en-AU"/>
        </w:rPr>
      </w:pPr>
    </w:p>
    <w:p w14:paraId="2D5CCD43" w14:textId="7AAAE8DB" w:rsidR="00265717" w:rsidRDefault="00265717" w:rsidP="00E77A05">
      <w:pPr>
        <w:spacing w:line="360" w:lineRule="auto"/>
        <w:rPr>
          <w:b/>
          <w:bCs/>
          <w:color w:val="690048"/>
          <w:lang w:val="en-AU"/>
        </w:rPr>
      </w:pPr>
      <w:r w:rsidRPr="008E7728">
        <w:rPr>
          <w:b/>
          <w:bCs/>
          <w:color w:val="690048"/>
          <w:lang w:val="en-AU"/>
        </w:rPr>
        <w:t xml:space="preserve">Recommendation </w:t>
      </w:r>
      <w:r>
        <w:rPr>
          <w:b/>
          <w:bCs/>
          <w:color w:val="690048"/>
          <w:lang w:val="en-AU"/>
        </w:rPr>
        <w:t>8.15</w:t>
      </w:r>
      <w:r w:rsidR="00ED06D0">
        <w:rPr>
          <w:b/>
          <w:bCs/>
          <w:color w:val="690048"/>
          <w:lang w:val="en-AU"/>
        </w:rPr>
        <w:t>:</w:t>
      </w:r>
      <w:r w:rsidR="00ED06D0" w:rsidRPr="00ED06D0">
        <w:t xml:space="preserve"> </w:t>
      </w:r>
      <w:r w:rsidR="00ED06D0" w:rsidRPr="00ED06D0">
        <w:rPr>
          <w:b/>
          <w:bCs/>
          <w:color w:val="690048"/>
        </w:rPr>
        <w:t>Policies and practices on screening, identifying and diagnosing disability in custody</w:t>
      </w:r>
    </w:p>
    <w:p w14:paraId="5C3B3D68" w14:textId="77777777" w:rsidR="00265717" w:rsidRDefault="00265717" w:rsidP="0022286C">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S</w:t>
      </w:r>
      <w:r w:rsidRPr="4DC14D1D">
        <w:rPr>
          <w:rFonts w:ascii="Aptos" w:eastAsia="Aptos" w:hAnsi="Aptos" w:cs="Aptos"/>
        </w:rPr>
        <w:t>tate</w:t>
      </w:r>
      <w:r>
        <w:rPr>
          <w:rFonts w:ascii="Aptos" w:eastAsia="Aptos" w:hAnsi="Aptos" w:cs="Aptos"/>
        </w:rPr>
        <w:t xml:space="preserve"> and t</w:t>
      </w:r>
      <w:r w:rsidRPr="4DC14D1D">
        <w:rPr>
          <w:rFonts w:ascii="Aptos" w:eastAsia="Aptos" w:hAnsi="Aptos" w:cs="Aptos"/>
        </w:rPr>
        <w:t xml:space="preserve">erritory </w:t>
      </w:r>
      <w:r>
        <w:rPr>
          <w:rFonts w:ascii="Aptos" w:eastAsia="Aptos" w:hAnsi="Aptos" w:cs="Aptos"/>
        </w:rPr>
        <w:t>g</w:t>
      </w:r>
      <w:r w:rsidRPr="041B1110">
        <w:rPr>
          <w:rFonts w:ascii="Aptos" w:eastAsia="Aptos" w:hAnsi="Aptos" w:cs="Aptos"/>
        </w:rPr>
        <w:t>overnments</w:t>
      </w:r>
    </w:p>
    <w:p w14:paraId="67AFB637" w14:textId="77777777" w:rsidR="00265717" w:rsidRDefault="00265717" w:rsidP="0022286C">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5AEE4A59" w14:textId="77777777" w:rsidR="00265717" w:rsidRDefault="00265717" w:rsidP="0022286C">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02A72788" w14:textId="0579A820" w:rsidR="00265717" w:rsidRPr="00DF3D4A" w:rsidRDefault="00265717" w:rsidP="0022286C">
      <w:pPr>
        <w:spacing w:line="360" w:lineRule="auto"/>
        <w:rPr>
          <w:rFonts w:ascii="Aptos" w:eastAsia="Aptos" w:hAnsi="Aptos" w:cs="Aptos"/>
        </w:rPr>
      </w:pPr>
      <w:r>
        <w:rPr>
          <w:rFonts w:ascii="Aptos" w:eastAsia="Aptos" w:hAnsi="Aptos" w:cs="Aptos"/>
        </w:rPr>
        <w:t xml:space="preserve">Recommendation 8.15 asks state and territories to ensure policies and practices related to screening and diagnosing disability are consistent with the national practice guidelines proposed in recommendation 8.14. </w:t>
      </w:r>
      <w:r w:rsidR="00613533">
        <w:rPr>
          <w:rFonts w:ascii="Aptos" w:eastAsia="Aptos" w:hAnsi="Aptos" w:cs="Aptos"/>
        </w:rPr>
        <w:t>As t</w:t>
      </w:r>
      <w:r w:rsidR="00767267">
        <w:rPr>
          <w:rFonts w:ascii="Aptos" w:eastAsia="Aptos" w:hAnsi="Aptos" w:cs="Aptos"/>
        </w:rPr>
        <w:t xml:space="preserve">he National practice guidelines are yet to be </w:t>
      </w:r>
      <w:r w:rsidR="00613533">
        <w:rPr>
          <w:rFonts w:ascii="Aptos" w:eastAsia="Aptos" w:hAnsi="Aptos" w:cs="Aptos"/>
        </w:rPr>
        <w:t xml:space="preserve">developed this recommendation </w:t>
      </w:r>
      <w:r w:rsidR="00FE54E1">
        <w:rPr>
          <w:rFonts w:ascii="Aptos" w:eastAsia="Aptos" w:hAnsi="Aptos" w:cs="Aptos"/>
        </w:rPr>
        <w:t>cannot</w:t>
      </w:r>
      <w:r w:rsidR="00613533">
        <w:rPr>
          <w:rFonts w:ascii="Aptos" w:eastAsia="Aptos" w:hAnsi="Aptos" w:cs="Aptos"/>
        </w:rPr>
        <w:t xml:space="preserve"> progress.</w:t>
      </w:r>
    </w:p>
    <w:p w14:paraId="427467C4" w14:textId="76A4DA6F" w:rsidR="00265717" w:rsidRDefault="00265717" w:rsidP="00E77A05">
      <w:pPr>
        <w:spacing w:line="360" w:lineRule="auto"/>
        <w:rPr>
          <w:b/>
          <w:bCs/>
          <w:color w:val="690048"/>
          <w:lang w:val="en-AU"/>
        </w:rPr>
      </w:pPr>
      <w:r w:rsidRPr="008E7728">
        <w:rPr>
          <w:b/>
          <w:bCs/>
          <w:color w:val="690048"/>
          <w:lang w:val="en-AU"/>
        </w:rPr>
        <w:t xml:space="preserve"> </w:t>
      </w:r>
    </w:p>
    <w:p w14:paraId="2E42A8CD" w14:textId="77777777" w:rsidR="00AB5DB0" w:rsidRDefault="00AB5DB0" w:rsidP="00E77A05">
      <w:pPr>
        <w:spacing w:line="360" w:lineRule="auto"/>
        <w:rPr>
          <w:b/>
          <w:bCs/>
          <w:color w:val="690048"/>
          <w:lang w:val="en-AU"/>
        </w:rPr>
      </w:pPr>
    </w:p>
    <w:p w14:paraId="24F28585" w14:textId="4B80A981" w:rsidR="00265717" w:rsidRDefault="00265717" w:rsidP="00E77A05">
      <w:pPr>
        <w:spacing w:line="360" w:lineRule="auto"/>
        <w:rPr>
          <w:b/>
          <w:bCs/>
          <w:color w:val="690048"/>
          <w:lang w:val="en-AU"/>
        </w:rPr>
      </w:pPr>
      <w:r w:rsidRPr="008E7728">
        <w:rPr>
          <w:b/>
          <w:bCs/>
          <w:color w:val="690048"/>
          <w:lang w:val="en-AU"/>
        </w:rPr>
        <w:lastRenderedPageBreak/>
        <w:t>Recommendatio</w:t>
      </w:r>
      <w:r w:rsidR="009668BB">
        <w:rPr>
          <w:b/>
          <w:bCs/>
          <w:color w:val="690048"/>
          <w:lang w:val="en-AU"/>
        </w:rPr>
        <w:t>n</w:t>
      </w:r>
      <w:r w:rsidRPr="008E7728">
        <w:rPr>
          <w:b/>
          <w:bCs/>
          <w:color w:val="690048"/>
          <w:lang w:val="en-AU"/>
        </w:rPr>
        <w:t xml:space="preserve"> </w:t>
      </w:r>
      <w:r>
        <w:rPr>
          <w:b/>
          <w:bCs/>
          <w:color w:val="690048"/>
          <w:lang w:val="en-AU"/>
        </w:rPr>
        <w:t>8.16</w:t>
      </w:r>
      <w:r w:rsidR="00ED06D0">
        <w:rPr>
          <w:b/>
          <w:bCs/>
          <w:color w:val="690048"/>
          <w:lang w:val="en-AU"/>
        </w:rPr>
        <w:t>:</w:t>
      </w:r>
      <w:r w:rsidR="00ED06D0" w:rsidRPr="00ED06D0">
        <w:t xml:space="preserve"> </w:t>
      </w:r>
      <w:r w:rsidR="00ED06D0" w:rsidRPr="00ED06D0">
        <w:rPr>
          <w:b/>
          <w:bCs/>
          <w:color w:val="690048"/>
        </w:rPr>
        <w:t>Support by First Nations organisations to people in custody</w:t>
      </w:r>
    </w:p>
    <w:p w14:paraId="06F916C3" w14:textId="77777777" w:rsidR="00265717" w:rsidRDefault="00265717" w:rsidP="0063186C">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S</w:t>
      </w:r>
      <w:r w:rsidRPr="4DC14D1D">
        <w:rPr>
          <w:rFonts w:ascii="Aptos" w:eastAsia="Aptos" w:hAnsi="Aptos" w:cs="Aptos"/>
        </w:rPr>
        <w:t>tate</w:t>
      </w:r>
      <w:r>
        <w:rPr>
          <w:rFonts w:ascii="Aptos" w:eastAsia="Aptos" w:hAnsi="Aptos" w:cs="Aptos"/>
        </w:rPr>
        <w:t xml:space="preserve"> and t</w:t>
      </w:r>
      <w:r w:rsidRPr="4DC14D1D">
        <w:rPr>
          <w:rFonts w:ascii="Aptos" w:eastAsia="Aptos" w:hAnsi="Aptos" w:cs="Aptos"/>
        </w:rPr>
        <w:t xml:space="preserve">erritory </w:t>
      </w:r>
      <w:r>
        <w:rPr>
          <w:rFonts w:ascii="Aptos" w:eastAsia="Aptos" w:hAnsi="Aptos" w:cs="Aptos"/>
        </w:rPr>
        <w:t>g</w:t>
      </w:r>
      <w:r w:rsidRPr="041B1110">
        <w:rPr>
          <w:rFonts w:ascii="Aptos" w:eastAsia="Aptos" w:hAnsi="Aptos" w:cs="Aptos"/>
        </w:rPr>
        <w:t>overnments</w:t>
      </w:r>
    </w:p>
    <w:p w14:paraId="1CEAE958" w14:textId="77777777" w:rsidR="00265717" w:rsidRDefault="00265717" w:rsidP="0063186C">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w:t>
      </w:r>
    </w:p>
    <w:p w14:paraId="7B0698C7" w14:textId="77777777" w:rsidR="00265717" w:rsidRDefault="00265717" w:rsidP="0063186C">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7C393350" w14:textId="77777777" w:rsidR="00AB5DB0" w:rsidRDefault="00265717" w:rsidP="00F56293">
      <w:pPr>
        <w:spacing w:line="360" w:lineRule="auto"/>
        <w:rPr>
          <w:rFonts w:ascii="Aptos" w:eastAsia="Aptos" w:hAnsi="Aptos" w:cs="Aptos"/>
        </w:rPr>
      </w:pPr>
      <w:r w:rsidRPr="65B9DCB7">
        <w:rPr>
          <w:rFonts w:ascii="Aptos" w:eastAsia="Aptos" w:hAnsi="Aptos" w:cs="Aptos"/>
        </w:rPr>
        <w:t xml:space="preserve">Recommendation 8.16 regards the need for states and territories to engage with First Nations organisations in the development of culturally safe disability screening and assessment services for First Nations incarcerated peoples. </w:t>
      </w:r>
      <w:r w:rsidR="00822CE7">
        <w:rPr>
          <w:rFonts w:ascii="Aptos" w:eastAsia="Aptos" w:hAnsi="Aptos" w:cs="Aptos"/>
        </w:rPr>
        <w:t>There are no updates on the implementation of this recommendation.</w:t>
      </w:r>
    </w:p>
    <w:p w14:paraId="78014531" w14:textId="77777777" w:rsidR="00AB5DB0" w:rsidRDefault="00AB5DB0" w:rsidP="00F56293">
      <w:pPr>
        <w:spacing w:line="360" w:lineRule="auto"/>
        <w:rPr>
          <w:rFonts w:ascii="Aptos" w:eastAsia="Aptos" w:hAnsi="Aptos" w:cs="Aptos"/>
        </w:rPr>
      </w:pPr>
    </w:p>
    <w:p w14:paraId="1EC995D6" w14:textId="21F3901C" w:rsidR="00265717" w:rsidRPr="00AB5DB0" w:rsidRDefault="00265717" w:rsidP="00F56293">
      <w:pPr>
        <w:spacing w:line="360" w:lineRule="auto"/>
        <w:rPr>
          <w:rFonts w:ascii="Aptos" w:eastAsia="Aptos" w:hAnsi="Aptos" w:cs="Aptos"/>
        </w:rPr>
      </w:pPr>
      <w:r w:rsidRPr="008E7728">
        <w:rPr>
          <w:b/>
          <w:bCs/>
          <w:color w:val="690048"/>
          <w:lang w:val="en-AU"/>
        </w:rPr>
        <w:t xml:space="preserve">Recommendation </w:t>
      </w:r>
      <w:r>
        <w:rPr>
          <w:b/>
          <w:bCs/>
          <w:color w:val="690048"/>
          <w:lang w:val="en-AU"/>
        </w:rPr>
        <w:t>8.17</w:t>
      </w:r>
      <w:r w:rsidR="00ED06D0">
        <w:rPr>
          <w:b/>
          <w:bCs/>
          <w:color w:val="690048"/>
          <w:lang w:val="en-AU"/>
        </w:rPr>
        <w:t>:</w:t>
      </w:r>
      <w:r w:rsidR="00ED06D0" w:rsidRPr="00ED06D0">
        <w:t xml:space="preserve"> </w:t>
      </w:r>
      <w:r w:rsidR="00ED06D0" w:rsidRPr="00ED06D0">
        <w:rPr>
          <w:b/>
          <w:bCs/>
          <w:color w:val="690048"/>
        </w:rPr>
        <w:t>NDIS Applied Principles and Tables of Support concerning the justice system</w:t>
      </w:r>
    </w:p>
    <w:p w14:paraId="3685FA60" w14:textId="77777777" w:rsidR="00265717" w:rsidRDefault="00265717" w:rsidP="00EB455C">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 s</w:t>
      </w:r>
      <w:r w:rsidRPr="4DC14D1D">
        <w:rPr>
          <w:rFonts w:ascii="Aptos" w:eastAsia="Aptos" w:hAnsi="Aptos" w:cs="Aptos"/>
        </w:rPr>
        <w:t>tate</w:t>
      </w:r>
      <w:r>
        <w:rPr>
          <w:rFonts w:ascii="Aptos" w:eastAsia="Aptos" w:hAnsi="Aptos" w:cs="Aptos"/>
        </w:rPr>
        <w:t xml:space="preserve"> and t</w:t>
      </w:r>
      <w:r w:rsidRPr="4DC14D1D">
        <w:rPr>
          <w:rFonts w:ascii="Aptos" w:eastAsia="Aptos" w:hAnsi="Aptos" w:cs="Aptos"/>
        </w:rPr>
        <w:t xml:space="preserve">erritory </w:t>
      </w:r>
      <w:r>
        <w:rPr>
          <w:rFonts w:ascii="Aptos" w:eastAsia="Aptos" w:hAnsi="Aptos" w:cs="Aptos"/>
        </w:rPr>
        <w:t>g</w:t>
      </w:r>
      <w:r w:rsidRPr="041B1110">
        <w:rPr>
          <w:rFonts w:ascii="Aptos" w:eastAsia="Aptos" w:hAnsi="Aptos" w:cs="Aptos"/>
        </w:rPr>
        <w:t>overnments</w:t>
      </w:r>
    </w:p>
    <w:p w14:paraId="4CE3183B" w14:textId="77777777" w:rsidR="00265717" w:rsidRDefault="00265717" w:rsidP="00EB455C">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Subject for further consideration</w:t>
      </w:r>
    </w:p>
    <w:p w14:paraId="3F2563BA" w14:textId="77777777" w:rsidR="00265717" w:rsidRPr="00287E7A" w:rsidRDefault="00265717" w:rsidP="00EB455C">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186FBDAD" w14:textId="208B36B0" w:rsidR="00265717" w:rsidRDefault="00265717" w:rsidP="00EB455C">
      <w:pPr>
        <w:spacing w:line="360" w:lineRule="auto"/>
        <w:rPr>
          <w:rFonts w:ascii="Aptos" w:eastAsia="Aptos" w:hAnsi="Aptos" w:cs="Aptos"/>
        </w:rPr>
      </w:pPr>
      <w:r>
        <w:rPr>
          <w:rFonts w:ascii="Aptos" w:eastAsia="Aptos" w:hAnsi="Aptos" w:cs="Aptos"/>
        </w:rPr>
        <w:t>Recommendation 8.17 calls for the review and improvement of the NDIS Applied Principles and Tables of Support, with a focus on the intersection between disability and the criminal justice system and improving access to disability-related supports of people who are incarcerated. In their initial responses, both g</w:t>
      </w:r>
      <w:r w:rsidRPr="041B1110">
        <w:rPr>
          <w:rFonts w:ascii="Aptos" w:eastAsia="Aptos" w:hAnsi="Aptos" w:cs="Aptos"/>
        </w:rPr>
        <w:t>overnments</w:t>
      </w:r>
      <w:r>
        <w:rPr>
          <w:rFonts w:ascii="Aptos" w:eastAsia="Aptos" w:hAnsi="Aptos" w:cs="Aptos"/>
        </w:rPr>
        <w:t xml:space="preserve"> indicated they did not firmly commitment to implementing this recommendation</w:t>
      </w:r>
      <w:r w:rsidR="007735DB">
        <w:rPr>
          <w:rFonts w:ascii="Aptos" w:eastAsia="Aptos" w:hAnsi="Aptos" w:cs="Aptos"/>
        </w:rPr>
        <w:t>, and there has been no progress</w:t>
      </w:r>
      <w:r w:rsidR="00822CE7">
        <w:rPr>
          <w:rFonts w:ascii="Aptos" w:eastAsia="Aptos" w:hAnsi="Aptos" w:cs="Aptos"/>
        </w:rPr>
        <w:t>.</w:t>
      </w:r>
    </w:p>
    <w:p w14:paraId="425F617C" w14:textId="4FAA24A3" w:rsidR="006845D2" w:rsidRDefault="00265717" w:rsidP="00F56293">
      <w:pPr>
        <w:spacing w:line="360" w:lineRule="auto"/>
        <w:rPr>
          <w:b/>
          <w:bCs/>
          <w:color w:val="690048"/>
          <w:lang w:val="en-AU"/>
        </w:rPr>
      </w:pPr>
      <w:r w:rsidRPr="008E7728">
        <w:rPr>
          <w:b/>
          <w:bCs/>
          <w:color w:val="690048"/>
          <w:lang w:val="en-AU"/>
        </w:rPr>
        <w:t xml:space="preserve"> </w:t>
      </w:r>
    </w:p>
    <w:p w14:paraId="71D0F717" w14:textId="17EC3846" w:rsidR="00265717" w:rsidRDefault="00265717" w:rsidP="00F56293">
      <w:pPr>
        <w:spacing w:line="360" w:lineRule="auto"/>
        <w:rPr>
          <w:b/>
          <w:bCs/>
          <w:color w:val="690048"/>
          <w:lang w:val="en-AU"/>
        </w:rPr>
      </w:pPr>
      <w:r w:rsidRPr="008E7728">
        <w:rPr>
          <w:b/>
          <w:bCs/>
          <w:color w:val="690048"/>
          <w:lang w:val="en-AU"/>
        </w:rPr>
        <w:t xml:space="preserve">Recommendation </w:t>
      </w:r>
      <w:r>
        <w:rPr>
          <w:b/>
          <w:bCs/>
          <w:color w:val="690048"/>
          <w:lang w:val="en-AU"/>
        </w:rPr>
        <w:t>8.18</w:t>
      </w:r>
      <w:r w:rsidR="009B1070">
        <w:rPr>
          <w:b/>
          <w:bCs/>
          <w:color w:val="690048"/>
          <w:lang w:val="en-AU"/>
        </w:rPr>
        <w:t>:</w:t>
      </w:r>
      <w:r w:rsidR="009B1070" w:rsidRPr="009B1070">
        <w:t xml:space="preserve"> </w:t>
      </w:r>
      <w:r w:rsidR="009B1070" w:rsidRPr="009B1070">
        <w:rPr>
          <w:b/>
          <w:bCs/>
          <w:color w:val="690048"/>
        </w:rPr>
        <w:t>Timing of NDIA-funded transition supports</w:t>
      </w:r>
    </w:p>
    <w:p w14:paraId="78A4258A" w14:textId="77777777" w:rsidR="00265717" w:rsidRDefault="00265717" w:rsidP="00FF5093">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4C410675" w14:textId="77777777" w:rsidR="00265717" w:rsidRDefault="00265717" w:rsidP="00FF5093">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w:t>
      </w:r>
    </w:p>
    <w:p w14:paraId="75A1A2EC" w14:textId="6D83A39C" w:rsidR="00265717" w:rsidRPr="009C3DA3" w:rsidRDefault="00265717" w:rsidP="00FF5093">
      <w:pPr>
        <w:spacing w:line="360" w:lineRule="auto"/>
        <w:rPr>
          <w:rFonts w:ascii="Aptos" w:eastAsia="Aptos" w:hAnsi="Aptos" w:cs="Aptos"/>
        </w:rPr>
      </w:pPr>
      <w:r w:rsidRPr="139C496F">
        <w:rPr>
          <w:rFonts w:ascii="Aptos" w:eastAsia="Aptos" w:hAnsi="Aptos" w:cs="Aptos"/>
          <w:b/>
          <w:bCs/>
        </w:rPr>
        <w:t xml:space="preserve">Update: </w:t>
      </w:r>
      <w:r w:rsidRPr="00174EDC">
        <w:rPr>
          <w:rFonts w:ascii="Aptos" w:eastAsia="Aptos" w:hAnsi="Aptos" w:cs="Aptos"/>
        </w:rPr>
        <w:t xml:space="preserve">Beginning stages </w:t>
      </w:r>
      <w:r w:rsidRPr="139C496F">
        <w:rPr>
          <w:rFonts w:ascii="Aptos" w:eastAsia="Aptos" w:hAnsi="Aptos" w:cs="Aptos"/>
        </w:rPr>
        <w:t xml:space="preserve"> </w:t>
      </w:r>
    </w:p>
    <w:p w14:paraId="2FB0C9EF" w14:textId="768CE107" w:rsidR="00265717" w:rsidRDefault="00265717" w:rsidP="00FF5093">
      <w:pPr>
        <w:spacing w:line="360" w:lineRule="auto"/>
        <w:rPr>
          <w:b/>
          <w:bCs/>
          <w:color w:val="690048"/>
          <w:lang w:val="en-AU"/>
        </w:rPr>
      </w:pPr>
      <w:r w:rsidRPr="139C496F">
        <w:rPr>
          <w:rFonts w:ascii="Aptos" w:eastAsia="Aptos" w:hAnsi="Aptos" w:cs="Aptos"/>
        </w:rPr>
        <w:t>Recommendation 8.18 calls for the NDIA to issue guidelines clearly stat</w:t>
      </w:r>
      <w:r w:rsidR="00306718">
        <w:rPr>
          <w:rFonts w:ascii="Aptos" w:eastAsia="Aptos" w:hAnsi="Aptos" w:cs="Aptos"/>
        </w:rPr>
        <w:t>ing</w:t>
      </w:r>
      <w:r w:rsidRPr="139C496F">
        <w:rPr>
          <w:rFonts w:ascii="Aptos" w:eastAsia="Aptos" w:hAnsi="Aptos" w:cs="Aptos"/>
        </w:rPr>
        <w:t xml:space="preserve"> </w:t>
      </w:r>
      <w:r>
        <w:rPr>
          <w:rFonts w:ascii="Aptos" w:eastAsia="Aptos" w:hAnsi="Aptos" w:cs="Aptos"/>
        </w:rPr>
        <w:t xml:space="preserve">an </w:t>
      </w:r>
      <w:r w:rsidRPr="139C496F">
        <w:rPr>
          <w:rFonts w:ascii="Aptos" w:eastAsia="Aptos" w:hAnsi="Aptos" w:cs="Aptos"/>
        </w:rPr>
        <w:t>incarcerated person</w:t>
      </w:r>
      <w:r>
        <w:rPr>
          <w:rFonts w:ascii="Aptos" w:eastAsia="Aptos" w:hAnsi="Aptos" w:cs="Aptos"/>
        </w:rPr>
        <w:t>’</w:t>
      </w:r>
      <w:r w:rsidRPr="139C496F">
        <w:rPr>
          <w:rFonts w:ascii="Aptos" w:eastAsia="Aptos" w:hAnsi="Aptos" w:cs="Aptos"/>
        </w:rPr>
        <w:t>s release date is not a precondition for the NDIS to approve funding for transitional support. The NDIA has amended their justice operational guideline and removed reference to release dates</w:t>
      </w:r>
      <w:r w:rsidRPr="139C496F">
        <w:rPr>
          <w:rStyle w:val="EndnoteReference"/>
          <w:rFonts w:ascii="Aptos" w:eastAsia="Aptos" w:hAnsi="Aptos" w:cs="Aptos"/>
        </w:rPr>
        <w:endnoteReference w:id="96"/>
      </w:r>
      <w:r w:rsidRPr="139C496F">
        <w:rPr>
          <w:rFonts w:ascii="Aptos" w:eastAsia="Aptos" w:hAnsi="Aptos" w:cs="Aptos"/>
        </w:rPr>
        <w:t>, completing part of this recommendation.</w:t>
      </w:r>
    </w:p>
    <w:p w14:paraId="4B4654C1" w14:textId="77777777" w:rsidR="00056D86" w:rsidRPr="008E7728" w:rsidRDefault="00056D86" w:rsidP="00FF5093">
      <w:pPr>
        <w:spacing w:line="360" w:lineRule="auto"/>
        <w:rPr>
          <w:b/>
          <w:bCs/>
          <w:color w:val="690048"/>
          <w:lang w:val="en-AU"/>
        </w:rPr>
      </w:pPr>
    </w:p>
    <w:p w14:paraId="1715A3B5" w14:textId="77777777" w:rsidR="00AB5DB0" w:rsidRDefault="00AB5DB0" w:rsidP="00EB455C">
      <w:pPr>
        <w:spacing w:line="360" w:lineRule="auto"/>
        <w:rPr>
          <w:b/>
          <w:bCs/>
          <w:color w:val="690048"/>
          <w:lang w:val="en-AU"/>
        </w:rPr>
      </w:pPr>
    </w:p>
    <w:p w14:paraId="18D163FF" w14:textId="77777777" w:rsidR="00AB5DB0" w:rsidRDefault="00AB5DB0" w:rsidP="00EB455C">
      <w:pPr>
        <w:spacing w:line="360" w:lineRule="auto"/>
        <w:rPr>
          <w:b/>
          <w:bCs/>
          <w:color w:val="690048"/>
          <w:lang w:val="en-AU"/>
        </w:rPr>
      </w:pPr>
    </w:p>
    <w:p w14:paraId="400CB643" w14:textId="77777777" w:rsidR="008262F8" w:rsidRDefault="008262F8" w:rsidP="00EB455C">
      <w:pPr>
        <w:spacing w:line="360" w:lineRule="auto"/>
        <w:rPr>
          <w:b/>
          <w:bCs/>
          <w:color w:val="690048"/>
          <w:lang w:val="en-AU"/>
        </w:rPr>
      </w:pPr>
    </w:p>
    <w:p w14:paraId="500E0DD4" w14:textId="77777777" w:rsidR="008262F8" w:rsidRDefault="008262F8" w:rsidP="00EB455C">
      <w:pPr>
        <w:spacing w:line="360" w:lineRule="auto"/>
        <w:rPr>
          <w:b/>
          <w:bCs/>
          <w:color w:val="690048"/>
          <w:lang w:val="en-AU"/>
        </w:rPr>
      </w:pPr>
    </w:p>
    <w:p w14:paraId="0F1235F5" w14:textId="34360E5A" w:rsidR="00265717" w:rsidRDefault="00265717" w:rsidP="00EB455C">
      <w:pPr>
        <w:spacing w:line="360" w:lineRule="auto"/>
        <w:rPr>
          <w:b/>
          <w:bCs/>
          <w:color w:val="690048"/>
          <w:lang w:val="en-AU"/>
        </w:rPr>
      </w:pPr>
      <w:r w:rsidRPr="008E7728">
        <w:rPr>
          <w:b/>
          <w:bCs/>
          <w:color w:val="690048"/>
          <w:lang w:val="en-AU"/>
        </w:rPr>
        <w:t xml:space="preserve">Recommendations </w:t>
      </w:r>
      <w:r>
        <w:rPr>
          <w:b/>
          <w:bCs/>
          <w:color w:val="690048"/>
          <w:lang w:val="en-AU"/>
        </w:rPr>
        <w:t>8.19 – 8.20</w:t>
      </w:r>
      <w:r w:rsidR="009B1070">
        <w:rPr>
          <w:b/>
          <w:bCs/>
          <w:color w:val="690048"/>
          <w:lang w:val="en-AU"/>
        </w:rPr>
        <w:t xml:space="preserve"> Amend the </w:t>
      </w:r>
      <w:r w:rsidR="009B1070">
        <w:rPr>
          <w:b/>
          <w:bCs/>
          <w:i/>
          <w:iCs/>
          <w:color w:val="690048"/>
          <w:lang w:val="en-AU"/>
        </w:rPr>
        <w:t xml:space="preserve">Disability Discrimination Act 1992 (Cth) </w:t>
      </w:r>
      <w:r w:rsidR="00EC6E94" w:rsidRPr="00EC6E94">
        <w:rPr>
          <w:b/>
          <w:bCs/>
          <w:color w:val="690048"/>
          <w:lang w:val="en-AU"/>
        </w:rPr>
        <w:t>and improve police responses</w:t>
      </w:r>
    </w:p>
    <w:p w14:paraId="642D14AA" w14:textId="77777777" w:rsidR="00265717" w:rsidRDefault="00265717" w:rsidP="00C114D5">
      <w:pPr>
        <w:spacing w:line="360" w:lineRule="auto"/>
        <w:rPr>
          <w:rFonts w:ascii="Aptos" w:eastAsia="Aptos" w:hAnsi="Aptos" w:cs="Aptos"/>
        </w:rPr>
      </w:pPr>
      <w:r w:rsidRPr="3B02ACE1">
        <w:rPr>
          <w:rFonts w:ascii="Aptos" w:eastAsia="Aptos" w:hAnsi="Aptos" w:cs="Aptos"/>
          <w:b/>
          <w:bCs/>
        </w:rPr>
        <w:t>Responsibility:</w:t>
      </w:r>
      <w:r w:rsidRPr="3B02ACE1">
        <w:rPr>
          <w:rFonts w:ascii="Aptos" w:eastAsia="Aptos" w:hAnsi="Aptos" w:cs="Aptos"/>
        </w:rPr>
        <w:t xml:space="preserve"> Australian Government, state and territory governments</w:t>
      </w:r>
    </w:p>
    <w:p w14:paraId="307EB040" w14:textId="77777777" w:rsidR="00265717" w:rsidRDefault="00265717" w:rsidP="00C114D5">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073C4FB6" w14:textId="38AF7241" w:rsidR="00265717" w:rsidRPr="009C3DA3" w:rsidRDefault="00265717" w:rsidP="00C114D5">
      <w:pPr>
        <w:spacing w:line="360" w:lineRule="auto"/>
        <w:rPr>
          <w:rFonts w:ascii="Aptos" w:eastAsia="Aptos" w:hAnsi="Aptos" w:cs="Aptos"/>
        </w:rPr>
      </w:pPr>
      <w:r w:rsidRPr="0883FE4B">
        <w:rPr>
          <w:rFonts w:ascii="Aptos" w:eastAsia="Aptos" w:hAnsi="Aptos" w:cs="Aptos"/>
          <w:b/>
          <w:bCs/>
        </w:rPr>
        <w:t xml:space="preserve">Update: </w:t>
      </w:r>
      <w:r w:rsidRPr="0883FE4B">
        <w:rPr>
          <w:rFonts w:ascii="Aptos" w:eastAsia="Aptos" w:hAnsi="Aptos" w:cs="Aptos"/>
        </w:rPr>
        <w:t xml:space="preserve">Beginning stages </w:t>
      </w:r>
    </w:p>
    <w:p w14:paraId="0B43CC4D" w14:textId="487DD4A6" w:rsidR="00265717" w:rsidRDefault="00265717" w:rsidP="00530BAA">
      <w:pPr>
        <w:spacing w:line="360" w:lineRule="auto"/>
        <w:rPr>
          <w:rFonts w:ascii="Aptos" w:eastAsia="Aptos" w:hAnsi="Aptos" w:cs="Aptos"/>
        </w:rPr>
      </w:pPr>
      <w:r w:rsidRPr="65B9DCB7">
        <w:rPr>
          <w:lang w:val="en-AU"/>
        </w:rPr>
        <w:t xml:space="preserve">Recommendation 8.19 and 8.20 </w:t>
      </w:r>
      <w:r w:rsidRPr="65B9DCB7">
        <w:rPr>
          <w:rFonts w:ascii="Aptos" w:eastAsia="Aptos" w:hAnsi="Aptos" w:cs="Aptos"/>
          <w:lang w:val="en-AU"/>
        </w:rPr>
        <w:t xml:space="preserve">regard police responses to people with disability, including amending the </w:t>
      </w:r>
      <w:r w:rsidRPr="65B9DCB7">
        <w:rPr>
          <w:rFonts w:ascii="Aptos" w:eastAsia="Aptos" w:hAnsi="Aptos" w:cs="Aptos"/>
          <w:i/>
          <w:iCs/>
          <w:lang w:val="en-AU"/>
        </w:rPr>
        <w:t>Disability Discrimination Act 1992 (Cth)</w:t>
      </w:r>
      <w:r w:rsidRPr="65B9DCB7">
        <w:rPr>
          <w:rFonts w:ascii="Aptos" w:eastAsia="Aptos" w:hAnsi="Aptos" w:cs="Aptos"/>
          <w:lang w:val="en-AU"/>
        </w:rPr>
        <w:t xml:space="preserve"> to acknowledge police services under the definition of ‘services’, and developing and implementing strategies to improve police responses. The Attorney-General’s Department has begun </w:t>
      </w:r>
      <w:r>
        <w:rPr>
          <w:rFonts w:ascii="Aptos" w:eastAsia="Aptos" w:hAnsi="Aptos" w:cs="Aptos"/>
          <w:lang w:val="en-AU"/>
        </w:rPr>
        <w:t>a review into the</w:t>
      </w:r>
      <w:r w:rsidRPr="65B9DCB7">
        <w:rPr>
          <w:rFonts w:ascii="Aptos" w:eastAsia="Aptos" w:hAnsi="Aptos" w:cs="Aptos"/>
          <w:lang w:val="en-AU"/>
        </w:rPr>
        <w:t xml:space="preserve"> </w:t>
      </w:r>
      <w:r w:rsidRPr="00EE4DAF">
        <w:rPr>
          <w:rFonts w:ascii="Aptos" w:eastAsia="Aptos" w:hAnsi="Aptos" w:cs="Aptos"/>
          <w:i/>
          <w:iCs/>
          <w:lang w:val="en-AU"/>
        </w:rPr>
        <w:t>Disability Act 1992</w:t>
      </w:r>
      <w:r>
        <w:rPr>
          <w:rFonts w:ascii="Aptos" w:eastAsia="Aptos" w:hAnsi="Aptos" w:cs="Aptos"/>
          <w:lang w:val="en-AU"/>
        </w:rPr>
        <w:t>, and</w:t>
      </w:r>
      <w:r w:rsidRPr="65B9DCB7">
        <w:rPr>
          <w:rFonts w:ascii="Aptos" w:eastAsia="Aptos" w:hAnsi="Aptos" w:cs="Aptos"/>
          <w:lang w:val="en-AU"/>
        </w:rPr>
        <w:t xml:space="preserve"> </w:t>
      </w:r>
      <w:r>
        <w:rPr>
          <w:rFonts w:ascii="Aptos" w:eastAsia="Aptos" w:hAnsi="Aptos" w:cs="Aptos"/>
          <w:lang w:val="en-AU"/>
        </w:rPr>
        <w:t>t</w:t>
      </w:r>
      <w:r w:rsidRPr="65B9DCB7">
        <w:rPr>
          <w:rFonts w:ascii="Aptos" w:eastAsia="Aptos" w:hAnsi="Aptos" w:cs="Aptos"/>
          <w:lang w:val="en-AU"/>
        </w:rPr>
        <w:t xml:space="preserve">he </w:t>
      </w:r>
      <w:hyperlink r:id="rId34" w:history="1">
        <w:r w:rsidR="003C554E">
          <w:rPr>
            <w:rStyle w:val="Hyperlink"/>
            <w:rFonts w:ascii="Aptos" w:eastAsia="Aptos" w:hAnsi="Aptos" w:cs="Aptos"/>
            <w:lang w:val="en-AU"/>
          </w:rPr>
          <w:t>Queensland Disability Service Plan 2023 – 2026</w:t>
        </w:r>
      </w:hyperlink>
      <w:r w:rsidRPr="65B9DCB7">
        <w:rPr>
          <w:rFonts w:ascii="Aptos" w:eastAsia="Aptos" w:hAnsi="Aptos" w:cs="Aptos"/>
          <w:lang w:val="en-AU"/>
        </w:rPr>
        <w:t xml:space="preserve"> sets a framework for improving police responses to people with disability. However, there is little information available to track whether the framework has been implemented and whether it has been successful or not. </w:t>
      </w:r>
    </w:p>
    <w:p w14:paraId="055102FB" w14:textId="62E1E4C5" w:rsidR="00265717" w:rsidRPr="008E7728" w:rsidRDefault="00265717" w:rsidP="00EB455C">
      <w:pPr>
        <w:spacing w:line="360" w:lineRule="auto"/>
        <w:rPr>
          <w:b/>
          <w:bCs/>
          <w:color w:val="690048"/>
          <w:lang w:val="en-AU"/>
        </w:rPr>
      </w:pPr>
      <w:r w:rsidRPr="008E7728">
        <w:rPr>
          <w:b/>
          <w:bCs/>
          <w:color w:val="690048"/>
          <w:lang w:val="en-AU"/>
        </w:rPr>
        <w:t xml:space="preserve"> </w:t>
      </w:r>
    </w:p>
    <w:p w14:paraId="3D35FF34" w14:textId="5C378E73" w:rsidR="00265717" w:rsidRDefault="00265717" w:rsidP="00EB455C">
      <w:pPr>
        <w:spacing w:line="360" w:lineRule="auto"/>
        <w:rPr>
          <w:b/>
          <w:bCs/>
          <w:color w:val="690048"/>
          <w:lang w:val="en-AU"/>
        </w:rPr>
      </w:pPr>
      <w:r w:rsidRPr="008E7728">
        <w:rPr>
          <w:b/>
          <w:bCs/>
          <w:color w:val="690048"/>
          <w:lang w:val="en-AU"/>
        </w:rPr>
        <w:t xml:space="preserve">Recommendation </w:t>
      </w:r>
      <w:r>
        <w:rPr>
          <w:b/>
          <w:bCs/>
          <w:color w:val="690048"/>
          <w:lang w:val="en-AU"/>
        </w:rPr>
        <w:t>8.21</w:t>
      </w:r>
      <w:r w:rsidR="00EC6E94">
        <w:rPr>
          <w:b/>
          <w:bCs/>
          <w:color w:val="690048"/>
          <w:lang w:val="en-AU"/>
        </w:rPr>
        <w:t>:</w:t>
      </w:r>
      <w:r w:rsidR="00EC6E94" w:rsidRPr="00EC6E94">
        <w:t xml:space="preserve"> </w:t>
      </w:r>
      <w:r w:rsidR="00EC6E94" w:rsidRPr="00EC6E94">
        <w:rPr>
          <w:b/>
          <w:bCs/>
          <w:color w:val="690048"/>
        </w:rPr>
        <w:t>Diversion of people with cognitive disability from criminal proceedings</w:t>
      </w:r>
    </w:p>
    <w:p w14:paraId="5B8C41A9" w14:textId="77777777" w:rsidR="00265717" w:rsidRDefault="00265717" w:rsidP="00386C71">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State and territory g</w:t>
      </w:r>
      <w:r w:rsidRPr="041B1110">
        <w:rPr>
          <w:rFonts w:ascii="Aptos" w:eastAsia="Aptos" w:hAnsi="Aptos" w:cs="Aptos"/>
        </w:rPr>
        <w:t>overnments</w:t>
      </w:r>
    </w:p>
    <w:p w14:paraId="2EBFCD15" w14:textId="77777777" w:rsidR="00265717" w:rsidRDefault="00265717" w:rsidP="00386C71">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0F2B6C8F" w14:textId="4827FBB4" w:rsidR="00265717" w:rsidRPr="002A6985" w:rsidRDefault="00265717" w:rsidP="00386C71">
      <w:pPr>
        <w:spacing w:line="360" w:lineRule="auto"/>
        <w:rPr>
          <w:rFonts w:ascii="Aptos" w:eastAsia="Aptos" w:hAnsi="Aptos" w:cs="Aptos"/>
        </w:rPr>
      </w:pPr>
      <w:r w:rsidRPr="3B02ACE1">
        <w:rPr>
          <w:rFonts w:ascii="Aptos" w:eastAsia="Aptos" w:hAnsi="Aptos" w:cs="Aptos"/>
          <w:b/>
          <w:bCs/>
        </w:rPr>
        <w:t xml:space="preserve">Update: </w:t>
      </w:r>
      <w:r w:rsidRPr="002A6985">
        <w:rPr>
          <w:rFonts w:ascii="Aptos" w:eastAsia="Aptos" w:hAnsi="Aptos" w:cs="Aptos"/>
        </w:rPr>
        <w:t xml:space="preserve">Beginning stages </w:t>
      </w:r>
    </w:p>
    <w:p w14:paraId="12B2F67B" w14:textId="2D84F3A0" w:rsidR="00265717" w:rsidRDefault="00265717" w:rsidP="00E63683">
      <w:pPr>
        <w:spacing w:line="360" w:lineRule="auto"/>
        <w:rPr>
          <w:rFonts w:ascii="Aptos" w:eastAsia="Aptos" w:hAnsi="Aptos" w:cs="Aptos"/>
        </w:rPr>
      </w:pPr>
      <w:r w:rsidRPr="3B02ACE1">
        <w:rPr>
          <w:rFonts w:ascii="Aptos" w:eastAsia="Aptos" w:hAnsi="Aptos" w:cs="Aptos"/>
          <w:lang w:val="en-AU"/>
        </w:rPr>
        <w:t xml:space="preserve">Recommendation 8.21 recommends developing and implementing court-based diversion programs for people with disability charges with summary offences in local or </w:t>
      </w:r>
      <w:r w:rsidR="004D00E7" w:rsidRPr="3B02ACE1">
        <w:rPr>
          <w:rFonts w:ascii="Aptos" w:eastAsia="Aptos" w:hAnsi="Aptos" w:cs="Aptos"/>
          <w:lang w:val="en-AU"/>
        </w:rPr>
        <w:t>magistrates’</w:t>
      </w:r>
      <w:r w:rsidR="00D2245A">
        <w:rPr>
          <w:rFonts w:ascii="Aptos" w:eastAsia="Aptos" w:hAnsi="Aptos" w:cs="Aptos"/>
          <w:lang w:val="en-AU"/>
        </w:rPr>
        <w:t xml:space="preserve"> </w:t>
      </w:r>
      <w:r w:rsidRPr="3B02ACE1">
        <w:rPr>
          <w:rFonts w:ascii="Aptos" w:eastAsia="Aptos" w:hAnsi="Aptos" w:cs="Aptos"/>
          <w:lang w:val="en-AU"/>
        </w:rPr>
        <w:t xml:space="preserve">courts. </w:t>
      </w:r>
      <w:r w:rsidRPr="01C84B44">
        <w:rPr>
          <w:rFonts w:ascii="Aptos" w:eastAsia="Aptos" w:hAnsi="Aptos" w:cs="Aptos"/>
          <w:lang w:val="en-AU"/>
        </w:rPr>
        <w:t xml:space="preserve">The </w:t>
      </w:r>
      <w:r w:rsidRPr="167067DD">
        <w:rPr>
          <w:rFonts w:ascii="Aptos" w:eastAsia="Aptos" w:hAnsi="Aptos" w:cs="Aptos"/>
          <w:lang w:val="en-AU"/>
        </w:rPr>
        <w:t>DRC Progress Report 2025</w:t>
      </w:r>
      <w:r w:rsidRPr="01C84B44">
        <w:rPr>
          <w:rFonts w:ascii="Aptos" w:eastAsia="Aptos" w:hAnsi="Aptos" w:cs="Aptos"/>
        </w:rPr>
        <w:t xml:space="preserve"> mentions a pilot disability stream for adults in the Brisbane Magistrates court</w:t>
      </w:r>
      <w:r>
        <w:rPr>
          <w:rFonts w:ascii="Aptos" w:eastAsia="Aptos" w:hAnsi="Aptos" w:cs="Aptos"/>
        </w:rPr>
        <w:t>.</w:t>
      </w:r>
      <w:r w:rsidRPr="3B02ACE1">
        <w:rPr>
          <w:rStyle w:val="EndnoteReference"/>
          <w:rFonts w:ascii="Aptos" w:eastAsia="Aptos" w:hAnsi="Aptos" w:cs="Aptos"/>
        </w:rPr>
        <w:endnoteReference w:id="97"/>
      </w:r>
      <w:r w:rsidRPr="3B02ACE1">
        <w:rPr>
          <w:rFonts w:ascii="Aptos" w:eastAsia="Aptos" w:hAnsi="Aptos" w:cs="Aptos"/>
        </w:rPr>
        <w:t xml:space="preserve"> </w:t>
      </w:r>
      <w:r>
        <w:rPr>
          <w:rFonts w:ascii="Aptos" w:eastAsia="Aptos" w:hAnsi="Aptos" w:cs="Aptos"/>
        </w:rPr>
        <w:t>H</w:t>
      </w:r>
      <w:r w:rsidRPr="01C84B44">
        <w:rPr>
          <w:rFonts w:ascii="Aptos" w:eastAsia="Aptos" w:hAnsi="Aptos" w:cs="Aptos"/>
        </w:rPr>
        <w:t>owever</w:t>
      </w:r>
      <w:r>
        <w:rPr>
          <w:rFonts w:ascii="Aptos" w:eastAsia="Aptos" w:hAnsi="Aptos" w:cs="Aptos"/>
        </w:rPr>
        <w:t>,</w:t>
      </w:r>
      <w:r w:rsidRPr="01C84B44">
        <w:rPr>
          <w:rFonts w:ascii="Aptos" w:eastAsia="Aptos" w:hAnsi="Aptos" w:cs="Aptos"/>
        </w:rPr>
        <w:t xml:space="preserve"> with no available data the effectiveness of this pilot is yet to be seen. </w:t>
      </w:r>
    </w:p>
    <w:p w14:paraId="6C9B6FFD" w14:textId="0CF56525" w:rsidR="00265717" w:rsidRPr="008E7728" w:rsidRDefault="00265717" w:rsidP="00EB455C">
      <w:pPr>
        <w:spacing w:line="360" w:lineRule="auto"/>
        <w:rPr>
          <w:b/>
          <w:bCs/>
          <w:color w:val="690048"/>
          <w:lang w:val="en-AU"/>
        </w:rPr>
      </w:pPr>
      <w:r w:rsidRPr="008E7728">
        <w:rPr>
          <w:b/>
          <w:bCs/>
          <w:color w:val="690048"/>
          <w:lang w:val="en-AU"/>
        </w:rPr>
        <w:t xml:space="preserve"> </w:t>
      </w:r>
    </w:p>
    <w:p w14:paraId="5FD6DAE9" w14:textId="5A60B462" w:rsidR="00265717" w:rsidRPr="008E7728" w:rsidRDefault="00265717" w:rsidP="00EB455C">
      <w:pPr>
        <w:spacing w:line="360" w:lineRule="auto"/>
        <w:rPr>
          <w:b/>
          <w:bCs/>
          <w:color w:val="690048"/>
          <w:lang w:val="en-AU"/>
        </w:rPr>
      </w:pPr>
      <w:r w:rsidRPr="008E7728">
        <w:rPr>
          <w:b/>
          <w:bCs/>
          <w:color w:val="690048"/>
          <w:lang w:val="en-AU"/>
        </w:rPr>
        <w:t xml:space="preserve">Recommendation </w:t>
      </w:r>
      <w:r>
        <w:rPr>
          <w:b/>
          <w:bCs/>
          <w:color w:val="690048"/>
          <w:lang w:val="en-AU"/>
        </w:rPr>
        <w:t>8.22</w:t>
      </w:r>
      <w:r w:rsidR="00237A76">
        <w:rPr>
          <w:b/>
          <w:bCs/>
          <w:color w:val="690048"/>
          <w:lang w:val="en-AU"/>
        </w:rPr>
        <w:t>:</w:t>
      </w:r>
      <w:r w:rsidR="00237A76" w:rsidRPr="00237A76">
        <w:t xml:space="preserve"> </w:t>
      </w:r>
      <w:r w:rsidR="00237A76" w:rsidRPr="00237A76">
        <w:rPr>
          <w:b/>
          <w:bCs/>
          <w:color w:val="690048"/>
        </w:rPr>
        <w:t>Age of criminal responsibility</w:t>
      </w:r>
    </w:p>
    <w:p w14:paraId="3F074F86" w14:textId="77777777" w:rsidR="00265717" w:rsidRDefault="00265717" w:rsidP="00A63883">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State and territory g</w:t>
      </w:r>
      <w:r w:rsidRPr="041B1110">
        <w:rPr>
          <w:rFonts w:ascii="Aptos" w:eastAsia="Aptos" w:hAnsi="Aptos" w:cs="Aptos"/>
        </w:rPr>
        <w:t>overnments</w:t>
      </w:r>
    </w:p>
    <w:p w14:paraId="1682AD36" w14:textId="77777777" w:rsidR="00265717" w:rsidRDefault="00265717" w:rsidP="00A63883">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Do not support</w:t>
      </w:r>
    </w:p>
    <w:p w14:paraId="2E3BA8D1" w14:textId="77777777" w:rsidR="00265717" w:rsidRPr="009C3DA3" w:rsidRDefault="00265717" w:rsidP="00A63883">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Rejected </w:t>
      </w:r>
    </w:p>
    <w:p w14:paraId="41C8163E" w14:textId="6C4A2713" w:rsidR="00265717" w:rsidRDefault="00265717" w:rsidP="00A63883">
      <w:pPr>
        <w:spacing w:line="360" w:lineRule="auto"/>
        <w:rPr>
          <w:rFonts w:ascii="Aptos" w:eastAsia="Aptos" w:hAnsi="Aptos" w:cs="Aptos"/>
          <w:lang w:val="en-AU"/>
        </w:rPr>
      </w:pPr>
      <w:r>
        <w:rPr>
          <w:lang w:val="en-AU"/>
        </w:rPr>
        <w:t xml:space="preserve">Recommendation 8.22 </w:t>
      </w:r>
      <w:r>
        <w:rPr>
          <w:rFonts w:ascii="Aptos" w:eastAsia="Aptos" w:hAnsi="Aptos" w:cs="Aptos"/>
          <w:lang w:val="en-AU"/>
        </w:rPr>
        <w:t xml:space="preserve">recommends states and territories raise the age of criminal responsibility to fourteen. Controversially, this </w:t>
      </w:r>
      <w:r w:rsidR="0063476E">
        <w:rPr>
          <w:rFonts w:ascii="Aptos" w:eastAsia="Aptos" w:hAnsi="Aptos" w:cs="Aptos"/>
          <w:lang w:val="en-AU"/>
        </w:rPr>
        <w:t>is the only recommendation explicitly rejected</w:t>
      </w:r>
      <w:r>
        <w:rPr>
          <w:rFonts w:ascii="Aptos" w:eastAsia="Aptos" w:hAnsi="Aptos" w:cs="Aptos"/>
          <w:lang w:val="en-AU"/>
        </w:rPr>
        <w:t xml:space="preserve"> by the Queensland Government. This decision by the Queensland Government was made </w:t>
      </w:r>
      <w:r>
        <w:rPr>
          <w:rFonts w:ascii="Aptos" w:eastAsia="Aptos" w:hAnsi="Aptos" w:cs="Aptos"/>
          <w:lang w:val="en-AU"/>
        </w:rPr>
        <w:lastRenderedPageBreak/>
        <w:t>despite considerable evidence support</w:t>
      </w:r>
      <w:r w:rsidR="00306718">
        <w:rPr>
          <w:rFonts w:ascii="Aptos" w:eastAsia="Aptos" w:hAnsi="Aptos" w:cs="Aptos"/>
          <w:lang w:val="en-AU"/>
        </w:rPr>
        <w:t>ing</w:t>
      </w:r>
      <w:r>
        <w:rPr>
          <w:rFonts w:ascii="Aptos" w:eastAsia="Aptos" w:hAnsi="Aptos" w:cs="Aptos"/>
          <w:lang w:val="en-AU"/>
        </w:rPr>
        <w:t xml:space="preserve"> the need to raise the age of criminal responsibility, and the ongoing advocacy of the </w:t>
      </w:r>
      <w:hyperlink r:id="rId35" w:history="1">
        <w:r w:rsidR="006D601B">
          <w:rPr>
            <w:rStyle w:val="Hyperlink"/>
            <w:rFonts w:ascii="Aptos" w:eastAsia="Aptos" w:hAnsi="Aptos" w:cs="Aptos"/>
            <w:lang w:val="en-AU"/>
          </w:rPr>
          <w:t>Raise the Age campaign</w:t>
        </w:r>
      </w:hyperlink>
      <w:r>
        <w:rPr>
          <w:rStyle w:val="EndnoteReference"/>
          <w:rFonts w:ascii="Aptos" w:eastAsia="Aptos" w:hAnsi="Aptos" w:cs="Aptos"/>
          <w:lang w:val="en-AU"/>
        </w:rPr>
        <w:endnoteReference w:id="98"/>
      </w:r>
      <w:r>
        <w:rPr>
          <w:rFonts w:ascii="Aptos" w:eastAsia="Aptos" w:hAnsi="Aptos" w:cs="Aptos"/>
          <w:lang w:val="en-AU"/>
        </w:rPr>
        <w:t xml:space="preserve">. </w:t>
      </w:r>
    </w:p>
    <w:p w14:paraId="2B4CEF7A" w14:textId="77777777" w:rsidR="00265717" w:rsidRPr="008E7728" w:rsidRDefault="00265717" w:rsidP="00E77A05">
      <w:pPr>
        <w:spacing w:line="360" w:lineRule="auto"/>
        <w:rPr>
          <w:b/>
          <w:bCs/>
          <w:color w:val="690048"/>
          <w:lang w:val="en-AU"/>
        </w:rPr>
      </w:pPr>
    </w:p>
    <w:p w14:paraId="475F68BF" w14:textId="4AF4EEF0" w:rsidR="00265717" w:rsidRDefault="00265717" w:rsidP="00386C71">
      <w:pPr>
        <w:spacing w:line="360" w:lineRule="auto"/>
        <w:rPr>
          <w:b/>
          <w:bCs/>
          <w:color w:val="690048"/>
          <w:lang w:val="en-AU"/>
        </w:rPr>
      </w:pPr>
      <w:r w:rsidRPr="008E7728">
        <w:rPr>
          <w:b/>
          <w:bCs/>
          <w:color w:val="690048"/>
          <w:lang w:val="en-AU"/>
        </w:rPr>
        <w:t xml:space="preserve">Recommendation </w:t>
      </w:r>
      <w:r>
        <w:rPr>
          <w:b/>
          <w:bCs/>
          <w:color w:val="690048"/>
          <w:lang w:val="en-AU"/>
        </w:rPr>
        <w:t>8.23 – 8.24</w:t>
      </w:r>
      <w:r w:rsidR="00237A76">
        <w:rPr>
          <w:b/>
          <w:bCs/>
          <w:color w:val="690048"/>
          <w:lang w:val="en-AU"/>
        </w:rPr>
        <w:t>: Address</w:t>
      </w:r>
      <w:r w:rsidR="00031E7D">
        <w:rPr>
          <w:b/>
          <w:bCs/>
          <w:color w:val="690048"/>
          <w:lang w:val="en-AU"/>
        </w:rPr>
        <w:t xml:space="preserve"> violence against women and children with disability</w:t>
      </w:r>
      <w:r w:rsidR="00237A76">
        <w:rPr>
          <w:b/>
          <w:bCs/>
          <w:color w:val="690048"/>
          <w:lang w:val="en-AU"/>
        </w:rPr>
        <w:t xml:space="preserve"> </w:t>
      </w:r>
    </w:p>
    <w:p w14:paraId="1D469523" w14:textId="77777777" w:rsidR="00265717" w:rsidRDefault="00265717" w:rsidP="00EE43F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37D41597" w14:textId="77777777" w:rsidR="00265717" w:rsidRDefault="00265717" w:rsidP="00EE43F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principle/subject to further consideration</w:t>
      </w:r>
    </w:p>
    <w:p w14:paraId="5E4D0C55" w14:textId="31F645C5" w:rsidR="00265717" w:rsidRPr="009E6996" w:rsidRDefault="00265717" w:rsidP="00EE43F4">
      <w:pPr>
        <w:spacing w:line="360" w:lineRule="auto"/>
        <w:rPr>
          <w:rFonts w:ascii="Aptos" w:eastAsia="Aptos" w:hAnsi="Aptos" w:cs="Aptos"/>
        </w:rPr>
      </w:pPr>
      <w:r w:rsidRPr="3B02ACE1">
        <w:rPr>
          <w:rFonts w:ascii="Aptos" w:eastAsia="Aptos" w:hAnsi="Aptos" w:cs="Aptos"/>
          <w:b/>
          <w:bCs/>
        </w:rPr>
        <w:t xml:space="preserve">Update: </w:t>
      </w:r>
      <w:r w:rsidRPr="0028131B">
        <w:rPr>
          <w:rFonts w:ascii="Aptos" w:eastAsia="Aptos" w:hAnsi="Aptos" w:cs="Aptos"/>
        </w:rPr>
        <w:t xml:space="preserve">Beginning stages </w:t>
      </w:r>
      <w:r w:rsidRPr="3B02ACE1">
        <w:rPr>
          <w:rFonts w:ascii="Aptos" w:eastAsia="Aptos" w:hAnsi="Aptos" w:cs="Aptos"/>
        </w:rPr>
        <w:t xml:space="preserve"> </w:t>
      </w:r>
    </w:p>
    <w:p w14:paraId="28AB49CC" w14:textId="7EFCDD9C" w:rsidR="00265717" w:rsidRDefault="00265717" w:rsidP="627102FA">
      <w:pPr>
        <w:spacing w:line="360" w:lineRule="auto"/>
      </w:pPr>
      <w:r w:rsidRPr="3B02ACE1">
        <w:rPr>
          <w:rFonts w:ascii="Aptos" w:eastAsia="Aptos" w:hAnsi="Aptos" w:cs="Aptos"/>
          <w:lang w:val="en-AU"/>
        </w:rPr>
        <w:t xml:space="preserve">Recommendations 8.23 and 8.24 </w:t>
      </w:r>
      <w:r>
        <w:rPr>
          <w:rFonts w:ascii="Aptos" w:eastAsia="Aptos" w:hAnsi="Aptos" w:cs="Aptos"/>
          <w:lang w:val="en-AU"/>
        </w:rPr>
        <w:t>call for</w:t>
      </w:r>
      <w:r w:rsidRPr="3B02ACE1">
        <w:rPr>
          <w:rFonts w:ascii="Aptos" w:eastAsia="Aptos" w:hAnsi="Aptos" w:cs="Aptos"/>
          <w:lang w:val="en-AU"/>
        </w:rPr>
        <w:t xml:space="preserve"> the acknowledgement of women and children with disability who experience domestic and family violence, and how to improve strategies to </w:t>
      </w:r>
      <w:r>
        <w:rPr>
          <w:rFonts w:ascii="Aptos" w:eastAsia="Aptos" w:hAnsi="Aptos" w:cs="Aptos"/>
          <w:lang w:val="en-AU"/>
        </w:rPr>
        <w:t>reduce domestic and family violence experienced by people with disability</w:t>
      </w:r>
      <w:r w:rsidRPr="3B02ACE1">
        <w:rPr>
          <w:rFonts w:ascii="Aptos" w:eastAsia="Aptos" w:hAnsi="Aptos" w:cs="Aptos"/>
          <w:lang w:val="en-AU"/>
        </w:rPr>
        <w:t xml:space="preserve">. This includes establishing a nationally consistent disability-inclusive definition of family and domestic violence. </w:t>
      </w:r>
      <w:r>
        <w:rPr>
          <w:rFonts w:ascii="Aptos" w:eastAsia="Aptos" w:hAnsi="Aptos" w:cs="Aptos"/>
          <w:lang w:val="en-AU"/>
        </w:rPr>
        <w:t>The</w:t>
      </w:r>
      <w:r w:rsidRPr="01C84B44">
        <w:rPr>
          <w:rFonts w:ascii="Aptos" w:eastAsia="Aptos" w:hAnsi="Aptos" w:cs="Aptos"/>
          <w:lang w:val="en-AU"/>
        </w:rPr>
        <w:t xml:space="preserve"> </w:t>
      </w:r>
      <w:r w:rsidRPr="167067DD">
        <w:rPr>
          <w:rFonts w:ascii="Aptos" w:eastAsia="Aptos" w:hAnsi="Aptos" w:cs="Aptos"/>
          <w:lang w:val="en-AU"/>
        </w:rPr>
        <w:t>DRC Progress Report 2025</w:t>
      </w:r>
      <w:r w:rsidRPr="01C84B44">
        <w:rPr>
          <w:rFonts w:ascii="Aptos" w:eastAsia="Aptos" w:hAnsi="Aptos" w:cs="Aptos"/>
          <w:lang w:val="en-AU"/>
        </w:rPr>
        <w:t xml:space="preserve"> </w:t>
      </w:r>
      <w:r>
        <w:rPr>
          <w:rFonts w:ascii="Aptos" w:eastAsia="Aptos" w:hAnsi="Aptos" w:cs="Aptos"/>
          <w:lang w:val="en-AU"/>
        </w:rPr>
        <w:t xml:space="preserve">mentions </w:t>
      </w:r>
      <w:r w:rsidR="005A5D17">
        <w:rPr>
          <w:rFonts w:ascii="Aptos" w:eastAsia="Aptos" w:hAnsi="Aptos" w:cs="Aptos"/>
          <w:lang w:val="en-AU"/>
        </w:rPr>
        <w:t xml:space="preserve">a </w:t>
      </w:r>
      <w:r>
        <w:rPr>
          <w:rFonts w:ascii="Aptos" w:eastAsia="Aptos" w:hAnsi="Aptos" w:cs="Aptos"/>
          <w:lang w:val="en-AU"/>
        </w:rPr>
        <w:t>disability lens will be used in the First Action Plan.</w:t>
      </w:r>
      <w:r w:rsidRPr="3B02ACE1">
        <w:rPr>
          <w:rStyle w:val="EndnoteReference"/>
          <w:rFonts w:ascii="Aptos" w:eastAsia="Aptos" w:hAnsi="Aptos" w:cs="Aptos"/>
          <w:lang w:val="en-AU"/>
        </w:rPr>
        <w:endnoteReference w:id="99"/>
      </w:r>
      <w:r w:rsidRPr="01C84B44">
        <w:rPr>
          <w:rFonts w:ascii="Aptos" w:eastAsia="Aptos" w:hAnsi="Aptos" w:cs="Aptos"/>
          <w:lang w:val="en-AU"/>
        </w:rPr>
        <w:t xml:space="preserve">  The commonwealth Attorney-General’s department is also currently conducting a national review of </w:t>
      </w:r>
      <w:r>
        <w:rPr>
          <w:rFonts w:ascii="Aptos" w:eastAsia="Aptos" w:hAnsi="Aptos" w:cs="Aptos"/>
          <w:lang w:val="en-AU"/>
        </w:rPr>
        <w:t>Domestic Violence Order</w:t>
      </w:r>
      <w:r w:rsidRPr="01C84B44">
        <w:rPr>
          <w:rFonts w:ascii="Aptos" w:eastAsia="Aptos" w:hAnsi="Aptos" w:cs="Aptos"/>
          <w:lang w:val="en-AU"/>
        </w:rPr>
        <w:t xml:space="preserve"> frameworks. This review</w:t>
      </w:r>
      <w:r w:rsidR="001B5302">
        <w:rPr>
          <w:rFonts w:ascii="Aptos" w:eastAsia="Aptos" w:hAnsi="Aptos" w:cs="Aptos"/>
          <w:lang w:val="en-AU"/>
        </w:rPr>
        <w:t xml:space="preserve"> was</w:t>
      </w:r>
      <w:r w:rsidRPr="01C84B44">
        <w:rPr>
          <w:rFonts w:ascii="Aptos" w:eastAsia="Aptos" w:hAnsi="Aptos" w:cs="Aptos"/>
          <w:lang w:val="en-AU"/>
        </w:rPr>
        <w:t xml:space="preserve"> noted as an opportunity to implement recommendation 8.24 </w:t>
      </w:r>
      <w:r w:rsidRPr="3B02ACE1">
        <w:rPr>
          <w:rStyle w:val="EndnoteReference"/>
          <w:rFonts w:ascii="Aptos" w:eastAsia="Aptos" w:hAnsi="Aptos" w:cs="Aptos"/>
          <w:lang w:val="en-AU"/>
        </w:rPr>
        <w:endnoteReference w:id="100"/>
      </w:r>
      <w:r w:rsidRPr="01C84B44">
        <w:rPr>
          <w:rStyle w:val="EndnoteReference"/>
          <w:rFonts w:ascii="Aptos" w:eastAsia="Aptos" w:hAnsi="Aptos" w:cs="Aptos"/>
          <w:lang w:val="en-AU"/>
        </w:rPr>
        <w:t xml:space="preserve">. </w:t>
      </w:r>
    </w:p>
    <w:p w14:paraId="4CE3228E" w14:textId="34A6356A" w:rsidR="00265717" w:rsidRPr="001325E3" w:rsidRDefault="00265717" w:rsidP="00E719D7">
      <w:pPr>
        <w:pStyle w:val="Heading1"/>
        <w:rPr>
          <w:rFonts w:ascii="Nunito Sans" w:hAnsi="Nunito Sans" w:cs="Poppins SemiBold"/>
          <w:b/>
          <w:color w:val="690048"/>
          <w:sz w:val="28"/>
          <w:szCs w:val="28"/>
        </w:rPr>
      </w:pPr>
      <w:bookmarkStart w:id="8" w:name="_Toc229751989"/>
      <w:r>
        <w:rPr>
          <w:rFonts w:ascii="Nunito Sans" w:hAnsi="Nunito Sans" w:cs="Poppins SemiBold"/>
          <w:b/>
          <w:color w:val="690048"/>
          <w:sz w:val="28"/>
          <w:szCs w:val="28"/>
        </w:rPr>
        <w:t>Volume 9: First Nations peoples with disability</w:t>
      </w:r>
      <w:bookmarkEnd w:id="8"/>
    </w:p>
    <w:p w14:paraId="69B04D37" w14:textId="48F21840" w:rsidR="00265717" w:rsidRDefault="00265717" w:rsidP="00103F07">
      <w:pPr>
        <w:spacing w:line="360" w:lineRule="auto"/>
      </w:pPr>
      <w:r>
        <w:t>Volume 9 addresses the unique forms of discrimination, marginalisation and barrier</w:t>
      </w:r>
      <w:r w:rsidR="001E632A">
        <w:t>s</w:t>
      </w:r>
      <w:r>
        <w:t xml:space="preserve"> to safety and inclusion experienced by First Nations people with disability. The recommendations in this volume call for changes across many systems </w:t>
      </w:r>
      <w:r w:rsidR="00CA0580">
        <w:t xml:space="preserve">that </w:t>
      </w:r>
      <w:r>
        <w:t xml:space="preserve">disproportionality impact First Nations people, including the child protection system, criminal punishment systems, the health system, the NDIS and other disability-related supports. The volume also calls for the establishment of a First Nations Disability Forum to lead reform across strategies and policies with the aim of strengthening cultural safety standards and inclusion. </w:t>
      </w:r>
    </w:p>
    <w:p w14:paraId="65BC47D3" w14:textId="77777777" w:rsidR="00265717" w:rsidRDefault="00265717">
      <w:pPr>
        <w:rPr>
          <w:rFonts w:ascii="Nunito Sans" w:hAnsi="Nunito Sans" w:cs="Poppins SemiBold"/>
          <w:b/>
          <w:color w:val="690048"/>
          <w:sz w:val="28"/>
          <w:szCs w:val="28"/>
        </w:rPr>
      </w:pPr>
    </w:p>
    <w:p w14:paraId="031C5494" w14:textId="317F5723" w:rsidR="00265717" w:rsidRDefault="00265717" w:rsidP="006A3456">
      <w:pPr>
        <w:spacing w:line="360" w:lineRule="auto"/>
        <w:rPr>
          <w:b/>
          <w:bCs/>
          <w:color w:val="690048"/>
          <w:lang w:val="en-AU"/>
        </w:rPr>
      </w:pPr>
      <w:r w:rsidRPr="008E7728">
        <w:rPr>
          <w:b/>
          <w:bCs/>
          <w:color w:val="690048"/>
          <w:lang w:val="en-AU"/>
        </w:rPr>
        <w:t xml:space="preserve">Recommendation </w:t>
      </w:r>
      <w:r>
        <w:rPr>
          <w:b/>
          <w:bCs/>
          <w:color w:val="690048"/>
          <w:lang w:val="en-AU"/>
        </w:rPr>
        <w:t>9.1</w:t>
      </w:r>
      <w:r w:rsidR="001963DF">
        <w:rPr>
          <w:b/>
          <w:bCs/>
          <w:color w:val="690048"/>
          <w:lang w:val="en-AU"/>
        </w:rPr>
        <w:t>:</w:t>
      </w:r>
      <w:r w:rsidR="001963DF" w:rsidRPr="001963DF">
        <w:t xml:space="preserve"> </w:t>
      </w:r>
      <w:r w:rsidR="001963DF" w:rsidRPr="001963DF">
        <w:rPr>
          <w:b/>
          <w:bCs/>
          <w:color w:val="690048"/>
        </w:rPr>
        <w:t>Culturally appropriate parenting capacity assessments</w:t>
      </w:r>
    </w:p>
    <w:p w14:paraId="45CBC87B" w14:textId="77777777" w:rsidR="00265717" w:rsidRDefault="00265717" w:rsidP="002F111B">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State and territory g</w:t>
      </w:r>
      <w:r w:rsidRPr="041B1110">
        <w:rPr>
          <w:rFonts w:ascii="Aptos" w:eastAsia="Aptos" w:hAnsi="Aptos" w:cs="Aptos"/>
        </w:rPr>
        <w:t>overnments</w:t>
      </w:r>
    </w:p>
    <w:p w14:paraId="35D6F385" w14:textId="77777777" w:rsidR="00265717" w:rsidRDefault="00265717" w:rsidP="002F111B">
      <w:pPr>
        <w:spacing w:line="360" w:lineRule="auto"/>
        <w:rPr>
          <w:rFonts w:ascii="Aptos" w:eastAsia="Aptos" w:hAnsi="Aptos" w:cs="Aptos"/>
        </w:rPr>
      </w:pPr>
      <w:r w:rsidRPr="65B9DCB7">
        <w:rPr>
          <w:rFonts w:ascii="Aptos" w:eastAsia="Aptos" w:hAnsi="Aptos" w:cs="Aptos"/>
          <w:b/>
          <w:bCs/>
        </w:rPr>
        <w:t xml:space="preserve">Response: </w:t>
      </w:r>
      <w:r w:rsidRPr="65B9DCB7">
        <w:rPr>
          <w:rFonts w:ascii="Aptos" w:eastAsia="Aptos" w:hAnsi="Aptos" w:cs="Aptos"/>
        </w:rPr>
        <w:t>Accept in principle</w:t>
      </w:r>
    </w:p>
    <w:p w14:paraId="1249112E" w14:textId="77777777" w:rsidR="00265717" w:rsidRPr="004207EA" w:rsidRDefault="00265717" w:rsidP="002F111B">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No updates </w:t>
      </w:r>
    </w:p>
    <w:p w14:paraId="1824DFB7" w14:textId="77D25E32" w:rsidR="00265717" w:rsidRDefault="00265717" w:rsidP="002F111B">
      <w:pPr>
        <w:spacing w:line="360" w:lineRule="auto"/>
      </w:pPr>
      <w:r>
        <w:t xml:space="preserve">Recommendation 9.1 recommends states and territories work with First Nations leaders in the child protection space to co-design principles and guidelines for parenting capacity </w:t>
      </w:r>
      <w:r>
        <w:lastRenderedPageBreak/>
        <w:t xml:space="preserve">assessments for First Nations parents with disability who are engaged in, or at risk of being engaged in, the child safety system. In addition to the DRC, The Public Advocate’s 2025 report </w:t>
      </w:r>
      <w:r w:rsidRPr="167067DD">
        <w:rPr>
          <w:i/>
          <w:iCs/>
        </w:rPr>
        <w:t>Supporting parents with cognitive disability in Queensland: the need for reform</w:t>
      </w:r>
      <w:r w:rsidRPr="167067DD">
        <w:rPr>
          <w:rStyle w:val="EndnoteReference"/>
          <w:i/>
          <w:iCs/>
        </w:rPr>
        <w:endnoteReference w:id="101"/>
      </w:r>
      <w:r w:rsidRPr="167067DD">
        <w:rPr>
          <w:i/>
          <w:iCs/>
        </w:rPr>
        <w:t xml:space="preserve"> </w:t>
      </w:r>
      <w:r>
        <w:t xml:space="preserve">also highlights how First Nations parents are disproportionately disadvantaged by current parenting capacity assessments. </w:t>
      </w:r>
      <w:r w:rsidR="00DE5917">
        <w:t xml:space="preserve">Unfortunately, </w:t>
      </w:r>
      <w:r>
        <w:t xml:space="preserve">there are no updates on the implementation of this recommendation. </w:t>
      </w:r>
    </w:p>
    <w:p w14:paraId="59A72654" w14:textId="0A8CDF2D" w:rsidR="00265717" w:rsidRDefault="00265717" w:rsidP="002F111B">
      <w:pPr>
        <w:spacing w:line="360" w:lineRule="auto"/>
        <w:rPr>
          <w:rFonts w:ascii="Aptos" w:eastAsia="Aptos" w:hAnsi="Aptos" w:cs="Aptos"/>
        </w:rPr>
      </w:pPr>
      <w:r w:rsidRPr="65B9DCB7">
        <w:rPr>
          <w:b/>
          <w:bCs/>
        </w:rPr>
        <w:t xml:space="preserve">Note: </w:t>
      </w:r>
      <w:r w:rsidRPr="00E248CB">
        <w:rPr>
          <w:rFonts w:ascii="Aptos" w:eastAsia="Aptos" w:hAnsi="Aptos" w:cs="Aptos"/>
        </w:rPr>
        <w:t xml:space="preserve">The Queensland Government </w:t>
      </w:r>
      <w:r>
        <w:rPr>
          <w:rFonts w:ascii="Aptos" w:eastAsia="Aptos" w:hAnsi="Aptos" w:cs="Aptos"/>
        </w:rPr>
        <w:t>changed its position on this recommendation, downgrading its commitment from “accept” to “accept in principle</w:t>
      </w:r>
      <w:r w:rsidR="005606E1">
        <w:rPr>
          <w:rFonts w:ascii="Aptos" w:eastAsia="Aptos" w:hAnsi="Aptos" w:cs="Aptos"/>
        </w:rPr>
        <w:t>”</w:t>
      </w:r>
      <w:r>
        <w:rPr>
          <w:rFonts w:ascii="Aptos" w:eastAsia="Aptos" w:hAnsi="Aptos" w:cs="Aptos"/>
        </w:rPr>
        <w:t xml:space="preserve">. </w:t>
      </w:r>
    </w:p>
    <w:p w14:paraId="308A9A23" w14:textId="77777777" w:rsidR="00CA0580" w:rsidRDefault="00CA0580" w:rsidP="006A3456">
      <w:pPr>
        <w:spacing w:line="360" w:lineRule="auto"/>
        <w:rPr>
          <w:b/>
          <w:bCs/>
          <w:color w:val="690048"/>
          <w:lang w:val="en-AU"/>
        </w:rPr>
      </w:pPr>
    </w:p>
    <w:p w14:paraId="6A7D9524" w14:textId="7D3EAD68" w:rsidR="00265717" w:rsidRDefault="00265717" w:rsidP="006A3456">
      <w:pPr>
        <w:spacing w:line="360" w:lineRule="auto"/>
        <w:rPr>
          <w:b/>
          <w:bCs/>
          <w:color w:val="690048"/>
          <w:lang w:val="en-AU"/>
        </w:rPr>
      </w:pPr>
      <w:r w:rsidRPr="008E7728">
        <w:rPr>
          <w:b/>
          <w:bCs/>
          <w:color w:val="690048"/>
          <w:lang w:val="en-AU"/>
        </w:rPr>
        <w:t xml:space="preserve">Recommendation </w:t>
      </w:r>
      <w:r>
        <w:rPr>
          <w:b/>
          <w:bCs/>
          <w:color w:val="690048"/>
          <w:lang w:val="en-AU"/>
        </w:rPr>
        <w:t>9.2</w:t>
      </w:r>
      <w:r w:rsidR="001963DF">
        <w:rPr>
          <w:b/>
          <w:bCs/>
          <w:color w:val="690048"/>
          <w:lang w:val="en-AU"/>
        </w:rPr>
        <w:t>:</w:t>
      </w:r>
      <w:r w:rsidR="001963DF" w:rsidRPr="001963DF">
        <w:t xml:space="preserve"> </w:t>
      </w:r>
      <w:r w:rsidR="001963DF" w:rsidRPr="001963DF">
        <w:rPr>
          <w:b/>
          <w:bCs/>
          <w:color w:val="690048"/>
        </w:rPr>
        <w:t xml:space="preserve">Ages and Stages Questionnaire-Talking about Raising Aboriginal Kids </w:t>
      </w:r>
    </w:p>
    <w:p w14:paraId="4C79A39D" w14:textId="77777777" w:rsidR="00265717" w:rsidRDefault="00265717" w:rsidP="00B813B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7186A908" w14:textId="77777777" w:rsidR="00265717" w:rsidRDefault="00265717" w:rsidP="00B813B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560F806E" w14:textId="1A3679BD" w:rsidR="00265717" w:rsidRPr="009E6996" w:rsidRDefault="00265717" w:rsidP="00B813B4">
      <w:pPr>
        <w:spacing w:line="360" w:lineRule="auto"/>
        <w:rPr>
          <w:rFonts w:ascii="Aptos" w:eastAsia="Aptos" w:hAnsi="Aptos" w:cs="Aptos"/>
        </w:rPr>
      </w:pPr>
      <w:r w:rsidRPr="3B02ACE1">
        <w:rPr>
          <w:rFonts w:ascii="Aptos" w:eastAsia="Aptos" w:hAnsi="Aptos" w:cs="Aptos"/>
          <w:b/>
          <w:bCs/>
        </w:rPr>
        <w:t xml:space="preserve">Update: </w:t>
      </w:r>
      <w:r w:rsidRPr="00652016">
        <w:rPr>
          <w:rFonts w:ascii="Aptos" w:eastAsia="Aptos" w:hAnsi="Aptos" w:cs="Aptos"/>
        </w:rPr>
        <w:t xml:space="preserve">Beginning stages </w:t>
      </w:r>
    </w:p>
    <w:p w14:paraId="2DB32405" w14:textId="5AAF3DEE" w:rsidR="00265717" w:rsidRDefault="00265717" w:rsidP="00D23EA0">
      <w:pPr>
        <w:spacing w:line="360" w:lineRule="auto"/>
        <w:rPr>
          <w:rFonts w:ascii="Aptos" w:eastAsia="Aptos" w:hAnsi="Aptos" w:cs="Aptos"/>
        </w:rPr>
      </w:pPr>
      <w:r>
        <w:t>Recommendation 9.2 is aimed at ensuring all First Nations children up to the age of five who are exiting out-of-home care are screened using the culturally adapted developmental screening Ages and Stages Questionnaire-Talking about Rising Aboriginal Kids (</w:t>
      </w:r>
      <w:r w:rsidRPr="005E7576">
        <w:rPr>
          <w:b/>
          <w:bCs/>
        </w:rPr>
        <w:t>ASQ-TRAK</w:t>
      </w:r>
      <w:r>
        <w:t xml:space="preserve">) tool. The DRC Progress Report 2025 mentions </w:t>
      </w:r>
      <w:r w:rsidR="00CA0580">
        <w:t>that there is currently a</w:t>
      </w:r>
      <w:r>
        <w:t xml:space="preserve"> consultation on the use of ASQ-TRAK</w:t>
      </w:r>
      <w:r w:rsidRPr="3B02ACE1">
        <w:rPr>
          <w:rStyle w:val="EndnoteReference"/>
        </w:rPr>
        <w:endnoteReference w:id="102"/>
      </w:r>
      <w:r w:rsidR="00CA0580">
        <w:t>.</w:t>
      </w:r>
    </w:p>
    <w:p w14:paraId="36F9CCF8" w14:textId="77777777" w:rsidR="00265717" w:rsidRDefault="00265717" w:rsidP="00B813B4">
      <w:pPr>
        <w:spacing w:line="360" w:lineRule="auto"/>
        <w:rPr>
          <w:b/>
          <w:bCs/>
          <w:color w:val="690048"/>
          <w:lang w:val="en-AU"/>
        </w:rPr>
      </w:pPr>
    </w:p>
    <w:p w14:paraId="282063B2" w14:textId="688F6ADC" w:rsidR="00265717" w:rsidRDefault="00265717" w:rsidP="006A3456">
      <w:pPr>
        <w:spacing w:line="360" w:lineRule="auto"/>
        <w:rPr>
          <w:b/>
          <w:bCs/>
          <w:color w:val="690048"/>
          <w:lang w:val="en-AU"/>
        </w:rPr>
      </w:pPr>
      <w:r w:rsidRPr="008E7728">
        <w:rPr>
          <w:b/>
          <w:bCs/>
          <w:color w:val="690048"/>
          <w:lang w:val="en-AU"/>
        </w:rPr>
        <w:t xml:space="preserve">Recommendation </w:t>
      </w:r>
      <w:r>
        <w:rPr>
          <w:b/>
          <w:bCs/>
          <w:color w:val="690048"/>
          <w:lang w:val="en-AU"/>
        </w:rPr>
        <w:t>9.3</w:t>
      </w:r>
      <w:r w:rsidR="009D5CDA">
        <w:rPr>
          <w:b/>
          <w:bCs/>
          <w:color w:val="690048"/>
          <w:lang w:val="en-AU"/>
        </w:rPr>
        <w:t>:</w:t>
      </w:r>
      <w:r w:rsidR="009D5CDA" w:rsidRPr="009D5CDA">
        <w:t xml:space="preserve"> </w:t>
      </w:r>
      <w:r w:rsidR="009D5CDA" w:rsidRPr="009D5CDA">
        <w:rPr>
          <w:b/>
          <w:bCs/>
          <w:color w:val="690048"/>
        </w:rPr>
        <w:t>Cultural safety of First Nations people in criminal justice settings</w:t>
      </w:r>
    </w:p>
    <w:p w14:paraId="1F4CD0BB" w14:textId="77777777" w:rsidR="00265717" w:rsidRDefault="00265717" w:rsidP="00D53101">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State and territory g</w:t>
      </w:r>
      <w:r w:rsidRPr="041B1110">
        <w:rPr>
          <w:rFonts w:ascii="Aptos" w:eastAsia="Aptos" w:hAnsi="Aptos" w:cs="Aptos"/>
        </w:rPr>
        <w:t>overnments</w:t>
      </w:r>
    </w:p>
    <w:p w14:paraId="60F0553F" w14:textId="77777777" w:rsidR="00265717" w:rsidRDefault="00265717" w:rsidP="00D53101">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7F033E61" w14:textId="3C3ADB66" w:rsidR="00265717" w:rsidRPr="009E6996" w:rsidRDefault="00265717" w:rsidP="00D53101">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6ADD32C3" w14:textId="01746365" w:rsidR="00265717" w:rsidRDefault="00265717" w:rsidP="0043145E">
      <w:pPr>
        <w:spacing w:line="360" w:lineRule="auto"/>
        <w:rPr>
          <w:rFonts w:ascii="Aptos" w:eastAsia="Aptos" w:hAnsi="Aptos" w:cs="Aptos"/>
        </w:rPr>
      </w:pPr>
      <w:r>
        <w:t>Recommendation 9.3 calls for the review of justice strategies, with the aim of strengthening cultural safety within the criminal punishment system. The First Nations Justice Office within the Department of Justice is currently leading the implementation of this recommendation, beginning with a review of “criminal justice strategies”, with the goal of identifying its own recommendations on how to improve cultural safety within the system</w:t>
      </w:r>
      <w:r>
        <w:rPr>
          <w:rStyle w:val="EndnoteReference"/>
        </w:rPr>
        <w:endnoteReference w:id="103"/>
      </w:r>
      <w:r>
        <w:t>.</w:t>
      </w:r>
    </w:p>
    <w:p w14:paraId="0C9A877F" w14:textId="77777777" w:rsidR="00265717" w:rsidRDefault="00265717" w:rsidP="006A3456">
      <w:pPr>
        <w:spacing w:line="360" w:lineRule="auto"/>
        <w:rPr>
          <w:b/>
          <w:bCs/>
          <w:color w:val="690048"/>
          <w:lang w:val="en-AU"/>
        </w:rPr>
      </w:pPr>
    </w:p>
    <w:p w14:paraId="057652E3" w14:textId="77777777" w:rsidR="009D2296" w:rsidRDefault="009D2296" w:rsidP="006A3456">
      <w:pPr>
        <w:spacing w:line="360" w:lineRule="auto"/>
        <w:rPr>
          <w:b/>
          <w:bCs/>
          <w:color w:val="690048"/>
          <w:lang w:val="en-AU"/>
        </w:rPr>
      </w:pPr>
    </w:p>
    <w:p w14:paraId="3F7B6CED" w14:textId="77777777" w:rsidR="009D2296" w:rsidRDefault="009D2296" w:rsidP="006A3456">
      <w:pPr>
        <w:spacing w:line="360" w:lineRule="auto"/>
        <w:rPr>
          <w:b/>
          <w:bCs/>
          <w:color w:val="690048"/>
          <w:lang w:val="en-AU"/>
        </w:rPr>
      </w:pPr>
    </w:p>
    <w:p w14:paraId="1AE23232" w14:textId="61037254" w:rsidR="00265717" w:rsidRDefault="00265717" w:rsidP="006A3456">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9.4</w:t>
      </w:r>
      <w:r w:rsidR="009D5CDA">
        <w:rPr>
          <w:b/>
          <w:bCs/>
          <w:color w:val="690048"/>
          <w:lang w:val="en-AU"/>
        </w:rPr>
        <w:t>:</w:t>
      </w:r>
      <w:r w:rsidR="009D5CDA" w:rsidRPr="009D5CDA">
        <w:t xml:space="preserve"> </w:t>
      </w:r>
      <w:r w:rsidR="009D5CDA" w:rsidRPr="009D5CDA">
        <w:rPr>
          <w:b/>
          <w:bCs/>
          <w:color w:val="690048"/>
        </w:rPr>
        <w:t>Expand community connector programs</w:t>
      </w:r>
    </w:p>
    <w:p w14:paraId="51905622" w14:textId="77777777" w:rsidR="00265717" w:rsidRDefault="00265717" w:rsidP="002828C5">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294535E3" w14:textId="77777777" w:rsidR="00265717" w:rsidRDefault="00265717" w:rsidP="002828C5">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w:t>
      </w:r>
    </w:p>
    <w:p w14:paraId="5F310FA4" w14:textId="6AF2BB72" w:rsidR="00265717" w:rsidRDefault="00265717" w:rsidP="002828C5">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78320009" w14:textId="7A593ABF" w:rsidR="00265717" w:rsidRPr="005C2C12" w:rsidRDefault="00265717" w:rsidP="002828C5">
      <w:pPr>
        <w:spacing w:line="360" w:lineRule="auto"/>
        <w:rPr>
          <w:rStyle w:val="Heading2Char"/>
          <w:rFonts w:ascii="Aptos" w:eastAsia="Aptos" w:hAnsi="Aptos" w:cs="Aptos"/>
        </w:rPr>
      </w:pPr>
      <w:r>
        <w:rPr>
          <w:rFonts w:ascii="Aptos" w:eastAsia="Aptos" w:hAnsi="Aptos" w:cs="Aptos"/>
        </w:rPr>
        <w:t>Recommendation 9.4 regards expanding the coverage of the NDIA’s community connector programs for First Nations peoples with disability living in remote communities. This includes providing adequate and long-term funding to deliver the programs. A NDIS draft discussion paper on the NDIS First Nations Market dated 17 October 2025 mentions one of the priority areas of the NDIA to improve the market is to “expand the remote community connector program to recognise providers with extra NDIS-adjacent supports”, and also to create a regional hub network for participants living between remote locations</w:t>
      </w:r>
      <w:r>
        <w:rPr>
          <w:rStyle w:val="EndnoteReference"/>
          <w:rFonts w:ascii="Aptos" w:eastAsia="Aptos" w:hAnsi="Aptos" w:cs="Aptos"/>
        </w:rPr>
        <w:endnoteReference w:id="104"/>
      </w:r>
      <w:r>
        <w:rPr>
          <w:rFonts w:ascii="Aptos" w:eastAsia="Aptos" w:hAnsi="Aptos" w:cs="Aptos"/>
        </w:rPr>
        <w:t xml:space="preserve">. </w:t>
      </w:r>
      <w:r w:rsidRPr="01C84B44">
        <w:rPr>
          <w:rFonts w:ascii="Aptos" w:eastAsia="Aptos" w:hAnsi="Aptos" w:cs="Aptos"/>
        </w:rPr>
        <w:t xml:space="preserve">The </w:t>
      </w:r>
      <w:r w:rsidRPr="167067DD">
        <w:rPr>
          <w:rFonts w:ascii="Aptos" w:eastAsia="Aptos" w:hAnsi="Aptos" w:cs="Aptos"/>
        </w:rPr>
        <w:t>DRC Progress Report 2025</w:t>
      </w:r>
      <w:r w:rsidRPr="01C84B44">
        <w:rPr>
          <w:rFonts w:ascii="Aptos" w:eastAsia="Aptos" w:hAnsi="Aptos" w:cs="Aptos"/>
        </w:rPr>
        <w:t xml:space="preserve"> mentions an expected expansion from 38 contracts to 50, covering 575 communities with a tendering process currently underway</w:t>
      </w:r>
      <w:r w:rsidRPr="3B02ACE1">
        <w:rPr>
          <w:rStyle w:val="EndnoteReference"/>
          <w:rFonts w:ascii="Aptos" w:eastAsia="Aptos" w:hAnsi="Aptos" w:cs="Aptos"/>
        </w:rPr>
        <w:endnoteReference w:id="105"/>
      </w:r>
      <w:r>
        <w:rPr>
          <w:rFonts w:ascii="Aptos" w:eastAsia="Aptos" w:hAnsi="Aptos" w:cs="Aptos"/>
        </w:rPr>
        <w:t>.</w:t>
      </w:r>
    </w:p>
    <w:p w14:paraId="265CCF7B" w14:textId="77777777" w:rsidR="00265717" w:rsidRDefault="00265717" w:rsidP="006A3456">
      <w:pPr>
        <w:spacing w:line="360" w:lineRule="auto"/>
        <w:rPr>
          <w:b/>
          <w:bCs/>
          <w:color w:val="690048"/>
          <w:lang w:val="en-AU"/>
        </w:rPr>
      </w:pPr>
    </w:p>
    <w:p w14:paraId="5DC24085" w14:textId="5C45FCBF" w:rsidR="00265717" w:rsidRDefault="00265717" w:rsidP="006A3456">
      <w:pPr>
        <w:spacing w:line="360" w:lineRule="auto"/>
        <w:rPr>
          <w:b/>
          <w:bCs/>
          <w:color w:val="690048"/>
          <w:lang w:val="en-AU"/>
        </w:rPr>
      </w:pPr>
      <w:r w:rsidRPr="008E7728">
        <w:rPr>
          <w:b/>
          <w:bCs/>
          <w:color w:val="690048"/>
          <w:lang w:val="en-AU"/>
        </w:rPr>
        <w:t xml:space="preserve">Recommendation </w:t>
      </w:r>
      <w:r>
        <w:rPr>
          <w:b/>
          <w:bCs/>
          <w:color w:val="690048"/>
          <w:lang w:val="en-AU"/>
        </w:rPr>
        <w:t>9.5</w:t>
      </w:r>
      <w:r w:rsidR="009D5CDA">
        <w:rPr>
          <w:b/>
          <w:bCs/>
          <w:color w:val="690048"/>
          <w:lang w:val="en-AU"/>
        </w:rPr>
        <w:t>:</w:t>
      </w:r>
      <w:r w:rsidR="009D5CDA" w:rsidRPr="009D5CDA">
        <w:t xml:space="preserve"> </w:t>
      </w:r>
      <w:r w:rsidR="009D5CDA" w:rsidRPr="009D5CDA">
        <w:rPr>
          <w:b/>
          <w:bCs/>
          <w:color w:val="690048"/>
        </w:rPr>
        <w:t>Block funding the community-controlled sector</w:t>
      </w:r>
    </w:p>
    <w:p w14:paraId="480F7EDB" w14:textId="77777777" w:rsidR="00265717" w:rsidRDefault="00265717" w:rsidP="006949A3">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158271C6" w14:textId="77777777" w:rsidR="00265717" w:rsidRDefault="00265717" w:rsidP="006949A3">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48538714" w14:textId="1E13AF85" w:rsidR="00265717" w:rsidRDefault="00265717" w:rsidP="006949A3">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sidR="00DE5917">
        <w:rPr>
          <w:rFonts w:ascii="Aptos" w:eastAsia="Aptos" w:hAnsi="Aptos" w:cs="Aptos"/>
        </w:rPr>
        <w:t>No update</w:t>
      </w:r>
      <w:r>
        <w:rPr>
          <w:rFonts w:ascii="Aptos" w:eastAsia="Aptos" w:hAnsi="Aptos" w:cs="Aptos"/>
        </w:rPr>
        <w:t xml:space="preserve"> </w:t>
      </w:r>
    </w:p>
    <w:p w14:paraId="4771F56A" w14:textId="710C7308" w:rsidR="00265717" w:rsidRDefault="00265717" w:rsidP="006949A3">
      <w:pPr>
        <w:spacing w:line="360" w:lineRule="auto"/>
        <w:rPr>
          <w:rFonts w:ascii="Aptos" w:eastAsia="Aptos" w:hAnsi="Aptos" w:cs="Aptos"/>
        </w:rPr>
      </w:pPr>
      <w:r w:rsidRPr="0883FE4B">
        <w:rPr>
          <w:rFonts w:ascii="Aptos" w:eastAsia="Aptos" w:hAnsi="Aptos" w:cs="Aptos"/>
        </w:rPr>
        <w:t xml:space="preserve">Recommendation 9.5 recommends the NDIA provide block funding for First Nations Community Controlled organisations to deliver NDIS services and supports. </w:t>
      </w:r>
      <w:r>
        <w:rPr>
          <w:rFonts w:ascii="Aptos" w:eastAsia="Aptos" w:hAnsi="Aptos" w:cs="Aptos"/>
        </w:rPr>
        <w:t xml:space="preserve">The </w:t>
      </w:r>
      <w:r w:rsidR="00900E97">
        <w:rPr>
          <w:rFonts w:ascii="Aptos" w:eastAsia="Aptos" w:hAnsi="Aptos" w:cs="Aptos"/>
        </w:rPr>
        <w:t>DR</w:t>
      </w:r>
      <w:r w:rsidR="00033614">
        <w:rPr>
          <w:rFonts w:ascii="Aptos" w:eastAsia="Aptos" w:hAnsi="Aptos" w:cs="Aptos"/>
        </w:rPr>
        <w:t>C</w:t>
      </w:r>
      <w:r>
        <w:rPr>
          <w:rFonts w:ascii="Aptos" w:eastAsia="Aptos" w:hAnsi="Aptos" w:cs="Aptos"/>
        </w:rPr>
        <w:t xml:space="preserve"> Progress Report </w:t>
      </w:r>
      <w:r w:rsidR="004A3DCC">
        <w:rPr>
          <w:rFonts w:ascii="Aptos" w:eastAsia="Aptos" w:hAnsi="Aptos" w:cs="Aptos"/>
        </w:rPr>
        <w:t xml:space="preserve">2025 </w:t>
      </w:r>
      <w:r w:rsidR="00033614">
        <w:rPr>
          <w:rFonts w:ascii="Aptos" w:eastAsia="Aptos" w:hAnsi="Aptos" w:cs="Aptos"/>
        </w:rPr>
        <w:t>claims that</w:t>
      </w:r>
      <w:r>
        <w:rPr>
          <w:rFonts w:ascii="Aptos" w:eastAsia="Aptos" w:hAnsi="Aptos" w:cs="Aptos"/>
        </w:rPr>
        <w:t xml:space="preserve"> this recommendation is in progress because the NDIS have contracted the National Aboriginal Community-Controlled Organisation (</w:t>
      </w:r>
      <w:r w:rsidRPr="008C5764">
        <w:rPr>
          <w:rFonts w:ascii="Aptos" w:eastAsia="Aptos" w:hAnsi="Aptos" w:cs="Aptos"/>
          <w:b/>
          <w:bCs/>
        </w:rPr>
        <w:t>NACCHO</w:t>
      </w:r>
      <w:r>
        <w:rPr>
          <w:rFonts w:ascii="Aptos" w:eastAsia="Aptos" w:hAnsi="Aptos" w:cs="Aptos"/>
        </w:rPr>
        <w:t>) for 18 months, further stating the NACCHO will be working with state and territories on service delivery models “may include models that require block funding arrangement for the Aboriginal Community Controlled Health Sector”</w:t>
      </w:r>
      <w:r>
        <w:rPr>
          <w:rStyle w:val="EndnoteReference"/>
          <w:rFonts w:ascii="Aptos" w:eastAsia="Aptos" w:hAnsi="Aptos" w:cs="Aptos"/>
        </w:rPr>
        <w:endnoteReference w:id="106"/>
      </w:r>
      <w:r>
        <w:rPr>
          <w:rFonts w:ascii="Aptos" w:eastAsia="Aptos" w:hAnsi="Aptos" w:cs="Aptos"/>
        </w:rPr>
        <w:t xml:space="preserve">. Though QIDAN is supportive of the work NACCHO is doing with the NDIA, </w:t>
      </w:r>
      <w:r w:rsidR="005B6FAB">
        <w:rPr>
          <w:rFonts w:ascii="Aptos" w:eastAsia="Aptos" w:hAnsi="Aptos" w:cs="Aptos"/>
        </w:rPr>
        <w:t xml:space="preserve">we do </w:t>
      </w:r>
      <w:r w:rsidR="00291708">
        <w:rPr>
          <w:rFonts w:ascii="Aptos" w:eastAsia="Aptos" w:hAnsi="Aptos" w:cs="Aptos"/>
        </w:rPr>
        <w:t xml:space="preserve">not think </w:t>
      </w:r>
      <w:r w:rsidR="00E707B7">
        <w:rPr>
          <w:rFonts w:ascii="Aptos" w:eastAsia="Aptos" w:hAnsi="Aptos" w:cs="Aptos"/>
        </w:rPr>
        <w:t xml:space="preserve">that NDIS is clearly and genuinely committed to block funding. </w:t>
      </w:r>
    </w:p>
    <w:p w14:paraId="592DAB3F" w14:textId="77777777" w:rsidR="00265717" w:rsidRDefault="00265717" w:rsidP="006A3456">
      <w:pPr>
        <w:spacing w:line="360" w:lineRule="auto"/>
        <w:rPr>
          <w:b/>
          <w:bCs/>
          <w:color w:val="690048"/>
          <w:lang w:val="en-AU"/>
        </w:rPr>
      </w:pPr>
    </w:p>
    <w:p w14:paraId="14694688" w14:textId="77777777" w:rsidR="00964403" w:rsidRDefault="00964403" w:rsidP="006A3456">
      <w:pPr>
        <w:spacing w:line="360" w:lineRule="auto"/>
        <w:rPr>
          <w:b/>
          <w:bCs/>
          <w:color w:val="690048"/>
          <w:lang w:val="en-AU"/>
        </w:rPr>
      </w:pPr>
    </w:p>
    <w:p w14:paraId="582AADA7" w14:textId="77777777" w:rsidR="00964403" w:rsidRDefault="00964403" w:rsidP="006A3456">
      <w:pPr>
        <w:spacing w:line="360" w:lineRule="auto"/>
        <w:rPr>
          <w:b/>
          <w:bCs/>
          <w:color w:val="690048"/>
          <w:lang w:val="en-AU"/>
        </w:rPr>
      </w:pPr>
    </w:p>
    <w:p w14:paraId="6693F3EE" w14:textId="77777777" w:rsidR="00964403" w:rsidRDefault="00964403" w:rsidP="006A3456">
      <w:pPr>
        <w:spacing w:line="360" w:lineRule="auto"/>
        <w:rPr>
          <w:b/>
          <w:bCs/>
          <w:color w:val="690048"/>
          <w:lang w:val="en-AU"/>
        </w:rPr>
      </w:pPr>
    </w:p>
    <w:p w14:paraId="432000C8" w14:textId="77777777" w:rsidR="00964403" w:rsidRDefault="00964403" w:rsidP="006A3456">
      <w:pPr>
        <w:spacing w:line="360" w:lineRule="auto"/>
        <w:rPr>
          <w:b/>
          <w:bCs/>
          <w:color w:val="690048"/>
          <w:lang w:val="en-AU"/>
        </w:rPr>
      </w:pPr>
    </w:p>
    <w:p w14:paraId="1A9236A7" w14:textId="03FE0B60" w:rsidR="00265717" w:rsidRDefault="00265717" w:rsidP="006A3456">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9.6</w:t>
      </w:r>
      <w:r w:rsidR="009D5CDA">
        <w:rPr>
          <w:b/>
          <w:bCs/>
          <w:color w:val="690048"/>
          <w:lang w:val="en-AU"/>
        </w:rPr>
        <w:t>:</w:t>
      </w:r>
      <w:r w:rsidR="009D5CDA" w:rsidRPr="009D5CDA">
        <w:t xml:space="preserve"> </w:t>
      </w:r>
      <w:r w:rsidR="009D5CDA" w:rsidRPr="009D5CDA">
        <w:rPr>
          <w:b/>
          <w:bCs/>
          <w:color w:val="690048"/>
        </w:rPr>
        <w:t>National Disability Insurance Agency Board</w:t>
      </w:r>
    </w:p>
    <w:p w14:paraId="14F77F82" w14:textId="77777777" w:rsidR="00265717" w:rsidRDefault="00265717" w:rsidP="00535F7F">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75E35FC9" w14:textId="77777777" w:rsidR="00265717" w:rsidRDefault="00265717" w:rsidP="00535F7F">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2EDE9FC0" w14:textId="77777777" w:rsidR="00265717" w:rsidRDefault="00265717" w:rsidP="00535F7F">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Implemented </w:t>
      </w:r>
    </w:p>
    <w:p w14:paraId="2DA35ACC" w14:textId="7520C0F6" w:rsidR="00265717" w:rsidRPr="00EF5712" w:rsidRDefault="00265717" w:rsidP="00535F7F">
      <w:pPr>
        <w:spacing w:line="360" w:lineRule="auto"/>
        <w:rPr>
          <w:rStyle w:val="Heading2Char"/>
          <w:rFonts w:ascii="Aptos" w:eastAsia="Aptos" w:hAnsi="Aptos" w:cs="Aptos"/>
        </w:rPr>
      </w:pPr>
      <w:r>
        <w:rPr>
          <w:rFonts w:ascii="Aptos" w:eastAsia="Aptos" w:hAnsi="Aptos" w:cs="Aptos"/>
        </w:rPr>
        <w:t xml:space="preserve">Recommendation 9.6 recommends the </w:t>
      </w:r>
      <w:r w:rsidRPr="167067DD">
        <w:rPr>
          <w:rFonts w:ascii="Aptos" w:eastAsia="Aptos" w:hAnsi="Aptos" w:cs="Aptos"/>
          <w:i/>
          <w:iCs/>
        </w:rPr>
        <w:t xml:space="preserve">National Disability Insurance Scheme Act 2013 </w:t>
      </w:r>
      <w:r>
        <w:rPr>
          <w:rFonts w:ascii="Aptos" w:eastAsia="Aptos" w:hAnsi="Aptos" w:cs="Aptos"/>
        </w:rPr>
        <w:t>(Cth) be amended to ensure the NDIA Board must include at least on First Nations person at any given time. The Act has been amended, and NDIA is now required to ensure at least one member of the Board other than the Chair is an Indigenous person</w:t>
      </w:r>
      <w:r>
        <w:rPr>
          <w:rStyle w:val="EndnoteReference"/>
          <w:rFonts w:ascii="Aptos" w:eastAsia="Aptos" w:hAnsi="Aptos" w:cs="Aptos"/>
        </w:rPr>
        <w:endnoteReference w:id="107"/>
      </w:r>
      <w:r>
        <w:rPr>
          <w:rFonts w:ascii="Aptos" w:eastAsia="Aptos" w:hAnsi="Aptos" w:cs="Aptos"/>
        </w:rPr>
        <w:t xml:space="preserve">. </w:t>
      </w:r>
    </w:p>
    <w:p w14:paraId="7C52F114" w14:textId="77777777" w:rsidR="00265717" w:rsidRDefault="00265717" w:rsidP="006A3456">
      <w:pPr>
        <w:spacing w:line="360" w:lineRule="auto"/>
        <w:rPr>
          <w:b/>
          <w:bCs/>
          <w:color w:val="690048"/>
          <w:lang w:val="en-AU"/>
        </w:rPr>
      </w:pPr>
    </w:p>
    <w:p w14:paraId="2E12752F" w14:textId="44070923" w:rsidR="00265717" w:rsidRDefault="00265717" w:rsidP="00964403">
      <w:pPr>
        <w:spacing w:line="360" w:lineRule="auto"/>
        <w:rPr>
          <w:b/>
          <w:bCs/>
          <w:color w:val="690048"/>
          <w:lang w:val="en-AU"/>
        </w:rPr>
      </w:pPr>
      <w:r w:rsidRPr="008E7728">
        <w:rPr>
          <w:b/>
          <w:bCs/>
          <w:color w:val="690048"/>
          <w:lang w:val="en-AU"/>
        </w:rPr>
        <w:t xml:space="preserve">Recommendation </w:t>
      </w:r>
      <w:r>
        <w:rPr>
          <w:b/>
          <w:bCs/>
          <w:color w:val="690048"/>
          <w:lang w:val="en-AU"/>
        </w:rPr>
        <w:t>9.7</w:t>
      </w:r>
      <w:r w:rsidR="009D5CDA">
        <w:rPr>
          <w:b/>
          <w:bCs/>
          <w:color w:val="690048"/>
          <w:lang w:val="en-AU"/>
        </w:rPr>
        <w:t xml:space="preserve">: </w:t>
      </w:r>
      <w:r w:rsidR="009D5CDA" w:rsidRPr="00964403">
        <w:rPr>
          <w:b/>
          <w:bCs/>
          <w:color w:val="690048"/>
          <w:lang w:val="en-AU"/>
        </w:rPr>
        <w:t>Participation in cultural life</w:t>
      </w:r>
    </w:p>
    <w:p w14:paraId="74CCAF61" w14:textId="77777777" w:rsidR="00265717" w:rsidRPr="00964403" w:rsidRDefault="00265717" w:rsidP="00B11ADC">
      <w:pPr>
        <w:spacing w:line="360" w:lineRule="auto"/>
        <w:rPr>
          <w:rFonts w:ascii="Aptos" w:eastAsia="Aptos" w:hAnsi="Aptos" w:cs="Aptos"/>
          <w:b/>
          <w:bCs/>
        </w:rPr>
      </w:pPr>
      <w:r w:rsidRPr="00964403">
        <w:rPr>
          <w:rFonts w:ascii="Aptos" w:eastAsia="Aptos" w:hAnsi="Aptos" w:cs="Aptos"/>
          <w:b/>
          <w:bCs/>
        </w:rPr>
        <w:t xml:space="preserve">Responsibility: </w:t>
      </w:r>
      <w:r w:rsidRPr="00964403">
        <w:rPr>
          <w:rFonts w:ascii="Aptos" w:eastAsia="Aptos" w:hAnsi="Aptos" w:cs="Aptos"/>
        </w:rPr>
        <w:t>Australian Government</w:t>
      </w:r>
    </w:p>
    <w:p w14:paraId="6B710A9B" w14:textId="77777777" w:rsidR="00265717" w:rsidRDefault="00265717" w:rsidP="00B11ADC">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6AB0CB93" w14:textId="77777777" w:rsidR="00265717" w:rsidRDefault="00265717" w:rsidP="00B11ADC">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In progress</w:t>
      </w:r>
    </w:p>
    <w:p w14:paraId="1B7EBC91" w14:textId="55CF09D5" w:rsidR="00265717" w:rsidRPr="00F80704" w:rsidRDefault="00265717" w:rsidP="00B11ADC">
      <w:pPr>
        <w:spacing w:line="360" w:lineRule="auto"/>
        <w:rPr>
          <w:rFonts w:ascii="Aptos" w:eastAsia="Aptos" w:hAnsi="Aptos" w:cs="Aptos"/>
        </w:rPr>
      </w:pPr>
      <w:r>
        <w:rPr>
          <w:rFonts w:ascii="Aptos" w:eastAsia="Aptos" w:hAnsi="Aptos" w:cs="Aptos"/>
        </w:rPr>
        <w:t xml:space="preserve">Recommendations 9.7 recommends an additional amendment to the </w:t>
      </w:r>
      <w:r w:rsidRPr="167067DD">
        <w:rPr>
          <w:rFonts w:ascii="Aptos" w:eastAsia="Aptos" w:hAnsi="Aptos" w:cs="Aptos"/>
          <w:i/>
          <w:iCs/>
        </w:rPr>
        <w:t xml:space="preserve">National Disability Insurance Scheme Act 2013 </w:t>
      </w:r>
      <w:r>
        <w:rPr>
          <w:rFonts w:ascii="Aptos" w:eastAsia="Aptos" w:hAnsi="Aptos" w:cs="Aptos"/>
        </w:rPr>
        <w:t>(Cth) protect</w:t>
      </w:r>
      <w:r w:rsidR="00913F97">
        <w:rPr>
          <w:rFonts w:ascii="Aptos" w:eastAsia="Aptos" w:hAnsi="Aptos" w:cs="Aptos"/>
        </w:rPr>
        <w:t>ing</w:t>
      </w:r>
      <w:r>
        <w:rPr>
          <w:rFonts w:ascii="Aptos" w:eastAsia="Aptos" w:hAnsi="Aptos" w:cs="Aptos"/>
        </w:rPr>
        <w:t xml:space="preserve"> the rights of First Nations participants to participate in cultural life, in addition to participate in social and economic life. The </w:t>
      </w:r>
      <w:r w:rsidRPr="167067DD">
        <w:rPr>
          <w:rFonts w:ascii="Aptos" w:eastAsia="Aptos" w:hAnsi="Aptos" w:cs="Aptos"/>
          <w:i/>
          <w:iCs/>
        </w:rPr>
        <w:t xml:space="preserve">NDIS Amendment (Getting the NDIS Back on Track No.1) Bill 2025 </w:t>
      </w:r>
      <w:r>
        <w:rPr>
          <w:rFonts w:ascii="Aptos" w:eastAsia="Aptos" w:hAnsi="Aptos" w:cs="Aptos"/>
        </w:rPr>
        <w:t>includ</w:t>
      </w:r>
      <w:r w:rsidR="007E5121">
        <w:rPr>
          <w:rFonts w:ascii="Aptos" w:eastAsia="Aptos" w:hAnsi="Aptos" w:cs="Aptos"/>
        </w:rPr>
        <w:t>es</w:t>
      </w:r>
      <w:r>
        <w:rPr>
          <w:rFonts w:ascii="Aptos" w:eastAsia="Aptos" w:hAnsi="Aptos" w:cs="Aptos"/>
        </w:rPr>
        <w:t xml:space="preserve"> Transitional Rules which specifically recognise participation in cultural activities as a NDIS funded support for First Nations participants</w:t>
      </w:r>
      <w:r>
        <w:rPr>
          <w:rStyle w:val="EndnoteReference"/>
          <w:rFonts w:ascii="Aptos" w:eastAsia="Aptos" w:hAnsi="Aptos" w:cs="Aptos"/>
        </w:rPr>
        <w:endnoteReference w:id="108"/>
      </w:r>
      <w:r>
        <w:rPr>
          <w:rFonts w:ascii="Aptos" w:eastAsia="Aptos" w:hAnsi="Aptos" w:cs="Aptos"/>
        </w:rPr>
        <w:t xml:space="preserve">. The </w:t>
      </w:r>
      <w:r w:rsidR="007E5121">
        <w:rPr>
          <w:rFonts w:ascii="Aptos" w:eastAsia="Aptos" w:hAnsi="Aptos" w:cs="Aptos"/>
        </w:rPr>
        <w:t xml:space="preserve">DRC </w:t>
      </w:r>
      <w:r>
        <w:rPr>
          <w:rFonts w:ascii="Aptos" w:eastAsia="Aptos" w:hAnsi="Aptos" w:cs="Aptos"/>
        </w:rPr>
        <w:t>Progress Report</w:t>
      </w:r>
      <w:r w:rsidR="004A3DCC">
        <w:rPr>
          <w:rFonts w:ascii="Aptos" w:eastAsia="Aptos" w:hAnsi="Aptos" w:cs="Aptos"/>
        </w:rPr>
        <w:t xml:space="preserve"> 2025 </w:t>
      </w:r>
      <w:r>
        <w:rPr>
          <w:rFonts w:ascii="Aptos" w:eastAsia="Aptos" w:hAnsi="Aptos" w:cs="Aptos"/>
        </w:rPr>
        <w:t>further described the ongoing work the NDIA is doing to support the rights of First Nations participants, including with the establishment of the Independent Advisory Council First Nations Reference Group, which will help to develop guidelines underpinning First Nations participant’s engagement in cultural life.</w:t>
      </w:r>
    </w:p>
    <w:p w14:paraId="07F8F49C" w14:textId="77777777" w:rsidR="00265717" w:rsidRDefault="00265717" w:rsidP="006A3456">
      <w:pPr>
        <w:spacing w:line="360" w:lineRule="auto"/>
        <w:rPr>
          <w:b/>
          <w:bCs/>
          <w:color w:val="690048"/>
          <w:lang w:val="en-AU"/>
        </w:rPr>
      </w:pPr>
    </w:p>
    <w:p w14:paraId="7AE76D48" w14:textId="5CF66472" w:rsidR="00265717" w:rsidRDefault="00265717" w:rsidP="006A3456">
      <w:pPr>
        <w:spacing w:line="360" w:lineRule="auto"/>
        <w:rPr>
          <w:b/>
          <w:bCs/>
          <w:color w:val="690048"/>
          <w:lang w:val="en-AU"/>
        </w:rPr>
      </w:pPr>
      <w:r w:rsidRPr="008E7728">
        <w:rPr>
          <w:b/>
          <w:bCs/>
          <w:color w:val="690048"/>
          <w:lang w:val="en-AU"/>
        </w:rPr>
        <w:t xml:space="preserve">Recommendation </w:t>
      </w:r>
      <w:r>
        <w:rPr>
          <w:b/>
          <w:bCs/>
          <w:color w:val="690048"/>
          <w:lang w:val="en-AU"/>
        </w:rPr>
        <w:t>9.8</w:t>
      </w:r>
      <w:r w:rsidR="009D5CDA">
        <w:rPr>
          <w:b/>
          <w:bCs/>
          <w:color w:val="690048"/>
          <w:lang w:val="en-AU"/>
        </w:rPr>
        <w:t>:</w:t>
      </w:r>
      <w:r w:rsidR="009D5CDA" w:rsidRPr="009D5CDA">
        <w:t xml:space="preserve"> </w:t>
      </w:r>
      <w:r w:rsidR="009D5CDA" w:rsidRPr="009D5CDA">
        <w:rPr>
          <w:b/>
          <w:bCs/>
          <w:color w:val="690048"/>
        </w:rPr>
        <w:t>Return to Country</w:t>
      </w:r>
    </w:p>
    <w:p w14:paraId="74A957BE" w14:textId="77777777" w:rsidR="00265717" w:rsidRDefault="00265717" w:rsidP="00E66811">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1F9808B0" w14:textId="77777777" w:rsidR="00265717" w:rsidRDefault="00265717" w:rsidP="00E66811">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26921ABC" w14:textId="78F918CA" w:rsidR="00265717" w:rsidRPr="00161E5F" w:rsidRDefault="00265717" w:rsidP="00E66811">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4E186D1F" w14:textId="23E8F7A9" w:rsidR="00265717" w:rsidRDefault="00265717" w:rsidP="00E66811">
      <w:pPr>
        <w:spacing w:line="360" w:lineRule="auto"/>
        <w:rPr>
          <w:rFonts w:ascii="Aptos" w:eastAsia="Aptos" w:hAnsi="Aptos" w:cs="Aptos"/>
        </w:rPr>
      </w:pPr>
      <w:r w:rsidRPr="3B02ACE1">
        <w:rPr>
          <w:rFonts w:ascii="Aptos" w:eastAsia="Aptos" w:hAnsi="Aptos" w:cs="Aptos"/>
        </w:rPr>
        <w:t xml:space="preserve">Recommendation 9.8 </w:t>
      </w:r>
      <w:r>
        <w:rPr>
          <w:rFonts w:ascii="Aptos" w:eastAsia="Aptos" w:hAnsi="Aptos" w:cs="Aptos"/>
        </w:rPr>
        <w:t>calls for</w:t>
      </w:r>
      <w:r w:rsidRPr="3B02ACE1">
        <w:rPr>
          <w:rFonts w:ascii="Aptos" w:eastAsia="Aptos" w:hAnsi="Aptos" w:cs="Aptos"/>
        </w:rPr>
        <w:t xml:space="preserve"> cultural supports and Return to Country trips </w:t>
      </w:r>
      <w:r>
        <w:rPr>
          <w:rFonts w:ascii="Aptos" w:eastAsia="Aptos" w:hAnsi="Aptos" w:cs="Aptos"/>
        </w:rPr>
        <w:t>to</w:t>
      </w:r>
      <w:r w:rsidRPr="3B02ACE1">
        <w:rPr>
          <w:rFonts w:ascii="Aptos" w:eastAsia="Aptos" w:hAnsi="Aptos" w:cs="Aptos"/>
        </w:rPr>
        <w:t xml:space="preserve"> be recognised by the NDIS, including with the creation of a new line item in the Pricing Agreement, and through the development of guidelines for NDIS staff on cultural supports. The NDIS draft discussion paper on the NDIS First Nations Market dated 17 October 2025 introduces the idea of developing a Return to Country policy</w:t>
      </w:r>
      <w:r w:rsidRPr="01C84B44">
        <w:rPr>
          <w:rFonts w:ascii="Aptos" w:eastAsia="Aptos" w:hAnsi="Aptos" w:cs="Aptos"/>
        </w:rPr>
        <w:t xml:space="preserve">. The </w:t>
      </w:r>
      <w:r w:rsidRPr="167067DD">
        <w:rPr>
          <w:rFonts w:ascii="Aptos" w:eastAsia="Aptos" w:hAnsi="Aptos" w:cs="Aptos"/>
        </w:rPr>
        <w:t>DRC Progress Report 2025</w:t>
      </w:r>
      <w:r w:rsidRPr="01C84B44">
        <w:rPr>
          <w:rFonts w:ascii="Aptos" w:eastAsia="Aptos" w:hAnsi="Aptos" w:cs="Aptos"/>
        </w:rPr>
        <w:t xml:space="preserve"> </w:t>
      </w:r>
      <w:r>
        <w:rPr>
          <w:rFonts w:ascii="Aptos" w:eastAsia="Aptos" w:hAnsi="Aptos" w:cs="Aptos"/>
        </w:rPr>
        <w:t>refers to the</w:t>
      </w:r>
      <w:r w:rsidRPr="01C84B44">
        <w:rPr>
          <w:rFonts w:ascii="Aptos" w:eastAsia="Aptos" w:hAnsi="Aptos" w:cs="Aptos"/>
        </w:rPr>
        <w:t xml:space="preserve"> </w:t>
      </w:r>
      <w:r w:rsidRPr="01C84B44">
        <w:rPr>
          <w:rFonts w:ascii="Aptos" w:eastAsia="Aptos" w:hAnsi="Aptos" w:cs="Aptos"/>
        </w:rPr>
        <w:lastRenderedPageBreak/>
        <w:t>development of a First Nation Strategy Implementation plan</w:t>
      </w:r>
      <w:r>
        <w:rPr>
          <w:rFonts w:ascii="Aptos" w:eastAsia="Aptos" w:hAnsi="Aptos" w:cs="Aptos"/>
        </w:rPr>
        <w:t xml:space="preserve">, which will supposedly </w:t>
      </w:r>
      <w:r w:rsidRPr="01C84B44">
        <w:rPr>
          <w:rFonts w:ascii="Aptos" w:eastAsia="Aptos" w:hAnsi="Aptos" w:cs="Aptos"/>
        </w:rPr>
        <w:t>include options for Return to Country</w:t>
      </w:r>
      <w:r w:rsidRPr="3B02ACE1">
        <w:rPr>
          <w:rStyle w:val="EndnoteReference"/>
          <w:rFonts w:ascii="Aptos" w:eastAsia="Aptos" w:hAnsi="Aptos" w:cs="Aptos"/>
        </w:rPr>
        <w:endnoteReference w:id="109"/>
      </w:r>
      <w:r w:rsidRPr="01C84B44">
        <w:rPr>
          <w:rFonts w:ascii="Aptos" w:eastAsia="Aptos" w:hAnsi="Aptos" w:cs="Aptos"/>
        </w:rPr>
        <w:t>.</w:t>
      </w:r>
    </w:p>
    <w:p w14:paraId="745F3BD5" w14:textId="77777777" w:rsidR="00265717" w:rsidRDefault="00265717" w:rsidP="006A3456">
      <w:pPr>
        <w:spacing w:line="360" w:lineRule="auto"/>
        <w:rPr>
          <w:b/>
          <w:bCs/>
          <w:color w:val="690048"/>
          <w:lang w:val="en-AU"/>
        </w:rPr>
      </w:pPr>
    </w:p>
    <w:p w14:paraId="2A640119" w14:textId="7378565B" w:rsidR="00265717" w:rsidRDefault="00265717" w:rsidP="006A3456">
      <w:pPr>
        <w:spacing w:line="360" w:lineRule="auto"/>
        <w:rPr>
          <w:b/>
          <w:bCs/>
          <w:color w:val="690048"/>
          <w:lang w:val="en-AU"/>
        </w:rPr>
      </w:pPr>
      <w:r w:rsidRPr="008E7728">
        <w:rPr>
          <w:b/>
          <w:bCs/>
          <w:color w:val="690048"/>
          <w:lang w:val="en-AU"/>
        </w:rPr>
        <w:t xml:space="preserve">Recommendation </w:t>
      </w:r>
      <w:r>
        <w:rPr>
          <w:b/>
          <w:bCs/>
          <w:color w:val="690048"/>
          <w:lang w:val="en-AU"/>
        </w:rPr>
        <w:t>9.9</w:t>
      </w:r>
      <w:r w:rsidR="009D5CDA">
        <w:rPr>
          <w:b/>
          <w:bCs/>
          <w:color w:val="690048"/>
          <w:lang w:val="en-AU"/>
        </w:rPr>
        <w:t>:</w:t>
      </w:r>
      <w:r w:rsidR="009D5CDA" w:rsidRPr="009D5CDA">
        <w:t xml:space="preserve"> </w:t>
      </w:r>
      <w:r w:rsidR="009D5CDA" w:rsidRPr="009D5CDA">
        <w:rPr>
          <w:b/>
          <w:bCs/>
          <w:color w:val="690048"/>
        </w:rPr>
        <w:t>Criteria for funding family supports</w:t>
      </w:r>
    </w:p>
    <w:p w14:paraId="65D546B0" w14:textId="77777777" w:rsidR="00265717" w:rsidRDefault="00265717" w:rsidP="00C34A16">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4205C633" w14:textId="77777777" w:rsidR="00265717" w:rsidRDefault="00265717" w:rsidP="00C34A16">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72915A75" w14:textId="67032D45" w:rsidR="00265717" w:rsidRDefault="00265717" w:rsidP="00C34A16">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4D4822BB" w14:textId="235E12F2" w:rsidR="00265717" w:rsidRDefault="00265717" w:rsidP="00C34A16">
      <w:pPr>
        <w:spacing w:line="360" w:lineRule="auto"/>
        <w:rPr>
          <w:rFonts w:ascii="Aptos" w:eastAsia="Aptos" w:hAnsi="Aptos" w:cs="Aptos"/>
        </w:rPr>
      </w:pPr>
      <w:r>
        <w:rPr>
          <w:rFonts w:ascii="Aptos" w:eastAsia="Aptos" w:hAnsi="Aptos" w:cs="Aptos"/>
        </w:rPr>
        <w:t xml:space="preserve">Recommendation 9.9 </w:t>
      </w:r>
      <w:r w:rsidR="007E5121">
        <w:rPr>
          <w:rFonts w:ascii="Aptos" w:eastAsia="Aptos" w:hAnsi="Aptos" w:cs="Aptos"/>
        </w:rPr>
        <w:t xml:space="preserve">proposes that First Nations family members of First Nations NDIS participants living in remote communities should </w:t>
      </w:r>
      <w:r w:rsidR="0015690A">
        <w:rPr>
          <w:rFonts w:ascii="Aptos" w:eastAsia="Aptos" w:hAnsi="Aptos" w:cs="Aptos"/>
        </w:rPr>
        <w:t>be funded to provide supports, and policy guidelines supporting this arrangement should be developed</w:t>
      </w:r>
      <w:r>
        <w:rPr>
          <w:rFonts w:ascii="Aptos" w:eastAsia="Aptos" w:hAnsi="Aptos" w:cs="Aptos"/>
        </w:rPr>
        <w:t xml:space="preserve"> </w:t>
      </w:r>
      <w:r w:rsidR="0015690A">
        <w:rPr>
          <w:rFonts w:ascii="Aptos" w:eastAsia="Aptos" w:hAnsi="Aptos" w:cs="Aptos"/>
        </w:rPr>
        <w:t>by a co-designed process.</w:t>
      </w:r>
      <w:r>
        <w:rPr>
          <w:rFonts w:ascii="Aptos" w:eastAsia="Aptos" w:hAnsi="Aptos" w:cs="Aptos"/>
        </w:rPr>
        <w:t xml:space="preserve"> According to the NDIS website, the Remote Service Delivery Framework aligns with the DRC, however this framework is not </w:t>
      </w:r>
      <w:r w:rsidR="005E6F86">
        <w:rPr>
          <w:rFonts w:ascii="Aptos" w:eastAsia="Aptos" w:hAnsi="Aptos" w:cs="Aptos"/>
        </w:rPr>
        <w:t>publicly available, so it is unclear whether it truly does align with recommendation 9.9</w:t>
      </w:r>
      <w:r>
        <w:rPr>
          <w:rStyle w:val="EndnoteReference"/>
          <w:rFonts w:ascii="Aptos" w:eastAsia="Aptos" w:hAnsi="Aptos" w:cs="Aptos"/>
        </w:rPr>
        <w:endnoteReference w:id="110"/>
      </w:r>
      <w:r>
        <w:rPr>
          <w:rFonts w:ascii="Aptos" w:eastAsia="Aptos" w:hAnsi="Aptos" w:cs="Aptos"/>
        </w:rPr>
        <w:t xml:space="preserve">. </w:t>
      </w:r>
      <w:r w:rsidR="005E6F86">
        <w:rPr>
          <w:rFonts w:ascii="Aptos" w:eastAsia="Aptos" w:hAnsi="Aptos" w:cs="Aptos"/>
        </w:rPr>
        <w:t xml:space="preserve">Further, </w:t>
      </w:r>
      <w:r>
        <w:rPr>
          <w:rFonts w:ascii="Aptos" w:eastAsia="Aptos" w:hAnsi="Aptos" w:cs="Aptos"/>
        </w:rPr>
        <w:t xml:space="preserve">The </w:t>
      </w:r>
      <w:r w:rsidR="00DE645D">
        <w:rPr>
          <w:rFonts w:ascii="Aptos" w:eastAsia="Aptos" w:hAnsi="Aptos" w:cs="Aptos"/>
        </w:rPr>
        <w:t>DRC</w:t>
      </w:r>
      <w:r>
        <w:rPr>
          <w:rFonts w:ascii="Aptos" w:eastAsia="Aptos" w:hAnsi="Aptos" w:cs="Aptos"/>
        </w:rPr>
        <w:t xml:space="preserve"> Progress Report 2025 </w:t>
      </w:r>
      <w:r w:rsidR="0054270D">
        <w:rPr>
          <w:rFonts w:ascii="Aptos" w:eastAsia="Aptos" w:hAnsi="Aptos" w:cs="Aptos"/>
        </w:rPr>
        <w:t>claims</w:t>
      </w:r>
      <w:r>
        <w:rPr>
          <w:rFonts w:ascii="Aptos" w:eastAsia="Aptos" w:hAnsi="Aptos" w:cs="Aptos"/>
        </w:rPr>
        <w:t xml:space="preserve"> this recommendation </w:t>
      </w:r>
      <w:r w:rsidR="0054270D">
        <w:rPr>
          <w:rFonts w:ascii="Aptos" w:eastAsia="Aptos" w:hAnsi="Aptos" w:cs="Aptos"/>
        </w:rPr>
        <w:t xml:space="preserve">is </w:t>
      </w:r>
      <w:r>
        <w:rPr>
          <w:rFonts w:ascii="Aptos" w:eastAsia="Aptos" w:hAnsi="Aptos" w:cs="Aptos"/>
        </w:rPr>
        <w:t>in progress, referencing the NDIS First Nations Strategy 2025-2030 and stating the NDIS is commencing policy designed around funding family supports</w:t>
      </w:r>
      <w:r>
        <w:rPr>
          <w:rStyle w:val="EndnoteReference"/>
          <w:rFonts w:ascii="Aptos" w:eastAsia="Aptos" w:hAnsi="Aptos" w:cs="Aptos"/>
        </w:rPr>
        <w:endnoteReference w:id="111"/>
      </w:r>
      <w:r>
        <w:rPr>
          <w:rFonts w:ascii="Aptos" w:eastAsia="Aptos" w:hAnsi="Aptos" w:cs="Aptos"/>
        </w:rPr>
        <w:t>. It is worth noting</w:t>
      </w:r>
      <w:r w:rsidR="0054270D">
        <w:rPr>
          <w:rFonts w:ascii="Aptos" w:eastAsia="Aptos" w:hAnsi="Aptos" w:cs="Aptos"/>
        </w:rPr>
        <w:t xml:space="preserve"> that</w:t>
      </w:r>
      <w:r>
        <w:rPr>
          <w:rFonts w:ascii="Aptos" w:eastAsia="Aptos" w:hAnsi="Aptos" w:cs="Aptos"/>
        </w:rPr>
        <w:t xml:space="preserve"> nowhere in the NDIS First Nations Strategy 2025 – 2030 is it mentioned family supports should be funded, no</w:t>
      </w:r>
      <w:r w:rsidR="00F451AB">
        <w:rPr>
          <w:rFonts w:ascii="Aptos" w:eastAsia="Aptos" w:hAnsi="Aptos" w:cs="Aptos"/>
        </w:rPr>
        <w:t>r</w:t>
      </w:r>
      <w:r>
        <w:rPr>
          <w:rFonts w:ascii="Aptos" w:eastAsia="Aptos" w:hAnsi="Aptos" w:cs="Aptos"/>
        </w:rPr>
        <w:t xml:space="preserve"> has the NDIA confirmed explicitly they will be funding family supports.</w:t>
      </w:r>
    </w:p>
    <w:p w14:paraId="5AE0316F" w14:textId="77777777" w:rsidR="00265717" w:rsidRDefault="00265717" w:rsidP="006A3456">
      <w:pPr>
        <w:spacing w:line="360" w:lineRule="auto"/>
        <w:rPr>
          <w:b/>
          <w:bCs/>
          <w:color w:val="690048"/>
          <w:lang w:val="en-AU"/>
        </w:rPr>
      </w:pPr>
    </w:p>
    <w:p w14:paraId="42FAD10E" w14:textId="6A95E54E" w:rsidR="00265717" w:rsidRDefault="00265717" w:rsidP="006A3456">
      <w:pPr>
        <w:spacing w:line="360" w:lineRule="auto"/>
        <w:rPr>
          <w:b/>
          <w:bCs/>
          <w:color w:val="690048"/>
          <w:lang w:val="en-AU"/>
        </w:rPr>
      </w:pPr>
      <w:r w:rsidRPr="008E7728">
        <w:rPr>
          <w:b/>
          <w:bCs/>
          <w:color w:val="690048"/>
          <w:lang w:val="en-AU"/>
        </w:rPr>
        <w:t xml:space="preserve">Recommendation </w:t>
      </w:r>
      <w:r>
        <w:rPr>
          <w:b/>
          <w:bCs/>
          <w:color w:val="690048"/>
          <w:lang w:val="en-AU"/>
        </w:rPr>
        <w:t>9.10</w:t>
      </w:r>
      <w:r w:rsidR="009D5CDA">
        <w:rPr>
          <w:b/>
          <w:bCs/>
          <w:color w:val="690048"/>
          <w:lang w:val="en-AU"/>
        </w:rPr>
        <w:t>:</w:t>
      </w:r>
      <w:r w:rsidR="009D5CDA" w:rsidRPr="009D5CDA">
        <w:t xml:space="preserve"> </w:t>
      </w:r>
      <w:r w:rsidR="009D5CDA" w:rsidRPr="009D5CDA">
        <w:rPr>
          <w:b/>
          <w:bCs/>
          <w:color w:val="690048"/>
        </w:rPr>
        <w:t>First Nations Disability Forum</w:t>
      </w:r>
    </w:p>
    <w:p w14:paraId="63A17549" w14:textId="77777777" w:rsidR="00265717" w:rsidRDefault="00265717" w:rsidP="00A7760F">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441D6C8D" w14:textId="77777777" w:rsidR="00265717" w:rsidRDefault="00265717" w:rsidP="00A7760F">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37DA40CE" w14:textId="762CF992" w:rsidR="00265717" w:rsidRDefault="00265717" w:rsidP="00A7760F">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4AF4E1AC" w14:textId="10F68395" w:rsidR="00265717" w:rsidRDefault="00265717" w:rsidP="00A7760F">
      <w:pPr>
        <w:spacing w:line="360" w:lineRule="auto"/>
      </w:pPr>
      <w:r>
        <w:t xml:space="preserve">Recommendation 9.10 </w:t>
      </w:r>
      <w:r w:rsidR="009F558C">
        <w:t>proposes</w:t>
      </w:r>
      <w:r>
        <w:t xml:space="preserve"> the establishment of a First Nations Disability Forum to lead the implementation of the Disability Sector Strengthening Plan, </w:t>
      </w:r>
      <w:r w:rsidR="009F558C">
        <w:t>suggesting that</w:t>
      </w:r>
      <w:r>
        <w:t xml:space="preserve"> the Forum </w:t>
      </w:r>
      <w:r w:rsidR="009F558C">
        <w:t xml:space="preserve">should have been </w:t>
      </w:r>
      <w:r>
        <w:t>established by the end of 2024. Public consultations on the establishment of a First Nations Disability Forum were held from December 2024 to February 2025</w:t>
      </w:r>
      <w:r>
        <w:rPr>
          <w:rStyle w:val="EndnoteReference"/>
        </w:rPr>
        <w:endnoteReference w:id="112"/>
      </w:r>
      <w:r>
        <w:t>. However, there are no publicly available updates on the outcomes of the consultation nor the establishment of the Forum.</w:t>
      </w:r>
    </w:p>
    <w:p w14:paraId="24AFC997" w14:textId="77777777" w:rsidR="003F316F" w:rsidRDefault="003F316F" w:rsidP="006A3456">
      <w:pPr>
        <w:spacing w:line="360" w:lineRule="auto"/>
        <w:rPr>
          <w:b/>
          <w:bCs/>
          <w:color w:val="690048"/>
          <w:lang w:val="en-AU"/>
        </w:rPr>
      </w:pPr>
    </w:p>
    <w:p w14:paraId="3635B884" w14:textId="77777777" w:rsidR="00FB015E" w:rsidRDefault="00FB015E" w:rsidP="00C34A16">
      <w:pPr>
        <w:spacing w:line="360" w:lineRule="auto"/>
        <w:rPr>
          <w:b/>
          <w:bCs/>
          <w:color w:val="690048"/>
          <w:lang w:val="en-AU"/>
        </w:rPr>
      </w:pPr>
    </w:p>
    <w:p w14:paraId="4FFB166B" w14:textId="77777777" w:rsidR="00FB015E" w:rsidRDefault="00FB015E" w:rsidP="00C34A16">
      <w:pPr>
        <w:spacing w:line="360" w:lineRule="auto"/>
        <w:rPr>
          <w:b/>
          <w:bCs/>
          <w:color w:val="690048"/>
          <w:lang w:val="en-AU"/>
        </w:rPr>
      </w:pPr>
    </w:p>
    <w:p w14:paraId="535AFA60" w14:textId="77777777" w:rsidR="00FB015E" w:rsidRDefault="00FB015E" w:rsidP="00C34A16">
      <w:pPr>
        <w:spacing w:line="360" w:lineRule="auto"/>
        <w:rPr>
          <w:b/>
          <w:bCs/>
          <w:color w:val="690048"/>
          <w:lang w:val="en-AU"/>
        </w:rPr>
      </w:pPr>
    </w:p>
    <w:p w14:paraId="29D4F281" w14:textId="138AD21B" w:rsidR="00265717" w:rsidRDefault="00265717" w:rsidP="00C34A16">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9.11</w:t>
      </w:r>
      <w:r w:rsidR="00CA244E">
        <w:rPr>
          <w:b/>
          <w:bCs/>
          <w:color w:val="690048"/>
          <w:lang w:val="en-AU"/>
        </w:rPr>
        <w:t>:</w:t>
      </w:r>
      <w:r w:rsidR="00CA244E" w:rsidRPr="00CA244E">
        <w:t xml:space="preserve"> </w:t>
      </w:r>
      <w:r w:rsidR="00CA244E" w:rsidRPr="00CA244E">
        <w:rPr>
          <w:b/>
          <w:bCs/>
          <w:color w:val="690048"/>
        </w:rPr>
        <w:t>Building on the Disability Sector Strengthening Plan</w:t>
      </w:r>
    </w:p>
    <w:p w14:paraId="38ADB6AC" w14:textId="77777777" w:rsidR="00265717" w:rsidRDefault="00265717" w:rsidP="00F52473">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7B45A8E4" w14:textId="77777777" w:rsidR="00265717" w:rsidRDefault="00265717" w:rsidP="00F52473">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3A6D2CD0" w14:textId="77777777" w:rsidR="00265717" w:rsidRDefault="00265717" w:rsidP="00F52473">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095CF651" w14:textId="048B3C53" w:rsidR="00265717" w:rsidRDefault="00265717" w:rsidP="00F52473">
      <w:pPr>
        <w:spacing w:line="360" w:lineRule="auto"/>
      </w:pPr>
      <w:r>
        <w:t>Recommendation 9.11 recommends revising the Disability Sector Strengthening Plan in partnership with the First Nations Disability Forum. As mentioned above, the First Nations Disability Forum has yet to be established. According to the National Interim Progress report, the government agencies are working with the</w:t>
      </w:r>
      <w:r w:rsidR="00DF252E">
        <w:t xml:space="preserve"> </w:t>
      </w:r>
      <w:r w:rsidR="00DF252E" w:rsidRPr="0096123A">
        <w:t>First Peoples Disability Network</w:t>
      </w:r>
      <w:r w:rsidR="00DF252E">
        <w:t xml:space="preserve"> on</w:t>
      </w:r>
      <w:r>
        <w:t xml:space="preserve"> implementing the Disability Sector Strengthening Plan</w:t>
      </w:r>
      <w:r>
        <w:rPr>
          <w:rStyle w:val="EndnoteReference"/>
        </w:rPr>
        <w:endnoteReference w:id="113"/>
      </w:r>
      <w:r>
        <w:t>. However, there is no information on whether there is any intention to revise the Plan in line with the DRC’s proposal</w:t>
      </w:r>
      <w:r w:rsidR="00C410B8">
        <w:t>.</w:t>
      </w:r>
      <w:r w:rsidR="00DF252E">
        <w:t xml:space="preserve"> </w:t>
      </w:r>
    </w:p>
    <w:p w14:paraId="0FCCA39F" w14:textId="77777777" w:rsidR="00265717" w:rsidRDefault="00265717" w:rsidP="00C34A16">
      <w:pPr>
        <w:spacing w:line="360" w:lineRule="auto"/>
        <w:rPr>
          <w:b/>
          <w:bCs/>
          <w:color w:val="690048"/>
          <w:lang w:val="en-AU"/>
        </w:rPr>
      </w:pPr>
    </w:p>
    <w:p w14:paraId="567AA63D" w14:textId="0D8EA4EF" w:rsidR="00265717" w:rsidRDefault="00265717" w:rsidP="00C34A16">
      <w:pPr>
        <w:spacing w:line="360" w:lineRule="auto"/>
        <w:rPr>
          <w:b/>
          <w:bCs/>
          <w:color w:val="690048"/>
          <w:lang w:val="en-AU"/>
        </w:rPr>
      </w:pPr>
      <w:r w:rsidRPr="008E7728">
        <w:rPr>
          <w:b/>
          <w:bCs/>
          <w:color w:val="690048"/>
          <w:lang w:val="en-AU"/>
        </w:rPr>
        <w:t xml:space="preserve">Recommendation </w:t>
      </w:r>
      <w:r>
        <w:rPr>
          <w:b/>
          <w:bCs/>
          <w:color w:val="690048"/>
          <w:lang w:val="en-AU"/>
        </w:rPr>
        <w:t>9.12</w:t>
      </w:r>
      <w:r w:rsidR="00CA244E">
        <w:rPr>
          <w:b/>
          <w:bCs/>
          <w:color w:val="690048"/>
          <w:lang w:val="en-AU"/>
        </w:rPr>
        <w:t>:</w:t>
      </w:r>
      <w:r w:rsidR="00CA244E" w:rsidRPr="00CA244E">
        <w:t xml:space="preserve"> </w:t>
      </w:r>
      <w:r w:rsidR="00CA244E" w:rsidRPr="00CA244E">
        <w:rPr>
          <w:b/>
          <w:bCs/>
          <w:color w:val="690048"/>
        </w:rPr>
        <w:t>Disability-inclusive cultural safety standards</w:t>
      </w:r>
    </w:p>
    <w:p w14:paraId="6F804704" w14:textId="77777777" w:rsidR="00265717" w:rsidRDefault="00265717" w:rsidP="0029582E">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27314C15" w14:textId="77777777" w:rsidR="00265717" w:rsidRDefault="00265717" w:rsidP="0029582E">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29407D33" w14:textId="77777777" w:rsidR="00265717" w:rsidRDefault="00265717" w:rsidP="0029582E">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2A0FD084" w14:textId="289851F5" w:rsidR="00265717" w:rsidRDefault="00265717" w:rsidP="0029582E">
      <w:pPr>
        <w:spacing w:line="360" w:lineRule="auto"/>
      </w:pPr>
      <w:r>
        <w:t xml:space="preserve">Recommendation 9.12 </w:t>
      </w:r>
      <w:r w:rsidR="009F558C">
        <w:t>calls</w:t>
      </w:r>
      <w:r>
        <w:t xml:space="preserve"> for the development of disability-inclusive cultural safety standards for the provision of standards for First Nations people with disability as led by the Australian Government in partnership with the First Nations Disability Forum. </w:t>
      </w:r>
      <w:r w:rsidR="007C4ABB">
        <w:rPr>
          <w:rFonts w:ascii="Aptos" w:eastAsia="Aptos" w:hAnsi="Aptos" w:cs="Aptos"/>
        </w:rPr>
        <w:t>Without implementation of the First Nations Disability Forum</w:t>
      </w:r>
      <w:r w:rsidR="009F558C">
        <w:rPr>
          <w:rFonts w:ascii="Aptos" w:eastAsia="Aptos" w:hAnsi="Aptos" w:cs="Aptos"/>
        </w:rPr>
        <w:t>,</w:t>
      </w:r>
      <w:r w:rsidR="007C4ABB">
        <w:rPr>
          <w:rFonts w:ascii="Aptos" w:eastAsia="Aptos" w:hAnsi="Aptos" w:cs="Aptos"/>
        </w:rPr>
        <w:t xml:space="preserve"> </w:t>
      </w:r>
      <w:r w:rsidR="00BB2A5B">
        <w:rPr>
          <w:rFonts w:ascii="Aptos" w:eastAsia="Aptos" w:hAnsi="Aptos" w:cs="Aptos"/>
        </w:rPr>
        <w:t xml:space="preserve">this recommendation </w:t>
      </w:r>
      <w:r w:rsidR="00834665">
        <w:rPr>
          <w:rFonts w:ascii="Aptos" w:eastAsia="Aptos" w:hAnsi="Aptos" w:cs="Aptos"/>
        </w:rPr>
        <w:t>won’t</w:t>
      </w:r>
      <w:r w:rsidR="00BB2A5B">
        <w:rPr>
          <w:rFonts w:ascii="Aptos" w:eastAsia="Aptos" w:hAnsi="Aptos" w:cs="Aptos"/>
        </w:rPr>
        <w:t xml:space="preserve"> be finalised, </w:t>
      </w:r>
    </w:p>
    <w:p w14:paraId="42451696" w14:textId="77777777" w:rsidR="00265717" w:rsidRDefault="00265717" w:rsidP="00C34A16">
      <w:pPr>
        <w:spacing w:line="360" w:lineRule="auto"/>
        <w:rPr>
          <w:b/>
          <w:bCs/>
          <w:color w:val="690048"/>
          <w:lang w:val="en-AU"/>
        </w:rPr>
      </w:pPr>
    </w:p>
    <w:p w14:paraId="1C4E1126" w14:textId="25248CE9" w:rsidR="00265717" w:rsidRDefault="00265717" w:rsidP="00F52473">
      <w:pPr>
        <w:spacing w:line="360" w:lineRule="auto"/>
        <w:rPr>
          <w:b/>
          <w:bCs/>
          <w:color w:val="690048"/>
          <w:lang w:val="en-AU"/>
        </w:rPr>
      </w:pPr>
      <w:r w:rsidRPr="008E7728">
        <w:rPr>
          <w:b/>
          <w:bCs/>
          <w:color w:val="690048"/>
          <w:lang w:val="en-AU"/>
        </w:rPr>
        <w:t xml:space="preserve">Recommendation </w:t>
      </w:r>
      <w:r>
        <w:rPr>
          <w:b/>
          <w:bCs/>
          <w:color w:val="690048"/>
          <w:lang w:val="en-AU"/>
        </w:rPr>
        <w:t>9.13</w:t>
      </w:r>
      <w:r w:rsidR="00CA244E">
        <w:rPr>
          <w:b/>
          <w:bCs/>
          <w:color w:val="690048"/>
          <w:lang w:val="en-AU"/>
        </w:rPr>
        <w:t>:</w:t>
      </w:r>
      <w:r w:rsidR="00CA244E" w:rsidRPr="00CA244E">
        <w:t xml:space="preserve"> </w:t>
      </w:r>
      <w:r w:rsidR="00CA244E" w:rsidRPr="00CA244E">
        <w:rPr>
          <w:b/>
          <w:bCs/>
          <w:color w:val="690048"/>
        </w:rPr>
        <w:t>Remote workforce development</w:t>
      </w:r>
    </w:p>
    <w:p w14:paraId="78BBEB4A" w14:textId="77777777" w:rsidR="00265717" w:rsidRDefault="00265717" w:rsidP="00422536">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5C3E7F13" w14:textId="77777777" w:rsidR="00265717" w:rsidRDefault="00265717" w:rsidP="00422536">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649DEC38" w14:textId="77777777" w:rsidR="00265717" w:rsidRDefault="00265717" w:rsidP="00422536">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1810C238" w14:textId="1CEF088D" w:rsidR="005437D9" w:rsidRPr="003F316F" w:rsidRDefault="00265717" w:rsidP="003F316F">
      <w:pPr>
        <w:spacing w:line="360" w:lineRule="auto"/>
      </w:pPr>
      <w:r>
        <w:t xml:space="preserve">Recommendation 9.13 recommends the development of a strategy to develop First Nations local workforces in remote communities, led by the First Nations Disability Forum and parties to the Disability Sector Strengthening Plan. Again, there are no updates on the establishment of the First Nations Disability Forum and the revision of the Disability Sector Strengthening Plan, and there is no information on the development of the proposed strategy. </w:t>
      </w:r>
    </w:p>
    <w:p w14:paraId="1E005FAE" w14:textId="7455A396" w:rsidR="00265717" w:rsidRPr="001325E3" w:rsidRDefault="00265717" w:rsidP="00E719D7">
      <w:pPr>
        <w:pStyle w:val="Heading1"/>
        <w:rPr>
          <w:rFonts w:ascii="Nunito Sans" w:hAnsi="Nunito Sans" w:cs="Poppins SemiBold"/>
          <w:b/>
          <w:color w:val="690048"/>
          <w:sz w:val="28"/>
          <w:szCs w:val="28"/>
        </w:rPr>
      </w:pPr>
      <w:bookmarkStart w:id="9" w:name="_Toc229751990"/>
      <w:r>
        <w:rPr>
          <w:rFonts w:ascii="Nunito Sans" w:hAnsi="Nunito Sans" w:cs="Poppins SemiBold"/>
          <w:b/>
          <w:color w:val="690048"/>
          <w:sz w:val="28"/>
          <w:szCs w:val="28"/>
        </w:rPr>
        <w:lastRenderedPageBreak/>
        <w:t>Volume 10: Disability Services</w:t>
      </w:r>
      <w:bookmarkEnd w:id="9"/>
    </w:p>
    <w:p w14:paraId="789D53E8" w14:textId="076A8CD4" w:rsidR="00265717" w:rsidRDefault="00265717" w:rsidP="00AB7031">
      <w:pPr>
        <w:spacing w:line="360" w:lineRule="auto"/>
      </w:pPr>
      <w:r>
        <w:t>Volume 10 examines service provision, and the neglect, violence, exploitation and abuse experienced by people with disability by disability-related services and supports. The volume makes recommendations to establish effective safeguarding mechanisms against maltreatment in service-provision and improve the quality of supports provided to people with disability, with a specific focus on community engagement and participation.</w:t>
      </w:r>
    </w:p>
    <w:p w14:paraId="18FC81FB" w14:textId="19A85C81" w:rsidR="00265717" w:rsidRDefault="00265717" w:rsidP="00AB7031">
      <w:pPr>
        <w:spacing w:line="360" w:lineRule="auto"/>
        <w:rPr>
          <w:rFonts w:ascii="Aptos" w:eastAsia="Aptos" w:hAnsi="Aptos" w:cs="Aptos"/>
          <w:color w:val="20303C"/>
        </w:rPr>
      </w:pPr>
      <w:r>
        <w:rPr>
          <w:b/>
          <w:bCs/>
        </w:rPr>
        <w:t xml:space="preserve">Note: </w:t>
      </w:r>
      <w:r>
        <w:rPr>
          <w:rFonts w:ascii="Aptos" w:eastAsia="Aptos" w:hAnsi="Aptos" w:cs="Aptos"/>
          <w:color w:val="20303C"/>
        </w:rPr>
        <w:t>at the time of preparing the first version of this report, there is a review into the NDIS Practice Standards (</w:t>
      </w:r>
      <w:r w:rsidRPr="008C5764">
        <w:rPr>
          <w:rFonts w:ascii="Aptos" w:eastAsia="Aptos" w:hAnsi="Aptos" w:cs="Aptos"/>
          <w:b/>
          <w:bCs/>
          <w:color w:val="20303C"/>
        </w:rPr>
        <w:t>the Review</w:t>
      </w:r>
      <w:r>
        <w:rPr>
          <w:rFonts w:ascii="Aptos" w:eastAsia="Aptos" w:hAnsi="Aptos" w:cs="Aptos"/>
          <w:color w:val="20303C"/>
        </w:rPr>
        <w:t xml:space="preserve">) currently </w:t>
      </w:r>
      <w:r w:rsidRPr="006511B6">
        <w:rPr>
          <w:rFonts w:ascii="Aptos" w:eastAsia="Aptos" w:hAnsi="Aptos" w:cs="Aptos"/>
          <w:color w:val="20303C"/>
        </w:rPr>
        <w:t>underway</w:t>
      </w:r>
      <w:r>
        <w:rPr>
          <w:rFonts w:ascii="Aptos" w:eastAsia="Aptos" w:hAnsi="Aptos" w:cs="Aptos"/>
          <w:color w:val="20303C"/>
        </w:rPr>
        <w:t xml:space="preserve">. The coverage of the </w:t>
      </w:r>
      <w:r w:rsidR="009F558C">
        <w:rPr>
          <w:rFonts w:ascii="Aptos" w:eastAsia="Aptos" w:hAnsi="Aptos" w:cs="Aptos"/>
          <w:color w:val="20303C"/>
        </w:rPr>
        <w:t>R</w:t>
      </w:r>
      <w:r>
        <w:rPr>
          <w:rFonts w:ascii="Aptos" w:eastAsia="Aptos" w:hAnsi="Aptos" w:cs="Aptos"/>
          <w:color w:val="20303C"/>
        </w:rPr>
        <w:t xml:space="preserve">eview, and any subsequent outcomes, may impact several recommendations in Volume 10. However, it is too early to tell how the Review will change the implementation progress of these recommendations. </w:t>
      </w:r>
    </w:p>
    <w:p w14:paraId="3F3B4201" w14:textId="77777777" w:rsidR="00265717" w:rsidRDefault="00265717" w:rsidP="00AB7031">
      <w:pPr>
        <w:spacing w:line="360" w:lineRule="auto"/>
        <w:rPr>
          <w:rFonts w:ascii="Aptos" w:eastAsia="Aptos" w:hAnsi="Aptos" w:cs="Aptos"/>
          <w:color w:val="20303C"/>
        </w:rPr>
      </w:pPr>
    </w:p>
    <w:p w14:paraId="162FAF45" w14:textId="4FAB1772" w:rsidR="00265717" w:rsidRDefault="00265717" w:rsidP="00FE13AA">
      <w:pPr>
        <w:spacing w:line="360" w:lineRule="auto"/>
        <w:rPr>
          <w:b/>
          <w:bCs/>
          <w:color w:val="690048"/>
          <w:lang w:val="en-AU"/>
        </w:rPr>
      </w:pPr>
      <w:r w:rsidRPr="008E7728">
        <w:rPr>
          <w:b/>
          <w:bCs/>
          <w:color w:val="690048"/>
          <w:lang w:val="en-AU"/>
        </w:rPr>
        <w:t xml:space="preserve">Recommendation </w:t>
      </w:r>
      <w:r>
        <w:rPr>
          <w:b/>
          <w:bCs/>
          <w:color w:val="690048"/>
          <w:lang w:val="en-AU"/>
        </w:rPr>
        <w:t>10.1</w:t>
      </w:r>
      <w:r w:rsidR="00A357CF">
        <w:rPr>
          <w:b/>
          <w:bCs/>
          <w:color w:val="690048"/>
          <w:lang w:val="en-AU"/>
        </w:rPr>
        <w:t>:</w:t>
      </w:r>
      <w:r w:rsidR="00A357CF" w:rsidRPr="00A357CF">
        <w:t xml:space="preserve"> </w:t>
      </w:r>
      <w:r w:rsidR="00A357CF" w:rsidRPr="00A357CF">
        <w:rPr>
          <w:b/>
          <w:bCs/>
          <w:color w:val="690048"/>
        </w:rPr>
        <w:t>Embedding human rights</w:t>
      </w:r>
    </w:p>
    <w:p w14:paraId="0FC0CB2E" w14:textId="77777777" w:rsidR="00265717" w:rsidRDefault="00265717" w:rsidP="00FC2128">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723F6BB7" w14:textId="77777777" w:rsidR="00265717" w:rsidRDefault="00265717" w:rsidP="00FC2128">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06143AAE" w14:textId="77777777" w:rsidR="00265717" w:rsidRDefault="00265717" w:rsidP="00FC2128">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511BC79A" w14:textId="5C42A9CA" w:rsidR="00265717" w:rsidRDefault="00265717" w:rsidP="00FC2128">
      <w:pPr>
        <w:spacing w:line="360" w:lineRule="auto"/>
      </w:pPr>
      <w:r>
        <w:t xml:space="preserve">Recommendation 10.1 </w:t>
      </w:r>
      <w:r w:rsidR="009870AD">
        <w:t>calls for</w:t>
      </w:r>
      <w:r>
        <w:t xml:space="preserve"> the NDIS Quality and Safeguards Commission </w:t>
      </w:r>
      <w:r w:rsidR="009870AD">
        <w:t xml:space="preserve">to </w:t>
      </w:r>
      <w:r>
        <w:t xml:space="preserve">develop a program aimed at building the capacity of NDIS service providers and educating service providers on how to embed human rights in the design and delivery of services. </w:t>
      </w:r>
      <w:r w:rsidR="008010F0" w:rsidRPr="00A3100C" w:rsidDel="00D331DF">
        <w:rPr>
          <w:rFonts w:ascii="Aptos" w:eastAsia="Aptos" w:hAnsi="Aptos" w:cs="Aptos"/>
        </w:rPr>
        <w:t xml:space="preserve">There </w:t>
      </w:r>
      <w:r w:rsidR="00253E12">
        <w:rPr>
          <w:rFonts w:ascii="Aptos" w:eastAsia="Aptos" w:hAnsi="Aptos" w:cs="Aptos"/>
        </w:rPr>
        <w:t xml:space="preserve">appears to be no update on the implementation of </w:t>
      </w:r>
      <w:r w:rsidR="008010F0" w:rsidRPr="00A3100C" w:rsidDel="00D331DF">
        <w:rPr>
          <w:rFonts w:ascii="Aptos" w:eastAsia="Aptos" w:hAnsi="Aptos" w:cs="Aptos"/>
        </w:rPr>
        <w:t>this recommendation.</w:t>
      </w:r>
    </w:p>
    <w:p w14:paraId="21E2AAD7" w14:textId="77777777" w:rsidR="00265717" w:rsidRDefault="00265717" w:rsidP="00FE13AA">
      <w:pPr>
        <w:spacing w:line="360" w:lineRule="auto"/>
        <w:rPr>
          <w:b/>
          <w:bCs/>
          <w:color w:val="690048"/>
          <w:lang w:val="en-AU"/>
        </w:rPr>
      </w:pPr>
    </w:p>
    <w:p w14:paraId="1076ECAF" w14:textId="0647A881" w:rsidR="00265717" w:rsidRDefault="00265717" w:rsidP="008F6E30">
      <w:pPr>
        <w:spacing w:line="360" w:lineRule="auto"/>
        <w:rPr>
          <w:b/>
          <w:bCs/>
          <w:color w:val="690048"/>
          <w:lang w:val="en-AU"/>
        </w:rPr>
      </w:pPr>
      <w:r w:rsidRPr="008E7728">
        <w:rPr>
          <w:b/>
          <w:bCs/>
          <w:color w:val="690048"/>
          <w:lang w:val="en-AU"/>
        </w:rPr>
        <w:t>Recommendatio</w:t>
      </w:r>
      <w:r w:rsidR="009668BB">
        <w:rPr>
          <w:b/>
          <w:bCs/>
          <w:color w:val="690048"/>
          <w:lang w:val="en-AU"/>
        </w:rPr>
        <w:t>n</w:t>
      </w:r>
      <w:r w:rsidRPr="008E7728">
        <w:rPr>
          <w:b/>
          <w:bCs/>
          <w:color w:val="690048"/>
          <w:lang w:val="en-AU"/>
        </w:rPr>
        <w:t xml:space="preserve"> </w:t>
      </w:r>
      <w:r>
        <w:rPr>
          <w:b/>
          <w:bCs/>
          <w:color w:val="690048"/>
          <w:lang w:val="en-AU"/>
        </w:rPr>
        <w:t>10.2</w:t>
      </w:r>
      <w:r w:rsidR="00A357CF">
        <w:rPr>
          <w:b/>
          <w:bCs/>
          <w:color w:val="690048"/>
          <w:lang w:val="en-AU"/>
        </w:rPr>
        <w:t>:</w:t>
      </w:r>
      <w:r w:rsidR="00A357CF" w:rsidRPr="00A357CF">
        <w:t xml:space="preserve"> </w:t>
      </w:r>
      <w:r w:rsidR="00A357CF" w:rsidRPr="00A357CF">
        <w:rPr>
          <w:b/>
          <w:bCs/>
          <w:color w:val="690048"/>
        </w:rPr>
        <w:t>Independent support coordination</w:t>
      </w:r>
    </w:p>
    <w:p w14:paraId="465B857D" w14:textId="77777777" w:rsidR="00265717" w:rsidRDefault="00265717" w:rsidP="00E6094E">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401CE114" w14:textId="77777777" w:rsidR="00265717" w:rsidRDefault="00265717" w:rsidP="00E6094E">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2EF39FD9" w14:textId="0C723B63" w:rsidR="00265717" w:rsidRDefault="00265717" w:rsidP="00E6094E">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53480AAB" w14:textId="1E1F09E0" w:rsidR="00265717" w:rsidRDefault="00265717" w:rsidP="00E6094E">
      <w:pPr>
        <w:spacing w:line="360" w:lineRule="auto"/>
        <w:rPr>
          <w:rFonts w:ascii="Aptos" w:eastAsia="Aptos" w:hAnsi="Aptos" w:cs="Aptos"/>
        </w:rPr>
      </w:pPr>
      <w:r>
        <w:rPr>
          <w:rFonts w:ascii="Aptos" w:eastAsia="Aptos" w:hAnsi="Aptos" w:cs="Aptos"/>
        </w:rPr>
        <w:t xml:space="preserve">Recommendation 10.2 calls for the Minister for the NDIS to create or amend a NDIS Rule </w:t>
      </w:r>
      <w:r w:rsidR="009870AD">
        <w:rPr>
          <w:rFonts w:ascii="Aptos" w:eastAsia="Aptos" w:hAnsi="Aptos" w:cs="Aptos"/>
        </w:rPr>
        <w:t xml:space="preserve">that </w:t>
      </w:r>
      <w:r>
        <w:rPr>
          <w:rFonts w:ascii="Aptos" w:eastAsia="Aptos" w:hAnsi="Aptos" w:cs="Aptos"/>
        </w:rPr>
        <w:t xml:space="preserve">clearly </w:t>
      </w:r>
      <w:r w:rsidR="009870AD">
        <w:rPr>
          <w:rFonts w:ascii="Aptos" w:eastAsia="Aptos" w:hAnsi="Aptos" w:cs="Aptos"/>
        </w:rPr>
        <w:t>states</w:t>
      </w:r>
      <w:r w:rsidR="0084432D">
        <w:rPr>
          <w:rFonts w:ascii="Aptos" w:eastAsia="Aptos" w:hAnsi="Aptos" w:cs="Aptos"/>
        </w:rPr>
        <w:t xml:space="preserve"> it</w:t>
      </w:r>
      <w:r>
        <w:rPr>
          <w:rFonts w:ascii="Aptos" w:eastAsia="Aptos" w:hAnsi="Aptos" w:cs="Aptos"/>
        </w:rPr>
        <w:t xml:space="preserve"> is not appropriate for support coordinators to also provide other funded supports. In response, the National Interim Update 2024 report </w:t>
      </w:r>
      <w:r>
        <w:t>states the NDIA commenced a ‘Conflicts of Interest in the NDIS provider market campaign’ with the aim to “educate” participants on conflicts of interest, and “remind” NDIS providers of their responsibilities</w:t>
      </w:r>
      <w:r>
        <w:rPr>
          <w:rStyle w:val="EndnoteReference"/>
        </w:rPr>
        <w:endnoteReference w:id="114"/>
      </w:r>
      <w:r>
        <w:t xml:space="preserve">. Furthermore, the </w:t>
      </w:r>
      <w:r w:rsidR="006560BF">
        <w:t>DRC</w:t>
      </w:r>
      <w:r>
        <w:t xml:space="preserve"> Progress Report</w:t>
      </w:r>
      <w:r w:rsidR="004A3DCC">
        <w:t xml:space="preserve"> 2025</w:t>
      </w:r>
      <w:r>
        <w:t xml:space="preserve"> describes the NDIS is undertak</w:t>
      </w:r>
      <w:r w:rsidR="006560BF">
        <w:t>ing</w:t>
      </w:r>
      <w:r>
        <w:t xml:space="preserve"> a review of </w:t>
      </w:r>
      <w:r>
        <w:lastRenderedPageBreak/>
        <w:t xml:space="preserve">NDIS Rules and practice standards, and the NDIS Commission </w:t>
      </w:r>
      <w:r w:rsidR="006560BF">
        <w:t xml:space="preserve">has </w:t>
      </w:r>
      <w:r w:rsidR="00F71297">
        <w:t>commenced</w:t>
      </w:r>
      <w:r>
        <w:t xml:space="preserve"> an investigative inquiry into support coordination and plan management</w:t>
      </w:r>
      <w:r>
        <w:rPr>
          <w:rStyle w:val="EndnoteReference"/>
        </w:rPr>
        <w:endnoteReference w:id="115"/>
      </w:r>
      <w:r>
        <w:t>. At this stage, the outcome of the reviews and inquiry have not been made public, and there is no information on how the NDIS intends to ensure support coordinators are prohibited from providing funded supports.</w:t>
      </w:r>
    </w:p>
    <w:p w14:paraId="265E7338" w14:textId="77777777" w:rsidR="00265717" w:rsidRDefault="00265717" w:rsidP="00FE13AA">
      <w:pPr>
        <w:spacing w:line="360" w:lineRule="auto"/>
        <w:rPr>
          <w:b/>
          <w:bCs/>
          <w:color w:val="690048"/>
          <w:lang w:val="en-AU"/>
        </w:rPr>
      </w:pPr>
    </w:p>
    <w:p w14:paraId="22825969" w14:textId="061802DB" w:rsidR="00265717" w:rsidRDefault="00265717" w:rsidP="008F6E30">
      <w:pPr>
        <w:spacing w:line="360" w:lineRule="auto"/>
        <w:rPr>
          <w:b/>
          <w:bCs/>
          <w:color w:val="690048"/>
          <w:lang w:val="en-AU"/>
        </w:rPr>
      </w:pPr>
      <w:r w:rsidRPr="008E7728">
        <w:rPr>
          <w:b/>
          <w:bCs/>
          <w:color w:val="690048"/>
          <w:lang w:val="en-AU"/>
        </w:rPr>
        <w:t xml:space="preserve">Recommendation </w:t>
      </w:r>
      <w:r>
        <w:rPr>
          <w:b/>
          <w:bCs/>
          <w:color w:val="690048"/>
          <w:lang w:val="en-AU"/>
        </w:rPr>
        <w:t>10.3</w:t>
      </w:r>
      <w:r w:rsidR="00A357CF">
        <w:rPr>
          <w:b/>
          <w:bCs/>
          <w:color w:val="690048"/>
          <w:lang w:val="en-AU"/>
        </w:rPr>
        <w:t>:</w:t>
      </w:r>
      <w:r w:rsidR="00A357CF" w:rsidRPr="00A357CF">
        <w:t xml:space="preserve"> </w:t>
      </w:r>
      <w:r w:rsidR="00A357CF" w:rsidRPr="00A357CF">
        <w:rPr>
          <w:b/>
          <w:bCs/>
          <w:color w:val="690048"/>
        </w:rPr>
        <w:t>Adequate support coordination</w:t>
      </w:r>
    </w:p>
    <w:p w14:paraId="34319FBE" w14:textId="77777777" w:rsidR="00265717" w:rsidRDefault="00265717" w:rsidP="00984352">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6ECA041A" w14:textId="77777777" w:rsidR="00265717" w:rsidRDefault="00265717" w:rsidP="00984352">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 xml:space="preserve">Accept </w:t>
      </w:r>
    </w:p>
    <w:p w14:paraId="570C4F9B" w14:textId="77777777" w:rsidR="00265717" w:rsidRDefault="00265717" w:rsidP="00984352">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0E56D862" w14:textId="248C8261" w:rsidR="00265717" w:rsidRDefault="00265717" w:rsidP="00984352">
      <w:pPr>
        <w:spacing w:line="360" w:lineRule="auto"/>
      </w:pPr>
      <w:r>
        <w:t xml:space="preserve">Recommendation 10.3 recommends the NDIA ensure NDIS participants who are identified as being as greater risk of violence, abuse, neglect, or exploitation, including people who living in supported accommodation, must have funding for support coordination in their NDIS plans. The DRC Progress Report 2025 refers to the </w:t>
      </w:r>
      <w:r>
        <w:rPr>
          <w:i/>
          <w:iCs/>
        </w:rPr>
        <w:t>National Disability Insurance Scheme Amendment Act 2024</w:t>
      </w:r>
      <w:r>
        <w:t>, advising it enables a better and more flexible way for planning in line with this recommendation</w:t>
      </w:r>
      <w:r w:rsidRPr="3B02ACE1">
        <w:rPr>
          <w:rStyle w:val="EndnoteReference"/>
        </w:rPr>
        <w:endnoteReference w:id="116"/>
      </w:r>
      <w:r>
        <w:t>. However, QIDAN note</w:t>
      </w:r>
      <w:r w:rsidR="00F71297">
        <w:t xml:space="preserve"> that</w:t>
      </w:r>
      <w:r>
        <w:t xml:space="preserve"> if the </w:t>
      </w:r>
      <w:r w:rsidR="00F71297">
        <w:t>Australian G</w:t>
      </w:r>
      <w:r>
        <w:t>overnment is referring to the I-CAN tool</w:t>
      </w:r>
      <w:r w:rsidR="00253E12">
        <w:t>. T</w:t>
      </w:r>
      <w:r>
        <w:t>here has been a significant amount of negative feedback received about the I-CAN tool</w:t>
      </w:r>
      <w:r w:rsidRPr="4D7A540A">
        <w:rPr>
          <w:rStyle w:val="EndnoteReference"/>
        </w:rPr>
        <w:endnoteReference w:id="117"/>
      </w:r>
      <w:r>
        <w:t xml:space="preserve"> and concerns</w:t>
      </w:r>
      <w:r w:rsidR="00F71297">
        <w:t xml:space="preserve"> have been</w:t>
      </w:r>
      <w:r>
        <w:t xml:space="preserve"> </w:t>
      </w:r>
      <w:r w:rsidR="00F71297">
        <w:t>raised</w:t>
      </w:r>
      <w:r>
        <w:t xml:space="preserve"> </w:t>
      </w:r>
      <w:r w:rsidR="00F71297">
        <w:t xml:space="preserve">by </w:t>
      </w:r>
      <w:r>
        <w:t>professionals regarding its effectiveness</w:t>
      </w:r>
      <w:r w:rsidRPr="56EED5EE">
        <w:rPr>
          <w:rStyle w:val="EndnoteReference"/>
        </w:rPr>
        <w:endnoteReference w:id="118"/>
      </w:r>
      <w:r>
        <w:t xml:space="preserve"> . </w:t>
      </w:r>
      <w:r w:rsidR="006F2B73">
        <w:t xml:space="preserve">Given the </w:t>
      </w:r>
      <w:r w:rsidR="00C10A8E">
        <w:t xml:space="preserve">current </w:t>
      </w:r>
      <w:r w:rsidR="006F2B73">
        <w:t>public consultation</w:t>
      </w:r>
      <w:r w:rsidR="00061F9F">
        <w:t xml:space="preserve"> on new framework planning</w:t>
      </w:r>
      <w:r w:rsidR="00F71297">
        <w:t>,</w:t>
      </w:r>
      <w:r w:rsidR="00061F9F">
        <w:t xml:space="preserve"> QIDAN is hopeful </w:t>
      </w:r>
      <w:r w:rsidR="00017A4F">
        <w:t>of improveme</w:t>
      </w:r>
      <w:r w:rsidR="00CF7E54">
        <w:t>nt to the framework</w:t>
      </w:r>
      <w:r w:rsidR="007D0573">
        <w:rPr>
          <w:rStyle w:val="EndnoteReference"/>
        </w:rPr>
        <w:endnoteReference w:id="119"/>
      </w:r>
      <w:r w:rsidR="00CF7E54">
        <w:t xml:space="preserve">. </w:t>
      </w:r>
      <w:r>
        <w:t xml:space="preserve">Until we know more about what tool the government is referring to, and whether it will actually provide funding for support coordination for the groups of people identified in this recommendation, there are no updates on its implementation. </w:t>
      </w:r>
    </w:p>
    <w:p w14:paraId="58FB113C" w14:textId="77777777" w:rsidR="006845D2" w:rsidRDefault="006845D2" w:rsidP="008F6E30">
      <w:pPr>
        <w:spacing w:line="360" w:lineRule="auto"/>
        <w:rPr>
          <w:b/>
          <w:bCs/>
          <w:color w:val="690048"/>
          <w:lang w:val="en-AU"/>
        </w:rPr>
      </w:pPr>
    </w:p>
    <w:p w14:paraId="14F7E6D6" w14:textId="6232428E" w:rsidR="00265717" w:rsidRDefault="00265717" w:rsidP="008F6E30">
      <w:pPr>
        <w:spacing w:line="360" w:lineRule="auto"/>
        <w:rPr>
          <w:b/>
          <w:bCs/>
          <w:color w:val="690048"/>
          <w:lang w:val="en-AU"/>
        </w:rPr>
      </w:pPr>
      <w:r w:rsidRPr="008E7728">
        <w:rPr>
          <w:b/>
          <w:bCs/>
          <w:color w:val="690048"/>
          <w:lang w:val="en-AU"/>
        </w:rPr>
        <w:t xml:space="preserve">Recommendation </w:t>
      </w:r>
      <w:r>
        <w:rPr>
          <w:b/>
          <w:bCs/>
          <w:color w:val="690048"/>
          <w:lang w:val="en-AU"/>
        </w:rPr>
        <w:t>10.4</w:t>
      </w:r>
      <w:r w:rsidR="00A357CF">
        <w:rPr>
          <w:b/>
          <w:bCs/>
          <w:color w:val="690048"/>
          <w:lang w:val="en-AU"/>
        </w:rPr>
        <w:t>:</w:t>
      </w:r>
      <w:r w:rsidR="00A357CF" w:rsidRPr="00A357CF">
        <w:t xml:space="preserve"> </w:t>
      </w:r>
      <w:r w:rsidR="00A357CF" w:rsidRPr="00A357CF">
        <w:rPr>
          <w:b/>
          <w:bCs/>
          <w:color w:val="690048"/>
        </w:rPr>
        <w:t>Quality of support coordination</w:t>
      </w:r>
    </w:p>
    <w:p w14:paraId="03B0EFB2" w14:textId="77777777" w:rsidR="00265717" w:rsidRDefault="00265717" w:rsidP="00E01C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35E82235" w14:textId="77777777" w:rsidR="00265717" w:rsidRDefault="00265717" w:rsidP="00E01C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25751AFB" w14:textId="77777777" w:rsidR="00265717" w:rsidRDefault="00265717" w:rsidP="00E01C54">
      <w:pPr>
        <w:spacing w:line="360" w:lineRule="auto"/>
        <w:rPr>
          <w:rFonts w:ascii="Aptos" w:eastAsia="Aptos" w:hAnsi="Aptos" w:cs="Aptos"/>
        </w:rPr>
      </w:pPr>
      <w:r w:rsidRPr="50BE3C79">
        <w:rPr>
          <w:rFonts w:ascii="Aptos" w:eastAsia="Aptos" w:hAnsi="Aptos" w:cs="Aptos"/>
          <w:b/>
          <w:bCs/>
        </w:rPr>
        <w:t xml:space="preserve">Update: </w:t>
      </w:r>
      <w:r w:rsidRPr="50BE3C79">
        <w:rPr>
          <w:rFonts w:ascii="Aptos" w:eastAsia="Aptos" w:hAnsi="Aptos" w:cs="Aptos"/>
        </w:rPr>
        <w:t>In progress</w:t>
      </w:r>
    </w:p>
    <w:p w14:paraId="63BBA32C" w14:textId="607E9128" w:rsidR="003F316F" w:rsidRDefault="00265717" w:rsidP="00E01C54">
      <w:pPr>
        <w:spacing w:line="360" w:lineRule="auto"/>
        <w:rPr>
          <w:rFonts w:ascii="Aptos" w:eastAsia="Aptos" w:hAnsi="Aptos" w:cs="Aptos"/>
        </w:rPr>
      </w:pPr>
      <w:r>
        <w:rPr>
          <w:rFonts w:ascii="Aptos" w:eastAsia="Aptos" w:hAnsi="Aptos" w:cs="Aptos"/>
        </w:rPr>
        <w:t xml:space="preserve">Recommendation 10.4 refers to quality support coordination and recommends the NDIS Quality and Safeguards Commission examine the practices and process of support coordination, with particular focus on support coordination provided to participants who may </w:t>
      </w:r>
    </w:p>
    <w:p w14:paraId="1898CCDA" w14:textId="6FDE9D44" w:rsidR="00265717" w:rsidRDefault="00265717" w:rsidP="00E01C54">
      <w:pPr>
        <w:spacing w:line="360" w:lineRule="auto"/>
        <w:rPr>
          <w:rFonts w:ascii="Aptos" w:eastAsia="Aptos" w:hAnsi="Aptos" w:cs="Aptos"/>
        </w:rPr>
      </w:pPr>
      <w:r>
        <w:rPr>
          <w:rFonts w:ascii="Aptos" w:eastAsia="Aptos" w:hAnsi="Aptos" w:cs="Aptos"/>
        </w:rPr>
        <w:t xml:space="preserve">be at greater risk of maltreatment (i.e. people living in remote communities, or people experiencing housing insecurity). The NDIS Quality and Safeguards Commission subsequently </w:t>
      </w:r>
      <w:r>
        <w:rPr>
          <w:rFonts w:ascii="Aptos" w:eastAsia="Aptos" w:hAnsi="Aptos" w:cs="Aptos"/>
        </w:rPr>
        <w:lastRenderedPageBreak/>
        <w:t>undertook an Own Motion Inquiry into support coordination</w:t>
      </w:r>
      <w:r>
        <w:rPr>
          <w:rStyle w:val="EndnoteReference"/>
          <w:rFonts w:ascii="Aptos" w:eastAsia="Aptos" w:hAnsi="Aptos" w:cs="Aptos"/>
        </w:rPr>
        <w:endnoteReference w:id="120"/>
      </w:r>
      <w:r>
        <w:rPr>
          <w:rFonts w:ascii="Aptos" w:eastAsia="Aptos" w:hAnsi="Aptos" w:cs="Aptos"/>
        </w:rPr>
        <w:t xml:space="preserve">. The </w:t>
      </w:r>
      <w:r w:rsidR="00F71297">
        <w:rPr>
          <w:rFonts w:ascii="Aptos" w:eastAsia="Aptos" w:hAnsi="Aptos" w:cs="Aptos"/>
        </w:rPr>
        <w:t>DRC</w:t>
      </w:r>
      <w:r>
        <w:rPr>
          <w:rFonts w:ascii="Aptos" w:eastAsia="Aptos" w:hAnsi="Aptos" w:cs="Aptos"/>
        </w:rPr>
        <w:t xml:space="preserve"> Progress Report</w:t>
      </w:r>
      <w:r w:rsidR="00F71297">
        <w:rPr>
          <w:rFonts w:ascii="Aptos" w:eastAsia="Aptos" w:hAnsi="Aptos" w:cs="Aptos"/>
        </w:rPr>
        <w:t xml:space="preserve"> </w:t>
      </w:r>
      <w:r w:rsidR="00C738A8">
        <w:rPr>
          <w:rFonts w:ascii="Aptos" w:eastAsia="Aptos" w:hAnsi="Aptos" w:cs="Aptos"/>
        </w:rPr>
        <w:t xml:space="preserve">2025 </w:t>
      </w:r>
      <w:r>
        <w:rPr>
          <w:rFonts w:ascii="Aptos" w:eastAsia="Aptos" w:hAnsi="Aptos" w:cs="Aptos"/>
        </w:rPr>
        <w:t>also mentions the NDIS Commission consulted on mandatory registration, including support coordinators.</w:t>
      </w:r>
    </w:p>
    <w:p w14:paraId="2BC7398F" w14:textId="77777777" w:rsidR="00265717" w:rsidRDefault="00265717" w:rsidP="00FE13AA">
      <w:pPr>
        <w:spacing w:line="360" w:lineRule="auto"/>
        <w:rPr>
          <w:b/>
          <w:bCs/>
          <w:color w:val="690048"/>
          <w:lang w:val="en-AU"/>
        </w:rPr>
      </w:pPr>
    </w:p>
    <w:p w14:paraId="5DA8767F" w14:textId="3D3027DD" w:rsidR="00265717" w:rsidRDefault="00265717" w:rsidP="008F6E30">
      <w:pPr>
        <w:spacing w:line="360" w:lineRule="auto"/>
        <w:rPr>
          <w:b/>
          <w:bCs/>
          <w:color w:val="690048"/>
          <w:lang w:val="en-AU"/>
        </w:rPr>
      </w:pPr>
      <w:r w:rsidRPr="008E7728">
        <w:rPr>
          <w:b/>
          <w:bCs/>
          <w:color w:val="690048"/>
          <w:lang w:val="en-AU"/>
        </w:rPr>
        <w:t xml:space="preserve">Recommendation </w:t>
      </w:r>
      <w:r>
        <w:rPr>
          <w:b/>
          <w:bCs/>
          <w:color w:val="690048"/>
          <w:lang w:val="en-AU"/>
        </w:rPr>
        <w:t>10.5</w:t>
      </w:r>
      <w:r w:rsidR="00A357CF">
        <w:rPr>
          <w:b/>
          <w:bCs/>
          <w:color w:val="690048"/>
          <w:lang w:val="en-AU"/>
        </w:rPr>
        <w:t>:</w:t>
      </w:r>
      <w:r w:rsidR="00A357CF" w:rsidRPr="00A357CF">
        <w:t xml:space="preserve"> </w:t>
      </w:r>
      <w:r w:rsidR="00A357CF" w:rsidRPr="00A357CF">
        <w:rPr>
          <w:b/>
          <w:bCs/>
          <w:color w:val="690048"/>
        </w:rPr>
        <w:t>Advocacy</w:t>
      </w:r>
    </w:p>
    <w:p w14:paraId="5E3216D6" w14:textId="77777777" w:rsidR="00265717" w:rsidRDefault="00265717" w:rsidP="00062469">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42A2E769" w14:textId="77777777" w:rsidR="00265717" w:rsidRDefault="00265717" w:rsidP="00062469">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7E946E8C" w14:textId="77777777" w:rsidR="00265717" w:rsidRDefault="00265717" w:rsidP="00062469">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sidRPr="00043897">
        <w:rPr>
          <w:rFonts w:ascii="Aptos" w:eastAsia="Aptos" w:hAnsi="Aptos" w:cs="Aptos"/>
        </w:rPr>
        <w:t>No updates</w:t>
      </w:r>
    </w:p>
    <w:p w14:paraId="1F61F509" w14:textId="06DA9E45" w:rsidR="00265717" w:rsidRPr="00CB25D8" w:rsidRDefault="00265717" w:rsidP="00062469">
      <w:pPr>
        <w:spacing w:line="360" w:lineRule="auto"/>
      </w:pPr>
      <w:r>
        <w:t>Recommendation 10.5 recommends develop</w:t>
      </w:r>
      <w:r w:rsidR="003B1584">
        <w:t>ing</w:t>
      </w:r>
      <w:r>
        <w:t xml:space="preserve"> a NDIS program connect</w:t>
      </w:r>
      <w:r w:rsidR="007437F3">
        <w:t>ing</w:t>
      </w:r>
      <w:r>
        <w:t xml:space="preserve"> participants who live in supported accommodation with independent advocacy organisations and programs. The DRC Progress Report </w:t>
      </w:r>
      <w:r w:rsidR="00C738A8">
        <w:t xml:space="preserve">2025 </w:t>
      </w:r>
      <w:r>
        <w:t>provides multiple updates about how advocacy will be promoted</w:t>
      </w:r>
      <w:r w:rsidRPr="3B02ACE1">
        <w:rPr>
          <w:rStyle w:val="EndnoteReference"/>
        </w:rPr>
        <w:endnoteReference w:id="121"/>
      </w:r>
      <w:r>
        <w:t xml:space="preserve">. However, as there was no mention of the program described in recommendation 10.5, there is no update on the implementation of this recommendation. </w:t>
      </w:r>
    </w:p>
    <w:p w14:paraId="08A93023" w14:textId="77777777" w:rsidR="00265717" w:rsidRDefault="00265717" w:rsidP="00FE13AA">
      <w:pPr>
        <w:spacing w:line="360" w:lineRule="auto"/>
        <w:rPr>
          <w:b/>
          <w:bCs/>
          <w:color w:val="690048"/>
          <w:lang w:val="en-AU"/>
        </w:rPr>
      </w:pPr>
    </w:p>
    <w:p w14:paraId="51322CB3" w14:textId="7DD5384D" w:rsidR="00265717" w:rsidRDefault="00265717" w:rsidP="008F6E30">
      <w:pPr>
        <w:spacing w:line="360" w:lineRule="auto"/>
        <w:rPr>
          <w:b/>
          <w:bCs/>
          <w:color w:val="690048"/>
          <w:lang w:val="en-AU"/>
        </w:rPr>
      </w:pPr>
      <w:r w:rsidRPr="008E7728">
        <w:rPr>
          <w:b/>
          <w:bCs/>
          <w:color w:val="690048"/>
          <w:lang w:val="en-AU"/>
        </w:rPr>
        <w:t>Recommendation</w:t>
      </w:r>
      <w:r w:rsidR="009668BB">
        <w:rPr>
          <w:b/>
          <w:bCs/>
          <w:color w:val="690048"/>
          <w:lang w:val="en-AU"/>
        </w:rPr>
        <w:t>s</w:t>
      </w:r>
      <w:r w:rsidRPr="008E7728">
        <w:rPr>
          <w:b/>
          <w:bCs/>
          <w:color w:val="690048"/>
          <w:lang w:val="en-AU"/>
        </w:rPr>
        <w:t xml:space="preserve"> </w:t>
      </w:r>
      <w:r>
        <w:rPr>
          <w:b/>
          <w:bCs/>
          <w:color w:val="690048"/>
          <w:lang w:val="en-AU"/>
        </w:rPr>
        <w:t>10.6 – 10.7</w:t>
      </w:r>
      <w:r w:rsidR="00EF061D">
        <w:rPr>
          <w:b/>
          <w:bCs/>
          <w:color w:val="690048"/>
          <w:lang w:val="en-AU"/>
        </w:rPr>
        <w:t xml:space="preserve">: </w:t>
      </w:r>
      <w:r w:rsidR="00EF061D" w:rsidRPr="00EF061D">
        <w:rPr>
          <w:b/>
          <w:bCs/>
          <w:color w:val="690048"/>
        </w:rPr>
        <w:t xml:space="preserve">Supported decision-making </w:t>
      </w:r>
      <w:r w:rsidR="00EF061D">
        <w:rPr>
          <w:b/>
          <w:bCs/>
          <w:color w:val="690048"/>
        </w:rPr>
        <w:t xml:space="preserve">and guidance </w:t>
      </w:r>
      <w:r w:rsidR="00EF061D" w:rsidRPr="00EF061D">
        <w:rPr>
          <w:b/>
          <w:bCs/>
          <w:color w:val="690048"/>
        </w:rPr>
        <w:t>in disability services</w:t>
      </w:r>
    </w:p>
    <w:p w14:paraId="3EE8156B" w14:textId="77777777" w:rsidR="00265717" w:rsidRDefault="00265717" w:rsidP="00481C52">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688A6E47" w14:textId="77777777" w:rsidR="00265717" w:rsidRDefault="00265717" w:rsidP="00481C52">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21B593C7" w14:textId="77777777" w:rsidR="00265717" w:rsidRDefault="00265717" w:rsidP="00481C52">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6F595581" w14:textId="79B0DA51" w:rsidR="00265717" w:rsidRPr="00F71297" w:rsidRDefault="00265717" w:rsidP="00FE13AA">
      <w:pPr>
        <w:spacing w:line="360" w:lineRule="auto"/>
      </w:pPr>
      <w:r w:rsidRPr="00FE758A">
        <w:t xml:space="preserve">Both recommendations 10.6 and 10.7 regard improving supported decision-making practices and increasing choice and control in NDIS service delivery. The NDIS Supported Decision Making Implementation </w:t>
      </w:r>
      <w:r>
        <w:t>Plan (</w:t>
      </w:r>
      <w:r w:rsidR="00165187" w:rsidRPr="008C5764">
        <w:rPr>
          <w:b/>
          <w:bCs/>
        </w:rPr>
        <w:t xml:space="preserve">the </w:t>
      </w:r>
      <w:r w:rsidRPr="008C5764">
        <w:rPr>
          <w:b/>
          <w:bCs/>
        </w:rPr>
        <w:t>Plan</w:t>
      </w:r>
      <w:r>
        <w:t>)</w:t>
      </w:r>
      <w:r w:rsidRPr="00FE758A">
        <w:t xml:space="preserve"> provides a framework for supported decision-making in-service delivery. However, at this stage, the </w:t>
      </w:r>
      <w:r>
        <w:t>Plan</w:t>
      </w:r>
      <w:r w:rsidRPr="00FE758A">
        <w:t xml:space="preserve"> </w:t>
      </w:r>
      <w:r>
        <w:t>h</w:t>
      </w:r>
      <w:r w:rsidRPr="00FE758A">
        <w:t>as not been amended to reflect a participant’s right to supported decision making</w:t>
      </w:r>
      <w:r w:rsidRPr="00FE758A">
        <w:rPr>
          <w:rStyle w:val="EndnoteReference"/>
        </w:rPr>
        <w:endnoteReference w:id="122"/>
      </w:r>
      <w:r w:rsidRPr="00FE758A">
        <w:t xml:space="preserve">. </w:t>
      </w:r>
      <w:r w:rsidR="00180957">
        <w:t>A</w:t>
      </w:r>
      <w:r w:rsidRPr="00FE758A">
        <w:t xml:space="preserve">lso worth noting is the Australian Government’s additional comments made in the National Interim Update report, </w:t>
      </w:r>
      <w:r w:rsidR="00F71297">
        <w:t>where they state that</w:t>
      </w:r>
      <w:r w:rsidRPr="00FE758A">
        <w:t xml:space="preserve"> the NDIS Commission has developed a set of e-learning modules to improve capacity of direct support workers to deliver “high quality positive behaviour supports…[focussing] on improving the quality of life of NDIS participants and supporting the reduction and elimination of the use of restrictive practices”</w:t>
      </w:r>
      <w:r w:rsidRPr="00FE758A">
        <w:rPr>
          <w:rStyle w:val="EndnoteReference"/>
        </w:rPr>
        <w:endnoteReference w:id="123"/>
      </w:r>
      <w:r w:rsidRPr="00FE758A">
        <w:t>. QIDAN note, although it seems the modules will be beneficial for support workers, they are not relevant to the recommendations about supported decision making.</w:t>
      </w:r>
      <w:r>
        <w:t xml:space="preserve"> </w:t>
      </w:r>
    </w:p>
    <w:p w14:paraId="3595EC3B" w14:textId="77777777" w:rsidR="00265717" w:rsidRPr="00481C52" w:rsidRDefault="00265717" w:rsidP="00FE13AA">
      <w:pPr>
        <w:spacing w:line="360" w:lineRule="auto"/>
        <w:rPr>
          <w:rFonts w:ascii="Aptos" w:eastAsia="Aptos" w:hAnsi="Aptos" w:cs="Aptos"/>
        </w:rPr>
      </w:pPr>
    </w:p>
    <w:p w14:paraId="4AC2C0EF" w14:textId="77DDEE76" w:rsidR="00265717" w:rsidRDefault="00265717" w:rsidP="008F6E30">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10.8</w:t>
      </w:r>
      <w:r w:rsidR="00867EEB">
        <w:rPr>
          <w:b/>
          <w:bCs/>
          <w:color w:val="690048"/>
          <w:lang w:val="en-AU"/>
        </w:rPr>
        <w:t xml:space="preserve">: </w:t>
      </w:r>
      <w:r w:rsidR="00867EEB" w:rsidRPr="00867EEB">
        <w:rPr>
          <w:b/>
          <w:bCs/>
          <w:color w:val="690048"/>
        </w:rPr>
        <w:t>A national disability support worker registration scheme</w:t>
      </w:r>
    </w:p>
    <w:p w14:paraId="69648D30" w14:textId="77777777" w:rsidR="00265717" w:rsidRDefault="00265717" w:rsidP="003158B9">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5189501D" w14:textId="77777777" w:rsidR="00265717" w:rsidRDefault="00265717" w:rsidP="003158B9">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Subject to further consideration</w:t>
      </w:r>
    </w:p>
    <w:p w14:paraId="1BD35509" w14:textId="27E3972F" w:rsidR="00265717" w:rsidRPr="00F954AB" w:rsidRDefault="00265717" w:rsidP="003158B9">
      <w:pPr>
        <w:spacing w:line="360" w:lineRule="auto"/>
        <w:rPr>
          <w:rStyle w:val="Heading2Cha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1571EE59" w14:textId="648D3F91" w:rsidR="00265717" w:rsidRDefault="00265717" w:rsidP="003158B9">
      <w:pPr>
        <w:spacing w:line="360" w:lineRule="auto"/>
      </w:pPr>
      <w:r>
        <w:t xml:space="preserve">Recommendation 10.8 </w:t>
      </w:r>
      <w:r w:rsidR="00F71297">
        <w:t>proposes the</w:t>
      </w:r>
      <w:r>
        <w:t xml:space="preserve"> establishment of a national disability support worker registration scheme. A NDIS Provider and Worker Registration Taskforce was established in February 2024 and provided recommendations to the NDIS about the proposed registration scheme</w:t>
      </w:r>
      <w:r>
        <w:rPr>
          <w:rStyle w:val="EndnoteReference"/>
        </w:rPr>
        <w:endnoteReference w:id="124"/>
      </w:r>
      <w:r>
        <w:t>. However, it doesn’t appear the recommendations made by the taskforce have been implemented yet.</w:t>
      </w:r>
    </w:p>
    <w:p w14:paraId="72EDF668" w14:textId="77777777" w:rsidR="008D2898" w:rsidRDefault="008D2898" w:rsidP="003158B9">
      <w:pPr>
        <w:spacing w:line="360" w:lineRule="auto"/>
      </w:pPr>
    </w:p>
    <w:p w14:paraId="6E8A19C0" w14:textId="181214E3" w:rsidR="00265717" w:rsidRDefault="00265717" w:rsidP="008D2898">
      <w:pPr>
        <w:spacing w:line="360" w:lineRule="auto"/>
        <w:rPr>
          <w:b/>
          <w:bCs/>
          <w:color w:val="690048"/>
          <w:lang w:val="en-AU"/>
        </w:rPr>
      </w:pPr>
      <w:r w:rsidRPr="008E7728">
        <w:rPr>
          <w:b/>
          <w:bCs/>
          <w:color w:val="690048"/>
          <w:lang w:val="en-AU"/>
        </w:rPr>
        <w:t xml:space="preserve">Recommendation </w:t>
      </w:r>
      <w:r>
        <w:rPr>
          <w:b/>
          <w:bCs/>
          <w:color w:val="690048"/>
          <w:lang w:val="en-AU"/>
        </w:rPr>
        <w:t>10.9</w:t>
      </w:r>
      <w:r w:rsidR="00867EEB">
        <w:rPr>
          <w:b/>
          <w:bCs/>
          <w:color w:val="690048"/>
          <w:lang w:val="en-AU"/>
        </w:rPr>
        <w:t xml:space="preserve">: </w:t>
      </w:r>
      <w:r w:rsidR="00867EEB" w:rsidRPr="008D2898">
        <w:rPr>
          <w:b/>
          <w:bCs/>
          <w:color w:val="690048"/>
          <w:lang w:val="en-AU"/>
        </w:rPr>
        <w:t>The Social, Community, Home Care and Disability Services Industry Award</w:t>
      </w:r>
    </w:p>
    <w:p w14:paraId="67DEF42C" w14:textId="77777777" w:rsidR="00265717" w:rsidRDefault="00265717" w:rsidP="007B17E2">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6F4A360A" w14:textId="77777777" w:rsidR="00265717" w:rsidRDefault="00265717" w:rsidP="007B17E2">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Note</w:t>
      </w:r>
    </w:p>
    <w:p w14:paraId="0D0819B8" w14:textId="77777777" w:rsidR="00265717" w:rsidRPr="00F954AB" w:rsidRDefault="00265717" w:rsidP="007B17E2">
      <w:pPr>
        <w:spacing w:line="360" w:lineRule="auto"/>
        <w:rPr>
          <w:rStyle w:val="Heading2Cha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0A61977F" w14:textId="69EC8D34" w:rsidR="003F316F" w:rsidRDefault="00265717" w:rsidP="00FE13AA">
      <w:pPr>
        <w:spacing w:line="360" w:lineRule="auto"/>
        <w:rPr>
          <w:b/>
          <w:bCs/>
          <w:color w:val="690048"/>
          <w:lang w:val="en-AU"/>
        </w:rPr>
      </w:pPr>
      <w:r>
        <w:t>Recommendation 10.9 recommends the Social, Community, Home Care and Disability Services Industry (</w:t>
      </w:r>
      <w:r w:rsidRPr="009E6221">
        <w:rPr>
          <w:b/>
          <w:bCs/>
        </w:rPr>
        <w:t>SCHADS</w:t>
      </w:r>
      <w:r>
        <w:t xml:space="preserve">) Award be varied to ensure equal remuneration of workers for work equal or comparable in value, with the aim to attract more workers. The Fair Work Commission has proposed radical changes to the SCHADS Award, which will effectively reduce the </w:t>
      </w:r>
      <w:r w:rsidR="00352632">
        <w:t>w</w:t>
      </w:r>
      <w:r>
        <w:t xml:space="preserve">ages of disability and community services workers significantly. The intent of the recommendation has not been met. </w:t>
      </w:r>
    </w:p>
    <w:p w14:paraId="08458E2D" w14:textId="77777777" w:rsidR="003F316F" w:rsidRDefault="003F316F" w:rsidP="00FE13AA">
      <w:pPr>
        <w:spacing w:line="360" w:lineRule="auto"/>
        <w:rPr>
          <w:b/>
          <w:bCs/>
          <w:color w:val="690048"/>
          <w:lang w:val="en-AU"/>
        </w:rPr>
      </w:pPr>
    </w:p>
    <w:p w14:paraId="70D737B6" w14:textId="08B81139" w:rsidR="00265717" w:rsidRDefault="00265717" w:rsidP="008F6E30">
      <w:pPr>
        <w:spacing w:line="360" w:lineRule="auto"/>
        <w:rPr>
          <w:b/>
          <w:bCs/>
          <w:color w:val="690048"/>
          <w:lang w:val="en-AU"/>
        </w:rPr>
      </w:pPr>
      <w:r w:rsidRPr="008E7728">
        <w:rPr>
          <w:b/>
          <w:bCs/>
          <w:color w:val="690048"/>
          <w:lang w:val="en-AU"/>
        </w:rPr>
        <w:t xml:space="preserve">Recommendation </w:t>
      </w:r>
      <w:r>
        <w:rPr>
          <w:b/>
          <w:bCs/>
          <w:color w:val="690048"/>
          <w:lang w:val="en-AU"/>
        </w:rPr>
        <w:t>10.10</w:t>
      </w:r>
      <w:r w:rsidR="00867EEB">
        <w:rPr>
          <w:b/>
          <w:bCs/>
          <w:color w:val="690048"/>
          <w:lang w:val="en-AU"/>
        </w:rPr>
        <w:t xml:space="preserve">: </w:t>
      </w:r>
      <w:r w:rsidR="00867EEB" w:rsidRPr="00867EEB">
        <w:rPr>
          <w:b/>
          <w:bCs/>
          <w:color w:val="690048"/>
        </w:rPr>
        <w:t>Provider of last resort</w:t>
      </w:r>
    </w:p>
    <w:p w14:paraId="76E9D459" w14:textId="77777777" w:rsidR="00265717" w:rsidRDefault="00265717" w:rsidP="00733FE8">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038448C8" w14:textId="77777777" w:rsidR="00265717" w:rsidRDefault="00265717" w:rsidP="00733FE8">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04E8CA3F" w14:textId="4D85A9BA" w:rsidR="00265717" w:rsidRPr="00F954AB" w:rsidRDefault="00265717" w:rsidP="00733FE8">
      <w:pPr>
        <w:spacing w:line="360" w:lineRule="auto"/>
        <w:rPr>
          <w:rFonts w:ascii="Aptos" w:eastAsia="Aptos" w:hAnsi="Aptos" w:cs="Aptos"/>
        </w:rPr>
      </w:pPr>
      <w:r w:rsidRPr="3B02ACE1">
        <w:rPr>
          <w:rFonts w:ascii="Aptos" w:eastAsia="Aptos" w:hAnsi="Aptos" w:cs="Aptos"/>
          <w:b/>
          <w:bCs/>
        </w:rPr>
        <w:t xml:space="preserve">Update: </w:t>
      </w:r>
      <w:r w:rsidRPr="3B02ACE1">
        <w:rPr>
          <w:rFonts w:ascii="Aptos" w:eastAsia="Aptos" w:hAnsi="Aptos" w:cs="Aptos"/>
        </w:rPr>
        <w:t xml:space="preserve">Beginning stages </w:t>
      </w:r>
    </w:p>
    <w:p w14:paraId="7815A13A" w14:textId="7384AB99" w:rsidR="00265717" w:rsidRPr="003F316F" w:rsidRDefault="00265717" w:rsidP="00FE13AA">
      <w:pPr>
        <w:spacing w:line="360" w:lineRule="auto"/>
      </w:pPr>
      <w:r>
        <w:t>Recommendation 10.10 urgently asks the Australian Government to engage with states and territories to arrange funding for a ‘provider of last resort scheme’, in consultation with people with disability and relevant organisations and bodies. According to the DRC Progress Report</w:t>
      </w:r>
      <w:r w:rsidR="00C738A8">
        <w:t xml:space="preserve"> 2025</w:t>
      </w:r>
      <w:r>
        <w:t>, a “desktop analysis” has been completed to understand the policy landscape and key considerations. Exploration of possible approaches to address failed or thin markets and participants most at risk</w:t>
      </w:r>
      <w:r w:rsidRPr="3B02ACE1">
        <w:rPr>
          <w:rStyle w:val="EndnoteReference"/>
        </w:rPr>
        <w:endnoteReference w:id="125"/>
      </w:r>
      <w:r>
        <w:t>.</w:t>
      </w:r>
      <w:r w:rsidR="51C47BEB">
        <w:t xml:space="preserve"> </w:t>
      </w:r>
    </w:p>
    <w:p w14:paraId="6AE485EA" w14:textId="1879797F" w:rsidR="00265717" w:rsidRDefault="00265717" w:rsidP="00504A2E">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10.11</w:t>
      </w:r>
      <w:r w:rsidR="00867EEB">
        <w:rPr>
          <w:b/>
          <w:bCs/>
          <w:color w:val="690048"/>
          <w:lang w:val="en-AU"/>
        </w:rPr>
        <w:t>:</w:t>
      </w:r>
      <w:r w:rsidR="00867EEB" w:rsidRPr="00867EEB">
        <w:t xml:space="preserve"> </w:t>
      </w:r>
      <w:r w:rsidR="00867EEB" w:rsidRPr="00867EEB">
        <w:rPr>
          <w:b/>
          <w:bCs/>
          <w:color w:val="690048"/>
        </w:rPr>
        <w:t>Internal procedures for monitoring reportable incidents</w:t>
      </w:r>
    </w:p>
    <w:p w14:paraId="0AD91970" w14:textId="77777777" w:rsidR="00265717" w:rsidRDefault="00265717" w:rsidP="00B12DDF">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Governments </w:t>
      </w:r>
    </w:p>
    <w:p w14:paraId="45B1828D" w14:textId="77777777" w:rsidR="00265717" w:rsidRDefault="00265717" w:rsidP="00B12DDF">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45EA4326" w14:textId="6BAC6760" w:rsidR="00265717" w:rsidRPr="00F954AB" w:rsidRDefault="00265717" w:rsidP="00B12DDF">
      <w:pPr>
        <w:spacing w:line="360" w:lineRule="auto"/>
        <w:rPr>
          <w:rStyle w:val="Heading2Char"/>
          <w:rFonts w:ascii="Aptos" w:eastAsia="Aptos" w:hAnsi="Aptos" w:cs="Aptos"/>
        </w:rPr>
      </w:pPr>
      <w:r w:rsidRPr="70222617">
        <w:rPr>
          <w:rFonts w:ascii="Aptos" w:eastAsia="Aptos" w:hAnsi="Aptos" w:cs="Aptos"/>
          <w:b/>
          <w:bCs/>
        </w:rPr>
        <w:t xml:space="preserve">Update: </w:t>
      </w:r>
      <w:r w:rsidR="009E09B4">
        <w:rPr>
          <w:rFonts w:ascii="Aptos" w:eastAsia="Aptos" w:hAnsi="Aptos" w:cs="Aptos"/>
        </w:rPr>
        <w:t>Beginning stages</w:t>
      </w:r>
    </w:p>
    <w:p w14:paraId="471EE02C" w14:textId="0F183BF5" w:rsidR="00265717" w:rsidRDefault="00265717" w:rsidP="00B12DDF">
      <w:pPr>
        <w:spacing w:line="360" w:lineRule="auto"/>
        <w:rPr>
          <w:rFonts w:ascii="Aptos" w:eastAsia="Aptos" w:hAnsi="Aptos" w:cs="Aptos"/>
          <w:color w:val="0D314D"/>
          <w:u w:val="single"/>
        </w:rPr>
      </w:pPr>
      <w:r>
        <w:t xml:space="preserve">Recommendation 10.11 asks the NDIS Quality and Safeguards Commission to improve its </w:t>
      </w:r>
      <w:r w:rsidRPr="00370C7E">
        <w:t xml:space="preserve">procedures for monitoring of reportable incidents, with a particular focus on improving transparency and communication. </w:t>
      </w:r>
      <w:r w:rsidR="00BA58F0">
        <w:t xml:space="preserve">The NDIS Practice Standards Review will include reviewing </w:t>
      </w:r>
      <w:r w:rsidR="00741C55">
        <w:t>Reportable Incidents and Complaints</w:t>
      </w:r>
      <w:r w:rsidR="00183201">
        <w:rPr>
          <w:rStyle w:val="EndnoteReference"/>
        </w:rPr>
        <w:endnoteReference w:id="126"/>
      </w:r>
      <w:r w:rsidR="00EA7324">
        <w:t xml:space="preserve">, </w:t>
      </w:r>
      <w:r w:rsidR="00723F55">
        <w:t xml:space="preserve">however, </w:t>
      </w:r>
      <w:r w:rsidR="00CF7728">
        <w:t>the results</w:t>
      </w:r>
      <w:r w:rsidR="00EA7324">
        <w:t xml:space="preserve"> from this review are yet to be seen.</w:t>
      </w:r>
      <w:r w:rsidR="00251B36">
        <w:t xml:space="preserve"> The Data and Regulatory Transformation Program </w:t>
      </w:r>
      <w:r w:rsidR="006C4ABC">
        <w:t xml:space="preserve">will be releasing a new </w:t>
      </w:r>
      <w:r w:rsidR="00C531B5">
        <w:t xml:space="preserve">Provider Portal </w:t>
      </w:r>
      <w:r w:rsidR="00B51673">
        <w:t xml:space="preserve">in </w:t>
      </w:r>
      <w:r w:rsidR="00AD3D61">
        <w:t>2026</w:t>
      </w:r>
      <w:r w:rsidR="008F484F">
        <w:rPr>
          <w:rStyle w:val="EndnoteReference"/>
        </w:rPr>
        <w:endnoteReference w:id="127"/>
      </w:r>
      <w:r w:rsidR="00B75D53">
        <w:t xml:space="preserve">, </w:t>
      </w:r>
      <w:r w:rsidR="00441D24">
        <w:t xml:space="preserve">hopefully </w:t>
      </w:r>
      <w:r w:rsidR="00E67DFA">
        <w:t>addressing</w:t>
      </w:r>
      <w:r w:rsidR="00712AD1">
        <w:t xml:space="preserve"> part </w:t>
      </w:r>
      <w:r w:rsidR="00780017">
        <w:t>(c)</w:t>
      </w:r>
      <w:r w:rsidR="00712AD1">
        <w:t xml:space="preserve"> of this recommendation.</w:t>
      </w:r>
    </w:p>
    <w:p w14:paraId="276C2171" w14:textId="77777777" w:rsidR="00265717" w:rsidRDefault="00265717" w:rsidP="00504A2E">
      <w:pPr>
        <w:spacing w:line="360" w:lineRule="auto"/>
        <w:rPr>
          <w:b/>
          <w:bCs/>
          <w:color w:val="690048"/>
          <w:lang w:val="en-AU"/>
        </w:rPr>
      </w:pPr>
    </w:p>
    <w:p w14:paraId="7A4BA36B" w14:textId="0736C30C" w:rsidR="00265717" w:rsidRDefault="00265717" w:rsidP="00504A2E">
      <w:pPr>
        <w:spacing w:line="360" w:lineRule="auto"/>
        <w:rPr>
          <w:b/>
          <w:bCs/>
          <w:color w:val="690048"/>
          <w:lang w:val="en-AU"/>
        </w:rPr>
      </w:pPr>
      <w:r w:rsidRPr="008E7728">
        <w:rPr>
          <w:b/>
          <w:bCs/>
          <w:color w:val="690048"/>
          <w:lang w:val="en-AU"/>
        </w:rPr>
        <w:t xml:space="preserve">Recommendation </w:t>
      </w:r>
      <w:r>
        <w:rPr>
          <w:b/>
          <w:bCs/>
          <w:color w:val="690048"/>
          <w:lang w:val="en-AU"/>
        </w:rPr>
        <w:t>10.12</w:t>
      </w:r>
      <w:r w:rsidR="0014522B">
        <w:rPr>
          <w:b/>
          <w:bCs/>
          <w:color w:val="690048"/>
          <w:lang w:val="en-AU"/>
        </w:rPr>
        <w:t>:</w:t>
      </w:r>
      <w:r w:rsidR="0014522B" w:rsidRPr="0014522B">
        <w:t xml:space="preserve"> </w:t>
      </w:r>
      <w:r w:rsidR="0014522B" w:rsidRPr="0014522B">
        <w:rPr>
          <w:b/>
          <w:bCs/>
          <w:color w:val="690048"/>
        </w:rPr>
        <w:t>Introduction of class or kind determinations</w:t>
      </w:r>
    </w:p>
    <w:p w14:paraId="2686A77D" w14:textId="77777777" w:rsidR="00265717" w:rsidRDefault="00265717" w:rsidP="00044213">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r>
        <w:rPr>
          <w:rFonts w:ascii="Aptos" w:eastAsia="Aptos" w:hAnsi="Aptos" w:cs="Aptos"/>
        </w:rPr>
        <w:t xml:space="preserve"> </w:t>
      </w:r>
    </w:p>
    <w:p w14:paraId="16D41D43" w14:textId="77777777" w:rsidR="00265717" w:rsidRDefault="00265717" w:rsidP="00044213">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62734551" w14:textId="77777777" w:rsidR="00265717" w:rsidRPr="00F954AB" w:rsidRDefault="00265717" w:rsidP="00044213">
      <w:pPr>
        <w:spacing w:line="360" w:lineRule="auto"/>
        <w:rPr>
          <w:rStyle w:val="Heading2Cha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7B37142E" w14:textId="0F801FB3" w:rsidR="00265717" w:rsidRDefault="00265717" w:rsidP="00044213">
      <w:pPr>
        <w:spacing w:line="360" w:lineRule="auto"/>
        <w:rPr>
          <w:rFonts w:ascii="Aptos" w:eastAsia="Aptos" w:hAnsi="Aptos" w:cs="Aptos"/>
        </w:rPr>
      </w:pPr>
      <w:r w:rsidRPr="00370C7E">
        <w:t>Recommendation 10.12 recommends the introduction of class o</w:t>
      </w:r>
      <w:r w:rsidR="00A409F5">
        <w:t>r</w:t>
      </w:r>
      <w:r w:rsidRPr="00370C7E">
        <w:t xml:space="preserve"> kind determinations, which would effectively exempt certain NDIS providers from notifying the NDIS Quality and Safeguards Com</w:t>
      </w:r>
      <w:r w:rsidR="004E291B">
        <w:t>m</w:t>
      </w:r>
      <w:r w:rsidRPr="00370C7E">
        <w:t>is</w:t>
      </w:r>
      <w:r w:rsidR="004E291B">
        <w:t>s</w:t>
      </w:r>
      <w:r w:rsidRPr="00370C7E">
        <w:t xml:space="preserve">ion of “less serious” reportable incidents. </w:t>
      </w:r>
      <w:r w:rsidR="006662D7">
        <w:t>The NDIS Practice Standards Review will potentially consider this recommendation.</w:t>
      </w:r>
    </w:p>
    <w:p w14:paraId="6EB90EC0" w14:textId="77777777" w:rsidR="008D061E" w:rsidRPr="00EE5BB0" w:rsidRDefault="008D061E" w:rsidP="00044213">
      <w:pPr>
        <w:spacing w:line="360" w:lineRule="auto"/>
      </w:pPr>
    </w:p>
    <w:p w14:paraId="76D96FE1" w14:textId="5AE568E4" w:rsidR="00265717" w:rsidRDefault="00265717" w:rsidP="00504A2E">
      <w:pPr>
        <w:spacing w:line="360" w:lineRule="auto"/>
        <w:rPr>
          <w:b/>
          <w:bCs/>
          <w:color w:val="690048"/>
          <w:lang w:val="en-AU"/>
        </w:rPr>
      </w:pPr>
      <w:r w:rsidRPr="008E7728">
        <w:rPr>
          <w:b/>
          <w:bCs/>
          <w:color w:val="690048"/>
          <w:lang w:val="en-AU"/>
        </w:rPr>
        <w:t xml:space="preserve">Recommendation </w:t>
      </w:r>
      <w:r>
        <w:rPr>
          <w:b/>
          <w:bCs/>
          <w:color w:val="690048"/>
          <w:lang w:val="en-AU"/>
        </w:rPr>
        <w:t>10.13</w:t>
      </w:r>
      <w:r w:rsidR="0014522B">
        <w:rPr>
          <w:b/>
          <w:bCs/>
          <w:color w:val="690048"/>
          <w:lang w:val="en-AU"/>
        </w:rPr>
        <w:t>:</w:t>
      </w:r>
      <w:r w:rsidR="0014522B" w:rsidRPr="0014522B">
        <w:t xml:space="preserve"> </w:t>
      </w:r>
      <w:r w:rsidR="0014522B" w:rsidRPr="0014522B">
        <w:rPr>
          <w:b/>
          <w:bCs/>
          <w:color w:val="690048"/>
        </w:rPr>
        <w:t>Creating an independent investigators panel</w:t>
      </w:r>
    </w:p>
    <w:p w14:paraId="0F640D0B" w14:textId="77777777" w:rsidR="00265717" w:rsidRDefault="00265717" w:rsidP="0067244E">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0C5524C2" w14:textId="77777777" w:rsidR="00265717" w:rsidRDefault="00265717" w:rsidP="0067244E">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396FDE13" w14:textId="77777777" w:rsidR="00265717" w:rsidRPr="00F954AB" w:rsidRDefault="00265717" w:rsidP="0067244E">
      <w:pPr>
        <w:spacing w:line="360" w:lineRule="auto"/>
        <w:rPr>
          <w:rStyle w:val="Heading2Cha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sidRPr="00043897">
        <w:rPr>
          <w:rFonts w:ascii="Aptos" w:eastAsia="Aptos" w:hAnsi="Aptos" w:cs="Aptos"/>
        </w:rPr>
        <w:t>No updates</w:t>
      </w:r>
    </w:p>
    <w:p w14:paraId="13A75034" w14:textId="64E98846" w:rsidR="00265717" w:rsidRDefault="00265717" w:rsidP="0067244E">
      <w:pPr>
        <w:spacing w:line="360" w:lineRule="auto"/>
      </w:pPr>
      <w:r>
        <w:t xml:space="preserve">Recommendation 10.13 requests the NDIS Quality and Safeguards Commission establish a panel of independent investigators to improve safeguarding outcomes. </w:t>
      </w:r>
      <w:r w:rsidR="00426AE2">
        <w:t>Work</w:t>
      </w:r>
      <w:r w:rsidDel="00635F4C">
        <w:t xml:space="preserve"> on this recommendation</w:t>
      </w:r>
      <w:r w:rsidR="00426AE2">
        <w:t xml:space="preserve"> </w:t>
      </w:r>
      <w:r w:rsidR="00723F55">
        <w:t>has</w:t>
      </w:r>
      <w:r w:rsidR="00426AE2">
        <w:t xml:space="preserve"> yet to begin</w:t>
      </w:r>
      <w:r w:rsidDel="00635F4C">
        <w:t>.</w:t>
      </w:r>
    </w:p>
    <w:p w14:paraId="6ADA924B" w14:textId="77777777" w:rsidR="00265717" w:rsidRDefault="00265717" w:rsidP="00504A2E">
      <w:pPr>
        <w:spacing w:line="360" w:lineRule="auto"/>
        <w:rPr>
          <w:b/>
          <w:bCs/>
          <w:color w:val="690048"/>
          <w:lang w:val="en-AU"/>
        </w:rPr>
      </w:pPr>
    </w:p>
    <w:p w14:paraId="032481A3" w14:textId="77777777" w:rsidR="00A171F6" w:rsidRDefault="00A171F6" w:rsidP="00504A2E">
      <w:pPr>
        <w:spacing w:line="360" w:lineRule="auto"/>
        <w:rPr>
          <w:b/>
          <w:bCs/>
          <w:color w:val="690048"/>
          <w:lang w:val="en-AU"/>
        </w:rPr>
      </w:pPr>
    </w:p>
    <w:p w14:paraId="252D56C3" w14:textId="77777777" w:rsidR="00A171F6" w:rsidRDefault="00A171F6" w:rsidP="00504A2E">
      <w:pPr>
        <w:spacing w:line="360" w:lineRule="auto"/>
        <w:rPr>
          <w:b/>
          <w:bCs/>
          <w:color w:val="690048"/>
          <w:lang w:val="en-AU"/>
        </w:rPr>
      </w:pPr>
    </w:p>
    <w:p w14:paraId="0607B060" w14:textId="77777777" w:rsidR="00A171F6" w:rsidRDefault="00A171F6" w:rsidP="00504A2E">
      <w:pPr>
        <w:spacing w:line="360" w:lineRule="auto"/>
        <w:rPr>
          <w:b/>
          <w:bCs/>
          <w:color w:val="690048"/>
          <w:lang w:val="en-AU"/>
        </w:rPr>
      </w:pPr>
    </w:p>
    <w:p w14:paraId="347EA1BA" w14:textId="77777777" w:rsidR="00A171F6" w:rsidRDefault="00A171F6" w:rsidP="00504A2E">
      <w:pPr>
        <w:spacing w:line="360" w:lineRule="auto"/>
        <w:rPr>
          <w:b/>
          <w:bCs/>
          <w:color w:val="690048"/>
          <w:lang w:val="en-AU"/>
        </w:rPr>
      </w:pPr>
    </w:p>
    <w:p w14:paraId="5E2B2E1F" w14:textId="2DF5E23F" w:rsidR="00265717" w:rsidRDefault="00265717" w:rsidP="00504A2E">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10.14</w:t>
      </w:r>
      <w:r w:rsidR="0014522B">
        <w:rPr>
          <w:b/>
          <w:bCs/>
          <w:color w:val="690048"/>
          <w:lang w:val="en-AU"/>
        </w:rPr>
        <w:t>:</w:t>
      </w:r>
      <w:r w:rsidR="0014522B" w:rsidRPr="0014522B">
        <w:t xml:space="preserve"> </w:t>
      </w:r>
      <w:r w:rsidR="0014522B" w:rsidRPr="0014522B">
        <w:rPr>
          <w:b/>
          <w:bCs/>
          <w:color w:val="690048"/>
        </w:rPr>
        <w:t>Developing model policies and procedures</w:t>
      </w:r>
    </w:p>
    <w:p w14:paraId="10D693E1" w14:textId="77777777" w:rsidR="00265717" w:rsidRPr="007932CD" w:rsidRDefault="00265717" w:rsidP="007932CD">
      <w:pPr>
        <w:spacing w:line="360" w:lineRule="auto"/>
        <w:rPr>
          <w:lang w:val="en-AU"/>
        </w:rPr>
      </w:pPr>
      <w:r w:rsidRPr="00307804">
        <w:rPr>
          <w:b/>
          <w:bCs/>
          <w:lang w:val="en-AU"/>
        </w:rPr>
        <w:t>Responsibility:</w:t>
      </w:r>
      <w:r w:rsidRPr="007932CD">
        <w:rPr>
          <w:lang w:val="en-AU"/>
        </w:rPr>
        <w:t xml:space="preserve"> Australian Government</w:t>
      </w:r>
    </w:p>
    <w:p w14:paraId="12F3C75A" w14:textId="77777777" w:rsidR="00265717" w:rsidRPr="007932CD" w:rsidRDefault="00265717" w:rsidP="007932CD">
      <w:pPr>
        <w:spacing w:line="360" w:lineRule="auto"/>
        <w:rPr>
          <w:lang w:val="en-AU"/>
        </w:rPr>
      </w:pPr>
      <w:r w:rsidRPr="00307804">
        <w:rPr>
          <w:b/>
          <w:bCs/>
          <w:lang w:val="en-AU"/>
        </w:rPr>
        <w:t>Response:</w:t>
      </w:r>
      <w:r w:rsidRPr="007932CD">
        <w:rPr>
          <w:lang w:val="en-AU"/>
        </w:rPr>
        <w:t xml:space="preserve"> Accept in principle</w:t>
      </w:r>
    </w:p>
    <w:p w14:paraId="2D338C68" w14:textId="77777777" w:rsidR="00265717" w:rsidRPr="007932CD" w:rsidRDefault="00265717" w:rsidP="007932CD">
      <w:pPr>
        <w:spacing w:line="360" w:lineRule="auto"/>
        <w:rPr>
          <w:lang w:val="en-AU"/>
        </w:rPr>
      </w:pPr>
      <w:r w:rsidRPr="00307804">
        <w:rPr>
          <w:b/>
          <w:bCs/>
          <w:lang w:val="en-AU"/>
        </w:rPr>
        <w:t>Update:</w:t>
      </w:r>
      <w:r w:rsidRPr="007932CD">
        <w:rPr>
          <w:lang w:val="en-AU"/>
        </w:rPr>
        <w:t xml:space="preserve"> No updates</w:t>
      </w:r>
    </w:p>
    <w:p w14:paraId="5824FE33" w14:textId="711C441A" w:rsidR="00265717" w:rsidRPr="007932CD" w:rsidRDefault="00265717" w:rsidP="007932CD">
      <w:pPr>
        <w:spacing w:line="360" w:lineRule="auto"/>
        <w:rPr>
          <w:lang w:val="en-AU"/>
        </w:rPr>
      </w:pPr>
      <w:r w:rsidRPr="007932CD">
        <w:rPr>
          <w:lang w:val="en-AU"/>
        </w:rPr>
        <w:t>Recommendation 10.14 recommends the NDIS Quality and Safeguards Commission develop and establish “model” policy and procedures aimed to clearly define what incidents must be reported</w:t>
      </w:r>
      <w:r w:rsidR="004E00B5">
        <w:rPr>
          <w:lang w:val="en-AU"/>
        </w:rPr>
        <w:t>,</w:t>
      </w:r>
      <w:r w:rsidRPr="007932CD">
        <w:rPr>
          <w:lang w:val="en-AU"/>
        </w:rPr>
        <w:t xml:space="preserve"> how reportable incidents are reviewed, improve the person-centred approaches to </w:t>
      </w:r>
      <w:r w:rsidR="004E00B5" w:rsidRPr="007932CD">
        <w:rPr>
          <w:lang w:val="en-AU"/>
        </w:rPr>
        <w:t>complaints and</w:t>
      </w:r>
      <w:r w:rsidRPr="007932CD">
        <w:rPr>
          <w:lang w:val="en-AU"/>
        </w:rPr>
        <w:t xml:space="preserve"> increase the capacity of frontline and other workers. </w:t>
      </w:r>
      <w:r w:rsidR="00567F09">
        <w:t>The NDIS Practice Standards Review will potentially consider this recommendation.</w:t>
      </w:r>
    </w:p>
    <w:p w14:paraId="502A6378" w14:textId="77777777" w:rsidR="004E00B5" w:rsidRDefault="004E00B5" w:rsidP="00504A2E">
      <w:pPr>
        <w:spacing w:line="360" w:lineRule="auto"/>
        <w:rPr>
          <w:b/>
          <w:bCs/>
          <w:color w:val="690048"/>
          <w:lang w:val="en-AU"/>
        </w:rPr>
      </w:pPr>
    </w:p>
    <w:p w14:paraId="1E38DE12" w14:textId="4CF5688C" w:rsidR="00265717" w:rsidRDefault="00265717" w:rsidP="00A171F6">
      <w:pPr>
        <w:spacing w:line="360" w:lineRule="auto"/>
        <w:rPr>
          <w:b/>
          <w:bCs/>
          <w:color w:val="690048"/>
          <w:lang w:val="en-AU"/>
        </w:rPr>
      </w:pPr>
      <w:r w:rsidRPr="008E7728">
        <w:rPr>
          <w:b/>
          <w:bCs/>
          <w:color w:val="690048"/>
          <w:lang w:val="en-AU"/>
        </w:rPr>
        <w:t xml:space="preserve">Recommendation </w:t>
      </w:r>
      <w:r>
        <w:rPr>
          <w:b/>
          <w:bCs/>
          <w:color w:val="690048"/>
          <w:lang w:val="en-AU"/>
        </w:rPr>
        <w:t>10.15</w:t>
      </w:r>
      <w:r w:rsidR="0014522B">
        <w:rPr>
          <w:b/>
          <w:bCs/>
          <w:color w:val="690048"/>
          <w:lang w:val="en-AU"/>
        </w:rPr>
        <w:t>:</w:t>
      </w:r>
      <w:r w:rsidR="0014522B" w:rsidRPr="00A171F6">
        <w:rPr>
          <w:b/>
          <w:bCs/>
          <w:color w:val="690048"/>
          <w:lang w:val="en-AU"/>
        </w:rPr>
        <w:t xml:space="preserve"> Complaint handling and investigative practice guideline</w:t>
      </w:r>
    </w:p>
    <w:p w14:paraId="3223DE62" w14:textId="77777777" w:rsidR="00265717" w:rsidRDefault="00265717" w:rsidP="00071309">
      <w:pPr>
        <w:spacing w:line="360" w:lineRule="auto"/>
        <w:rPr>
          <w:rFonts w:eastAsia="Aptos"/>
        </w:rPr>
      </w:pPr>
      <w:r w:rsidRPr="4DC14D1D">
        <w:rPr>
          <w:rFonts w:eastAsia="Aptos"/>
          <w:b/>
          <w:bCs/>
        </w:rPr>
        <w:t>Responsibility:</w:t>
      </w:r>
      <w:r>
        <w:rPr>
          <w:rFonts w:eastAsia="Aptos"/>
        </w:rPr>
        <w:t xml:space="preserve"> Australian, state and territory g</w:t>
      </w:r>
      <w:r w:rsidRPr="041B1110">
        <w:rPr>
          <w:rFonts w:eastAsia="Aptos"/>
        </w:rPr>
        <w:t>overnments</w:t>
      </w:r>
    </w:p>
    <w:p w14:paraId="25171B5D" w14:textId="77777777" w:rsidR="00265717" w:rsidRDefault="00265717" w:rsidP="00071309">
      <w:pPr>
        <w:spacing w:line="360" w:lineRule="auto"/>
        <w:rPr>
          <w:rFonts w:eastAsia="Aptos"/>
        </w:rPr>
      </w:pPr>
      <w:r w:rsidRPr="4DC14D1D">
        <w:rPr>
          <w:rFonts w:eastAsia="Aptos"/>
          <w:b/>
          <w:bCs/>
        </w:rPr>
        <w:t xml:space="preserve">Response: </w:t>
      </w:r>
      <w:r>
        <w:rPr>
          <w:rFonts w:eastAsia="Aptos"/>
        </w:rPr>
        <w:t>Accept in principle</w:t>
      </w:r>
    </w:p>
    <w:p w14:paraId="02817663" w14:textId="77777777" w:rsidR="00265717" w:rsidRDefault="00265717" w:rsidP="00071309">
      <w:pPr>
        <w:spacing w:line="360" w:lineRule="auto"/>
        <w:rPr>
          <w:rStyle w:val="Heading2Char"/>
          <w:rFonts w:ascii="Aptos" w:eastAsia="Aptos" w:hAnsi="Aptos" w:cs="Aptos"/>
        </w:rPr>
      </w:pPr>
      <w:r w:rsidRPr="4DC14D1D">
        <w:rPr>
          <w:rFonts w:eastAsia="Aptos"/>
          <w:b/>
          <w:bCs/>
        </w:rPr>
        <w:t>Update:</w:t>
      </w:r>
      <w:r>
        <w:rPr>
          <w:rFonts w:eastAsia="Aptos"/>
          <w:b/>
          <w:bCs/>
        </w:rPr>
        <w:t xml:space="preserve"> </w:t>
      </w:r>
      <w:r w:rsidRPr="00043897">
        <w:rPr>
          <w:rFonts w:eastAsia="Aptos"/>
        </w:rPr>
        <w:t>No updates</w:t>
      </w:r>
    </w:p>
    <w:p w14:paraId="3BA75EE6" w14:textId="67A365D3" w:rsidR="00265717" w:rsidRPr="0071529B" w:rsidRDefault="00265717" w:rsidP="005B7B03">
      <w:pPr>
        <w:spacing w:line="360" w:lineRule="auto"/>
      </w:pPr>
      <w:r w:rsidRPr="0071529B">
        <w:t xml:space="preserve">Recommendation 10.15 asks the NDIS Quality and Safeguards Commission to establish a clear guideline on accessible complaint handling and investigative practice. </w:t>
      </w:r>
      <w:r w:rsidR="000F05AC">
        <w:t xml:space="preserve">It </w:t>
      </w:r>
      <w:r w:rsidRPr="0071529B">
        <w:t>also recommends the NDIS Minister amend the National Disability Insurance Scheme Rules 2018 in recognition of the proposed guidelines. In response to this recommendation, the National Interim Update</w:t>
      </w:r>
      <w:r w:rsidR="00D97CC9">
        <w:t xml:space="preserve"> </w:t>
      </w:r>
      <w:r w:rsidR="00097DA0">
        <w:t>2024</w:t>
      </w:r>
      <w:r w:rsidRPr="0071529B">
        <w:t xml:space="preserve"> report proposes future legislative reform would strengthen the NDIS Quality and Safeguards Commission’s powers to safeguard participants, but there are no updates on whether the amendments are underway</w:t>
      </w:r>
      <w:r w:rsidRPr="00D24EDA">
        <w:rPr>
          <w:sz w:val="12"/>
          <w:szCs w:val="12"/>
        </w:rPr>
        <w:endnoteReference w:id="128"/>
      </w:r>
      <w:r w:rsidRPr="0071529B">
        <w:t xml:space="preserve">. </w:t>
      </w:r>
    </w:p>
    <w:p w14:paraId="5ED91828" w14:textId="77777777" w:rsidR="00D24EDA" w:rsidRDefault="00D24EDA" w:rsidP="00504A2E">
      <w:pPr>
        <w:spacing w:line="360" w:lineRule="auto"/>
        <w:rPr>
          <w:b/>
          <w:bCs/>
          <w:color w:val="690048"/>
          <w:lang w:val="en-AU"/>
        </w:rPr>
      </w:pPr>
    </w:p>
    <w:p w14:paraId="0FEF0102" w14:textId="7DB89EA5" w:rsidR="00265717" w:rsidRDefault="00265717" w:rsidP="00504A2E">
      <w:pPr>
        <w:spacing w:line="360" w:lineRule="auto"/>
        <w:rPr>
          <w:b/>
          <w:bCs/>
          <w:color w:val="690048"/>
          <w:lang w:val="en-AU"/>
        </w:rPr>
      </w:pPr>
      <w:r w:rsidRPr="008E7728">
        <w:rPr>
          <w:b/>
          <w:bCs/>
          <w:color w:val="690048"/>
          <w:lang w:val="en-AU"/>
        </w:rPr>
        <w:t xml:space="preserve">Recommendation </w:t>
      </w:r>
      <w:r>
        <w:rPr>
          <w:b/>
          <w:bCs/>
          <w:color w:val="690048"/>
          <w:lang w:val="en-AU"/>
        </w:rPr>
        <w:t>10.16</w:t>
      </w:r>
      <w:r w:rsidR="0014522B">
        <w:rPr>
          <w:b/>
          <w:bCs/>
          <w:color w:val="690048"/>
          <w:lang w:val="en-AU"/>
        </w:rPr>
        <w:t>:</w:t>
      </w:r>
      <w:r w:rsidR="0014522B" w:rsidRPr="0014522B">
        <w:t xml:space="preserve"> </w:t>
      </w:r>
      <w:r w:rsidR="0014522B" w:rsidRPr="0014522B">
        <w:rPr>
          <w:b/>
          <w:bCs/>
          <w:color w:val="690048"/>
        </w:rPr>
        <w:t>Requirement to consider redress</w:t>
      </w:r>
    </w:p>
    <w:p w14:paraId="5EF31177" w14:textId="77777777" w:rsidR="00265717" w:rsidRDefault="00265717" w:rsidP="00307B97">
      <w:pPr>
        <w:spacing w:line="360" w:lineRule="auto"/>
        <w:rPr>
          <w:rFonts w:eastAsia="Aptos"/>
        </w:rPr>
      </w:pPr>
      <w:r w:rsidRPr="4DC14D1D">
        <w:rPr>
          <w:rFonts w:eastAsia="Aptos"/>
          <w:b/>
          <w:bCs/>
        </w:rPr>
        <w:t>Responsibility:</w:t>
      </w:r>
      <w:r>
        <w:rPr>
          <w:rFonts w:eastAsia="Aptos"/>
        </w:rPr>
        <w:t xml:space="preserve"> Australian, state and territory g</w:t>
      </w:r>
      <w:r w:rsidRPr="041B1110">
        <w:rPr>
          <w:rFonts w:eastAsia="Aptos"/>
        </w:rPr>
        <w:t>overnments</w:t>
      </w:r>
    </w:p>
    <w:p w14:paraId="2DF1FA91" w14:textId="77777777" w:rsidR="00265717" w:rsidRDefault="00265717" w:rsidP="00307B97">
      <w:pPr>
        <w:spacing w:line="360" w:lineRule="auto"/>
        <w:rPr>
          <w:rFonts w:eastAsia="Aptos"/>
        </w:rPr>
      </w:pPr>
      <w:r w:rsidRPr="4DC14D1D">
        <w:rPr>
          <w:rFonts w:eastAsia="Aptos"/>
          <w:b/>
          <w:bCs/>
        </w:rPr>
        <w:t xml:space="preserve">Response: </w:t>
      </w:r>
      <w:r>
        <w:rPr>
          <w:rFonts w:eastAsia="Aptos"/>
        </w:rPr>
        <w:t>Accept in principle</w:t>
      </w:r>
    </w:p>
    <w:p w14:paraId="37265B93" w14:textId="77777777" w:rsidR="00265717" w:rsidRDefault="00265717" w:rsidP="00307B97">
      <w:pPr>
        <w:spacing w:line="360" w:lineRule="auto"/>
        <w:rPr>
          <w:rStyle w:val="Heading2Char"/>
          <w:rFonts w:ascii="Aptos" w:eastAsia="Aptos" w:hAnsi="Aptos" w:cs="Aptos"/>
        </w:rPr>
      </w:pPr>
      <w:r w:rsidRPr="4DC14D1D">
        <w:rPr>
          <w:rFonts w:eastAsia="Aptos"/>
          <w:b/>
          <w:bCs/>
        </w:rPr>
        <w:t>Update:</w:t>
      </w:r>
      <w:r>
        <w:rPr>
          <w:rFonts w:eastAsia="Aptos"/>
          <w:b/>
          <w:bCs/>
        </w:rPr>
        <w:t xml:space="preserve"> </w:t>
      </w:r>
      <w:r w:rsidRPr="00043897">
        <w:rPr>
          <w:rFonts w:eastAsia="Aptos"/>
        </w:rPr>
        <w:t>No updates</w:t>
      </w:r>
    </w:p>
    <w:p w14:paraId="44886B62" w14:textId="6639E3CA" w:rsidR="00265717" w:rsidRPr="005B7B03" w:rsidRDefault="00265717" w:rsidP="005B7B03">
      <w:pPr>
        <w:spacing w:line="360" w:lineRule="auto"/>
      </w:pPr>
      <w:r w:rsidRPr="005B7B03">
        <w:t xml:space="preserve">Recommendation 10.16 recommends the </w:t>
      </w:r>
      <w:r w:rsidR="00EF24EA">
        <w:t>that the NDIS, alongside</w:t>
      </w:r>
      <w:r w:rsidRPr="005B7B03">
        <w:t xml:space="preserve"> state and territor</w:t>
      </w:r>
      <w:r w:rsidR="00EF24EA">
        <w:t xml:space="preserve">y governments, should </w:t>
      </w:r>
      <w:r w:rsidRPr="005B7B03">
        <w:t xml:space="preserve">consider providing redress and support to NDIS participants in situations where the NDIS Quality and Safeguards Commission has found the service provider bears responsibility for violence, abuse, neglect and/or exploitation experienced by the NDIS participant. </w:t>
      </w:r>
      <w:r w:rsidR="00B03D5F">
        <w:t xml:space="preserve">There are no updates on this recommendation. </w:t>
      </w:r>
    </w:p>
    <w:p w14:paraId="13647E32" w14:textId="77777777" w:rsidR="00265717" w:rsidRPr="00F400A2" w:rsidRDefault="00265717" w:rsidP="00071309">
      <w:pPr>
        <w:spacing w:line="360" w:lineRule="auto"/>
        <w:rPr>
          <w:rFonts w:ascii="Aptos" w:eastAsia="Aptos" w:hAnsi="Aptos" w:cs="Aptos"/>
        </w:rPr>
      </w:pPr>
    </w:p>
    <w:p w14:paraId="408C7242" w14:textId="2EAB0D57" w:rsidR="00265717" w:rsidRDefault="00265717" w:rsidP="00071309">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10.17</w:t>
      </w:r>
      <w:r w:rsidR="0014522B">
        <w:rPr>
          <w:b/>
          <w:bCs/>
          <w:color w:val="690048"/>
          <w:lang w:val="en-AU"/>
        </w:rPr>
        <w:t>:</w:t>
      </w:r>
      <w:r w:rsidR="0014522B" w:rsidRPr="0014522B">
        <w:t xml:space="preserve"> </w:t>
      </w:r>
      <w:r w:rsidR="0014522B" w:rsidRPr="0014522B">
        <w:rPr>
          <w:b/>
          <w:bCs/>
          <w:color w:val="690048"/>
        </w:rPr>
        <w:t>Access to safeguarding indicators and expertise</w:t>
      </w:r>
    </w:p>
    <w:p w14:paraId="6501A3E1" w14:textId="77777777" w:rsidR="00265717" w:rsidRDefault="00265717" w:rsidP="008F660A">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0AF8D039" w14:textId="77777777" w:rsidR="00265717" w:rsidRDefault="00265717" w:rsidP="008F660A">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0658DA40" w14:textId="77777777" w:rsidR="00265717" w:rsidRDefault="00265717" w:rsidP="008F660A">
      <w:pPr>
        <w:spacing w:line="360" w:lineRule="auto"/>
        <w:rPr>
          <w:rStyle w:val="Heading2Cha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sidRPr="00043897">
        <w:rPr>
          <w:rFonts w:ascii="Aptos" w:eastAsia="Aptos" w:hAnsi="Aptos" w:cs="Aptos"/>
        </w:rPr>
        <w:t>No updates</w:t>
      </w:r>
    </w:p>
    <w:p w14:paraId="19B97DED" w14:textId="2528CE4E" w:rsidR="00EF24EA" w:rsidRDefault="00265717" w:rsidP="005B7B03">
      <w:pPr>
        <w:spacing w:line="360" w:lineRule="auto"/>
      </w:pPr>
      <w:r w:rsidRPr="005B7B03">
        <w:t xml:space="preserve">Recommendation 10.17 asks for the development of guidance around best practice Government models for NDIS providers. </w:t>
      </w:r>
      <w:r w:rsidR="00B03D5F">
        <w:t xml:space="preserve">QIDAN found no updates on this recommendation. </w:t>
      </w:r>
    </w:p>
    <w:p w14:paraId="69504C31" w14:textId="77777777" w:rsidR="00E44728" w:rsidRDefault="00E44728" w:rsidP="00E44728">
      <w:pPr>
        <w:spacing w:line="360" w:lineRule="auto"/>
        <w:rPr>
          <w:b/>
          <w:bCs/>
          <w:color w:val="690048"/>
          <w:lang w:val="en-AU"/>
        </w:rPr>
      </w:pPr>
    </w:p>
    <w:p w14:paraId="13E93F4B" w14:textId="732B7D92" w:rsidR="00265717" w:rsidRPr="00E44728" w:rsidRDefault="00265717" w:rsidP="00E44728">
      <w:pPr>
        <w:spacing w:line="360" w:lineRule="auto"/>
        <w:rPr>
          <w:b/>
          <w:bCs/>
          <w:color w:val="690048"/>
          <w:lang w:val="en-AU"/>
        </w:rPr>
      </w:pPr>
      <w:r w:rsidRPr="008E7728">
        <w:rPr>
          <w:b/>
          <w:bCs/>
          <w:color w:val="690048"/>
          <w:lang w:val="en-AU"/>
        </w:rPr>
        <w:t xml:space="preserve">Recommendation </w:t>
      </w:r>
      <w:r>
        <w:rPr>
          <w:b/>
          <w:bCs/>
          <w:color w:val="690048"/>
          <w:lang w:val="en-AU"/>
        </w:rPr>
        <w:t>10.18</w:t>
      </w:r>
      <w:r w:rsidR="006529AF">
        <w:rPr>
          <w:b/>
          <w:bCs/>
          <w:color w:val="690048"/>
          <w:lang w:val="en-AU"/>
        </w:rPr>
        <w:t>:</w:t>
      </w:r>
      <w:r w:rsidR="006529AF" w:rsidRPr="00E44728">
        <w:rPr>
          <w:b/>
          <w:bCs/>
          <w:color w:val="690048"/>
          <w:lang w:val="en-AU"/>
        </w:rPr>
        <w:t xml:space="preserve"> Improved complaint handling procedures and responses</w:t>
      </w:r>
    </w:p>
    <w:p w14:paraId="772FB071" w14:textId="77777777" w:rsidR="00265717" w:rsidRPr="00987FD3" w:rsidRDefault="00265717" w:rsidP="00987FD3">
      <w:pPr>
        <w:spacing w:line="360" w:lineRule="auto"/>
        <w:rPr>
          <w:rFonts w:eastAsia="Aptos"/>
        </w:rPr>
      </w:pPr>
      <w:r w:rsidRPr="00987FD3">
        <w:rPr>
          <w:rFonts w:eastAsia="Aptos"/>
          <w:b/>
          <w:bCs/>
        </w:rPr>
        <w:t>Responsibility:</w:t>
      </w:r>
      <w:r w:rsidRPr="00987FD3">
        <w:rPr>
          <w:rFonts w:eastAsia="Aptos"/>
        </w:rPr>
        <w:t xml:space="preserve"> Australian Government</w:t>
      </w:r>
    </w:p>
    <w:p w14:paraId="7B90CD44" w14:textId="77777777" w:rsidR="00265717" w:rsidRPr="00987FD3" w:rsidRDefault="00265717" w:rsidP="00987FD3">
      <w:pPr>
        <w:spacing w:line="360" w:lineRule="auto"/>
        <w:rPr>
          <w:rFonts w:eastAsia="Aptos"/>
        </w:rPr>
      </w:pPr>
      <w:r w:rsidRPr="00987FD3">
        <w:rPr>
          <w:rFonts w:eastAsia="Aptos"/>
          <w:b/>
          <w:bCs/>
        </w:rPr>
        <w:t xml:space="preserve">Response: </w:t>
      </w:r>
      <w:r w:rsidRPr="00987FD3">
        <w:rPr>
          <w:rFonts w:eastAsia="Aptos"/>
        </w:rPr>
        <w:t>Accept in principle</w:t>
      </w:r>
    </w:p>
    <w:p w14:paraId="7D1FB165" w14:textId="481C3BF9" w:rsidR="00265717" w:rsidRPr="00987FD3" w:rsidRDefault="00265717" w:rsidP="00987FD3">
      <w:pPr>
        <w:spacing w:line="360" w:lineRule="auto"/>
        <w:rPr>
          <w:rStyle w:val="Heading2Char"/>
          <w:rFonts w:ascii="Aptos" w:eastAsia="Aptos" w:hAnsi="Aptos" w:cs="Aptos"/>
          <w:color w:val="auto"/>
          <w:sz w:val="24"/>
          <w:szCs w:val="24"/>
        </w:rPr>
      </w:pPr>
      <w:r w:rsidRPr="00987FD3">
        <w:rPr>
          <w:rFonts w:eastAsia="Aptos"/>
          <w:b/>
          <w:bCs/>
        </w:rPr>
        <w:t xml:space="preserve">Update: </w:t>
      </w:r>
      <w:r w:rsidRPr="00987FD3">
        <w:rPr>
          <w:rFonts w:eastAsia="Aptos"/>
        </w:rPr>
        <w:t xml:space="preserve">Beginning stages </w:t>
      </w:r>
    </w:p>
    <w:p w14:paraId="43E56E18" w14:textId="32F935C0" w:rsidR="00265717" w:rsidRPr="005B7B03" w:rsidRDefault="00265717" w:rsidP="005B7B03">
      <w:pPr>
        <w:spacing w:line="360" w:lineRule="auto"/>
      </w:pPr>
      <w:r w:rsidRPr="005B7B03">
        <w:t>Recommendation 10.18 suggests the NDIS Quality and Safeguards Commission improve complaint handling policy</w:t>
      </w:r>
      <w:r w:rsidR="00B03D5F">
        <w:t xml:space="preserve">, ensuring that </w:t>
      </w:r>
      <w:r w:rsidRPr="005B7B03">
        <w:t xml:space="preserve">procedures are clear, streamlined, and transparent. According to the Government's initial response, the NDIS </w:t>
      </w:r>
      <w:r w:rsidR="00B03D5F" w:rsidRPr="005B7B03">
        <w:t xml:space="preserve">Quality and Safeguards </w:t>
      </w:r>
      <w:r w:rsidRPr="005B7B03">
        <w:t xml:space="preserve">Commission has established the National Intake and Early Resolution team which focusses on complaints management and early resolution of "less complex" complaints. Additionally, the Safeguarding Team was established to identify and mitigate risks. The Australian Government also mentions there is further work currently undertaken to develop a revised complaints process. The DRC Progress Report </w:t>
      </w:r>
      <w:r w:rsidR="00C738A8">
        <w:t xml:space="preserve">2025 </w:t>
      </w:r>
      <w:r w:rsidRPr="005B7B03">
        <w:t>credited this work with the Enterprise Prioritisation Models work. There is no update available on this activity and reviewing the NDIS</w:t>
      </w:r>
      <w:r w:rsidR="006529AF">
        <w:t xml:space="preserve"> </w:t>
      </w:r>
      <w:r w:rsidRPr="005B7B03">
        <w:t xml:space="preserve">Commissions complaints model does not yet align with this recommendation. </w:t>
      </w:r>
    </w:p>
    <w:p w14:paraId="34351A9A" w14:textId="77777777" w:rsidR="00265717" w:rsidRDefault="00265717" w:rsidP="00071309">
      <w:pPr>
        <w:spacing w:line="360" w:lineRule="auto"/>
        <w:rPr>
          <w:b/>
          <w:bCs/>
          <w:color w:val="690048"/>
          <w:lang w:val="en-AU"/>
        </w:rPr>
      </w:pPr>
    </w:p>
    <w:p w14:paraId="744A6301" w14:textId="667D485E" w:rsidR="00265717" w:rsidRDefault="00265717" w:rsidP="00071309">
      <w:pPr>
        <w:spacing w:line="360" w:lineRule="auto"/>
        <w:rPr>
          <w:b/>
          <w:bCs/>
          <w:color w:val="690048"/>
          <w:lang w:val="en-AU"/>
        </w:rPr>
      </w:pPr>
      <w:r w:rsidRPr="008E7728">
        <w:rPr>
          <w:b/>
          <w:bCs/>
          <w:color w:val="690048"/>
          <w:lang w:val="en-AU"/>
        </w:rPr>
        <w:t xml:space="preserve">Recommendation </w:t>
      </w:r>
      <w:r>
        <w:rPr>
          <w:b/>
          <w:bCs/>
          <w:color w:val="690048"/>
          <w:lang w:val="en-AU"/>
        </w:rPr>
        <w:t>10.19</w:t>
      </w:r>
      <w:r w:rsidR="006529AF">
        <w:rPr>
          <w:b/>
          <w:bCs/>
          <w:color w:val="690048"/>
          <w:lang w:val="en-AU"/>
        </w:rPr>
        <w:t>:</w:t>
      </w:r>
      <w:r w:rsidR="006529AF" w:rsidRPr="006529AF">
        <w:t xml:space="preserve"> </w:t>
      </w:r>
      <w:r w:rsidR="006529AF" w:rsidRPr="006529AF">
        <w:rPr>
          <w:b/>
          <w:bCs/>
          <w:color w:val="690048"/>
        </w:rPr>
        <w:t>Requirement to investigate certain complaints</w:t>
      </w:r>
    </w:p>
    <w:p w14:paraId="1C433D2C" w14:textId="77777777" w:rsidR="00265717" w:rsidRDefault="00265717" w:rsidP="00E13A92">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governments</w:t>
      </w:r>
    </w:p>
    <w:p w14:paraId="5A8E847E" w14:textId="77777777" w:rsidR="00265717" w:rsidRDefault="00265717" w:rsidP="00E13A92">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287DC8DD" w14:textId="77777777" w:rsidR="00265717" w:rsidRDefault="00265717" w:rsidP="00E13A92">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No updates</w:t>
      </w:r>
    </w:p>
    <w:p w14:paraId="7C8FA01F" w14:textId="2EB8C374" w:rsidR="00265717" w:rsidRPr="000E1B79" w:rsidRDefault="00265717" w:rsidP="00E13A92">
      <w:pPr>
        <w:spacing w:line="360" w:lineRule="auto"/>
        <w:rPr>
          <w:rFonts w:ascii="Aptos" w:eastAsia="Aptos" w:hAnsi="Aptos" w:cs="Aptos"/>
          <w:color w:val="2F2F2F"/>
        </w:rPr>
      </w:pPr>
      <w:r w:rsidRPr="3B02ACE1">
        <w:rPr>
          <w:rFonts w:ascii="Aptos" w:eastAsia="Aptos" w:hAnsi="Aptos" w:cs="Aptos"/>
        </w:rPr>
        <w:t xml:space="preserve">Recommendation 10.19 recommends the NDIS Minister amend </w:t>
      </w:r>
      <w:r w:rsidRPr="3B02ACE1">
        <w:rPr>
          <w:rFonts w:ascii="Aptos" w:eastAsia="Aptos" w:hAnsi="Aptos" w:cs="Aptos"/>
          <w:i/>
          <w:iCs/>
        </w:rPr>
        <w:t xml:space="preserve">National Disability Insurance Scheme (Complaints Management and Resolution) Rules 2018 (Cth) </w:t>
      </w:r>
      <w:r w:rsidRPr="3B02ACE1">
        <w:rPr>
          <w:rFonts w:ascii="Aptos" w:eastAsia="Aptos" w:hAnsi="Aptos" w:cs="Aptos"/>
        </w:rPr>
        <w:t>to empower the NDIS Quality and Safeguards Commission to ensure service providers appropriately investigate complaints and report findings of the investigation to the complainants</w:t>
      </w:r>
      <w:r w:rsidRPr="00A3100C">
        <w:rPr>
          <w:rFonts w:ascii="Aptos" w:eastAsia="Aptos" w:hAnsi="Aptos" w:cs="Aptos"/>
        </w:rPr>
        <w:t>.</w:t>
      </w:r>
      <w:r w:rsidR="00C75118" w:rsidRPr="00A3100C">
        <w:rPr>
          <w:rFonts w:ascii="Aptos" w:eastAsia="Aptos" w:hAnsi="Aptos" w:cs="Aptos"/>
        </w:rPr>
        <w:t xml:space="preserve"> </w:t>
      </w:r>
      <w:r w:rsidR="00B03D5F">
        <w:t>Unfortunately, there are no updates on this recommendation.</w:t>
      </w:r>
    </w:p>
    <w:p w14:paraId="038B90EB" w14:textId="77777777" w:rsidR="00265717" w:rsidRDefault="00265717" w:rsidP="00071309">
      <w:pPr>
        <w:spacing w:line="360" w:lineRule="auto"/>
        <w:rPr>
          <w:b/>
          <w:bCs/>
          <w:color w:val="690048"/>
          <w:lang w:val="en-AU"/>
        </w:rPr>
      </w:pPr>
    </w:p>
    <w:p w14:paraId="448DBA42" w14:textId="6F4E2193" w:rsidR="00265717" w:rsidRDefault="00265717" w:rsidP="008F660A">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10.20</w:t>
      </w:r>
      <w:r w:rsidR="006529AF">
        <w:rPr>
          <w:b/>
          <w:bCs/>
          <w:color w:val="690048"/>
          <w:lang w:val="en-AU"/>
        </w:rPr>
        <w:t>:</w:t>
      </w:r>
      <w:r w:rsidR="006529AF" w:rsidRPr="006529AF">
        <w:t xml:space="preserve"> </w:t>
      </w:r>
      <w:r w:rsidR="006529AF" w:rsidRPr="006529AF">
        <w:rPr>
          <w:b/>
          <w:bCs/>
          <w:color w:val="690048"/>
        </w:rPr>
        <w:t>Making complaint processes accessible</w:t>
      </w:r>
    </w:p>
    <w:p w14:paraId="61B5FE90" w14:textId="77777777" w:rsidR="00265717" w:rsidRDefault="00265717" w:rsidP="00F33033">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1DF3D2E0" w14:textId="77777777" w:rsidR="00265717" w:rsidRDefault="00265717" w:rsidP="00F33033">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 xml:space="preserve">Accept </w:t>
      </w:r>
    </w:p>
    <w:p w14:paraId="2DED98D1" w14:textId="60CE37C6" w:rsidR="00265717" w:rsidRDefault="00265717" w:rsidP="00F33033">
      <w:pPr>
        <w:spacing w:line="360" w:lineRule="auto"/>
        <w:rPr>
          <w:rFonts w:ascii="Aptos" w:eastAsia="Aptos" w:hAnsi="Aptos" w:cs="Aptos"/>
        </w:rPr>
      </w:pPr>
      <w:r w:rsidRPr="3B02ACE1">
        <w:rPr>
          <w:rFonts w:ascii="Aptos" w:eastAsia="Aptos" w:hAnsi="Aptos" w:cs="Aptos"/>
          <w:b/>
          <w:bCs/>
        </w:rPr>
        <w:t xml:space="preserve">Update: </w:t>
      </w:r>
      <w:r w:rsidRPr="007B0A82">
        <w:rPr>
          <w:rFonts w:ascii="Aptos" w:eastAsia="Aptos" w:hAnsi="Aptos" w:cs="Aptos"/>
        </w:rPr>
        <w:t>In Progress</w:t>
      </w:r>
    </w:p>
    <w:p w14:paraId="0F0C61AC" w14:textId="1CE4D585" w:rsidR="00265717" w:rsidRDefault="00265717" w:rsidP="00F33033">
      <w:pPr>
        <w:spacing w:line="360" w:lineRule="auto"/>
      </w:pPr>
      <w:r w:rsidRPr="3B02ACE1">
        <w:rPr>
          <w:rFonts w:ascii="Aptos" w:eastAsia="Aptos" w:hAnsi="Aptos" w:cs="Aptos"/>
        </w:rPr>
        <w:t>Recommendation 10.20 asks the NDIS Quality and Safeguards Commission to improve the accessibility of its complain</w:t>
      </w:r>
      <w:r>
        <w:rPr>
          <w:rFonts w:ascii="Aptos" w:eastAsia="Aptos" w:hAnsi="Aptos" w:cs="Aptos"/>
        </w:rPr>
        <w:t>t</w:t>
      </w:r>
      <w:r w:rsidRPr="3B02ACE1">
        <w:rPr>
          <w:rFonts w:ascii="Aptos" w:eastAsia="Aptos" w:hAnsi="Aptos" w:cs="Aptos"/>
        </w:rPr>
        <w:t xml:space="preserve"> handling process. According to the Australian Governments initial response to this recommendation, </w:t>
      </w:r>
      <w:r>
        <w:t>the NDIA is reviewing the NDIS website, revising complaints management frameworks, and has developed a webpage outlin</w:t>
      </w:r>
      <w:r w:rsidR="00106860">
        <w:t>ing</w:t>
      </w:r>
      <w:r>
        <w:t xml:space="preserve"> the role of independent advocacy. The website review has since been completed and implemented.</w:t>
      </w:r>
    </w:p>
    <w:p w14:paraId="0C2F5B35" w14:textId="77777777" w:rsidR="00265717" w:rsidRDefault="00265717" w:rsidP="008F660A">
      <w:pPr>
        <w:spacing w:line="360" w:lineRule="auto"/>
        <w:rPr>
          <w:b/>
          <w:bCs/>
          <w:color w:val="690048"/>
          <w:lang w:val="en-AU"/>
        </w:rPr>
      </w:pPr>
    </w:p>
    <w:p w14:paraId="0FCAC2F1" w14:textId="236B0608" w:rsidR="00265717" w:rsidRDefault="00265717" w:rsidP="008F660A">
      <w:pPr>
        <w:spacing w:line="360" w:lineRule="auto"/>
        <w:rPr>
          <w:b/>
          <w:bCs/>
          <w:color w:val="690048"/>
          <w:lang w:val="en-AU"/>
        </w:rPr>
      </w:pPr>
      <w:r w:rsidRPr="008E7728">
        <w:rPr>
          <w:b/>
          <w:bCs/>
          <w:color w:val="690048"/>
          <w:lang w:val="en-AU"/>
        </w:rPr>
        <w:t xml:space="preserve">Recommendation </w:t>
      </w:r>
      <w:r>
        <w:rPr>
          <w:b/>
          <w:bCs/>
          <w:color w:val="690048"/>
          <w:lang w:val="en-AU"/>
        </w:rPr>
        <w:t>10.21</w:t>
      </w:r>
      <w:r w:rsidR="006529AF">
        <w:rPr>
          <w:b/>
          <w:bCs/>
          <w:color w:val="690048"/>
          <w:lang w:val="en-AU"/>
        </w:rPr>
        <w:t>:</w:t>
      </w:r>
      <w:r w:rsidR="006529AF" w:rsidRPr="006529AF">
        <w:t xml:space="preserve"> </w:t>
      </w:r>
      <w:r w:rsidR="006529AF" w:rsidRPr="006529AF">
        <w:rPr>
          <w:b/>
          <w:bCs/>
          <w:color w:val="690048"/>
        </w:rPr>
        <w:t>Registration and audit process</w:t>
      </w:r>
    </w:p>
    <w:p w14:paraId="6827B6E8" w14:textId="77777777" w:rsidR="00265717" w:rsidRDefault="00265717" w:rsidP="00AA2D10">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56A0C2DD" w14:textId="77777777" w:rsidR="00265717" w:rsidRDefault="00265717" w:rsidP="00AA2D10">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7060774B" w14:textId="7C32BFD4" w:rsidR="00265717" w:rsidRDefault="00265717" w:rsidP="00AA2D10">
      <w:pPr>
        <w:spacing w:line="360" w:lineRule="auto"/>
        <w:rPr>
          <w:rFonts w:ascii="Aptos" w:eastAsia="Aptos" w:hAnsi="Aptos" w:cs="Aptos"/>
        </w:rPr>
      </w:pPr>
      <w:r w:rsidRPr="3B02ACE1">
        <w:rPr>
          <w:rFonts w:ascii="Aptos" w:eastAsia="Aptos" w:hAnsi="Aptos" w:cs="Aptos"/>
          <w:b/>
          <w:bCs/>
        </w:rPr>
        <w:t xml:space="preserve">Update: </w:t>
      </w:r>
      <w:r w:rsidRPr="3B02ACE1">
        <w:rPr>
          <w:rFonts w:ascii="Aptos" w:eastAsia="Aptos" w:hAnsi="Aptos" w:cs="Aptos"/>
        </w:rPr>
        <w:t xml:space="preserve">Beginning stages </w:t>
      </w:r>
    </w:p>
    <w:p w14:paraId="3FCC4E3A" w14:textId="52945FD5" w:rsidR="003F316F" w:rsidRDefault="00265717" w:rsidP="00AA2D10">
      <w:pPr>
        <w:spacing w:line="360" w:lineRule="auto"/>
        <w:rPr>
          <w:i/>
          <w:iCs/>
        </w:rPr>
      </w:pPr>
      <w:r>
        <w:t xml:space="preserve">Recommendation 10.21 </w:t>
      </w:r>
      <w:r w:rsidR="00B03D5F">
        <w:t xml:space="preserve">calls for worker registration, further recommending that </w:t>
      </w:r>
      <w:r>
        <w:t>registration</w:t>
      </w:r>
      <w:r w:rsidR="00B03D5F">
        <w:t xml:space="preserve"> processes should be audited</w:t>
      </w:r>
      <w:r>
        <w:t xml:space="preserve">. It also asks the Minister for the NDIS to amend the </w:t>
      </w:r>
      <w:r w:rsidRPr="167067DD">
        <w:rPr>
          <w:i/>
          <w:iCs/>
        </w:rPr>
        <w:t xml:space="preserve">National </w:t>
      </w:r>
    </w:p>
    <w:p w14:paraId="3FCD5E60" w14:textId="62EC4978" w:rsidR="00265717" w:rsidRDefault="00265717" w:rsidP="00AA2D10">
      <w:pPr>
        <w:spacing w:line="360" w:lineRule="auto"/>
      </w:pPr>
      <w:r w:rsidRPr="167067DD">
        <w:rPr>
          <w:i/>
          <w:iCs/>
        </w:rPr>
        <w:t>Disability Insurance Scheme (Protection and Disclosure of Information — Commissioner) Rules 2018</w:t>
      </w:r>
      <w:r>
        <w:t xml:space="preserve"> (Cth) to clarify the NDIS Commission can share relevant information with quality auditors. In 2024, the NDIS Provider and Worker Registration Taskforce was established and has since provided advice to the Government on new regulatory arrangements on worker registration </w:t>
      </w:r>
      <w:r w:rsidRPr="3B02ACE1">
        <w:rPr>
          <w:rStyle w:val="EndnoteReference"/>
        </w:rPr>
        <w:endnoteReference w:id="129"/>
      </w:r>
      <w:r>
        <w:t xml:space="preserve">. </w:t>
      </w:r>
      <w:r w:rsidR="00D17B7E">
        <w:t xml:space="preserve">This </w:t>
      </w:r>
      <w:r w:rsidR="008F6724">
        <w:t xml:space="preserve">Taskforce has since been disbanded and provided advice to the </w:t>
      </w:r>
      <w:r w:rsidR="00AB131A">
        <w:t xml:space="preserve">Australian Government, </w:t>
      </w:r>
      <w:r w:rsidR="00AD6670">
        <w:t>this advice is still being considered</w:t>
      </w:r>
      <w:r w:rsidR="00AD6670">
        <w:rPr>
          <w:rStyle w:val="EndnoteReference"/>
        </w:rPr>
        <w:endnoteReference w:id="130"/>
      </w:r>
      <w:r w:rsidR="00D7299F">
        <w:t>.</w:t>
      </w:r>
    </w:p>
    <w:p w14:paraId="7CEE971A" w14:textId="77777777" w:rsidR="00265717" w:rsidRDefault="00265717" w:rsidP="008F660A">
      <w:pPr>
        <w:spacing w:line="360" w:lineRule="auto"/>
        <w:rPr>
          <w:b/>
          <w:bCs/>
          <w:color w:val="690048"/>
          <w:lang w:val="en-AU"/>
        </w:rPr>
      </w:pPr>
    </w:p>
    <w:p w14:paraId="318C0F46" w14:textId="5BD31DAC" w:rsidR="00265717" w:rsidRDefault="00265717" w:rsidP="008F660A">
      <w:pPr>
        <w:spacing w:line="360" w:lineRule="auto"/>
        <w:rPr>
          <w:b/>
          <w:bCs/>
          <w:color w:val="690048"/>
          <w:lang w:val="en-AU"/>
        </w:rPr>
      </w:pPr>
      <w:r w:rsidRPr="008E7728">
        <w:rPr>
          <w:b/>
          <w:bCs/>
          <w:color w:val="690048"/>
          <w:lang w:val="en-AU"/>
        </w:rPr>
        <w:t xml:space="preserve">Recommendation </w:t>
      </w:r>
      <w:r>
        <w:rPr>
          <w:b/>
          <w:bCs/>
          <w:color w:val="690048"/>
          <w:lang w:val="en-AU"/>
        </w:rPr>
        <w:t>10.22</w:t>
      </w:r>
      <w:r w:rsidR="00082AB0">
        <w:rPr>
          <w:b/>
          <w:bCs/>
          <w:color w:val="690048"/>
          <w:lang w:val="en-AU"/>
        </w:rPr>
        <w:t xml:space="preserve">: </w:t>
      </w:r>
      <w:r w:rsidR="00082AB0" w:rsidRPr="00082AB0">
        <w:rPr>
          <w:b/>
          <w:bCs/>
          <w:color w:val="690048"/>
        </w:rPr>
        <w:t>Strengthened regulatory requirements</w:t>
      </w:r>
    </w:p>
    <w:p w14:paraId="478EFB08" w14:textId="77777777" w:rsidR="00265717" w:rsidRDefault="00265717" w:rsidP="003A3EE3">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534138E6" w14:textId="77777777" w:rsidR="00265717" w:rsidRDefault="00265717" w:rsidP="003A3EE3">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0830A4FA" w14:textId="77777777" w:rsidR="00265717" w:rsidRDefault="00265717" w:rsidP="003A3EE3">
      <w:pPr>
        <w:spacing w:line="360" w:lineRule="auto"/>
        <w:rPr>
          <w:rFonts w:ascii="Aptos" w:eastAsia="Aptos" w:hAnsi="Aptos" w:cs="Aptos"/>
        </w:rPr>
      </w:pPr>
      <w:r w:rsidRPr="24BC4420">
        <w:rPr>
          <w:rFonts w:ascii="Aptos" w:eastAsia="Aptos" w:hAnsi="Aptos" w:cs="Aptos"/>
          <w:b/>
          <w:bCs/>
        </w:rPr>
        <w:t xml:space="preserve">Update: </w:t>
      </w:r>
      <w:r w:rsidRPr="24BC4420">
        <w:rPr>
          <w:rFonts w:ascii="Aptos" w:eastAsia="Aptos" w:hAnsi="Aptos" w:cs="Aptos"/>
        </w:rPr>
        <w:t>No updates</w:t>
      </w:r>
    </w:p>
    <w:p w14:paraId="4D35C0FE" w14:textId="21B28294" w:rsidR="00265717" w:rsidRDefault="00265717" w:rsidP="003A3EE3">
      <w:pPr>
        <w:spacing w:line="360" w:lineRule="auto"/>
        <w:rPr>
          <w:rFonts w:ascii="Aptos" w:eastAsia="Aptos" w:hAnsi="Aptos" w:cs="Aptos"/>
          <w:color w:val="2F2F2F"/>
        </w:rPr>
      </w:pPr>
      <w:r w:rsidRPr="3B02ACE1">
        <w:rPr>
          <w:rFonts w:ascii="Aptos" w:eastAsia="Aptos" w:hAnsi="Aptos" w:cs="Aptos"/>
          <w:lang w:val="en-AU"/>
        </w:rPr>
        <w:t>Recommendation 10.22 calls for the strengthening of regulatory requirements by amending NDIS Rules and Guidelines to better address complaint handling and incident management and requirements</w:t>
      </w:r>
      <w:r>
        <w:rPr>
          <w:rFonts w:ascii="Aptos" w:eastAsia="Aptos" w:hAnsi="Aptos" w:cs="Aptos"/>
          <w:lang w:val="en-AU"/>
        </w:rPr>
        <w:t>.</w:t>
      </w:r>
      <w:r w:rsidR="00A3100C">
        <w:rPr>
          <w:rFonts w:ascii="Aptos" w:eastAsia="Aptos" w:hAnsi="Aptos" w:cs="Aptos"/>
          <w:lang w:val="en-AU"/>
        </w:rPr>
        <w:t xml:space="preserve"> </w:t>
      </w:r>
      <w:r w:rsidR="005D1E20">
        <w:t>There are no updates on the implementation of this recommendation.</w:t>
      </w:r>
    </w:p>
    <w:p w14:paraId="6532BB22" w14:textId="77777777" w:rsidR="00265717" w:rsidRDefault="00265717" w:rsidP="008F660A">
      <w:pPr>
        <w:spacing w:line="360" w:lineRule="auto"/>
        <w:rPr>
          <w:b/>
          <w:bCs/>
          <w:color w:val="690048"/>
          <w:lang w:val="en-AU"/>
        </w:rPr>
      </w:pPr>
    </w:p>
    <w:p w14:paraId="3513BC61" w14:textId="77777777" w:rsidR="008C0586" w:rsidRDefault="008C0586" w:rsidP="008F660A">
      <w:pPr>
        <w:spacing w:line="360" w:lineRule="auto"/>
        <w:rPr>
          <w:b/>
          <w:bCs/>
          <w:color w:val="690048"/>
          <w:lang w:val="en-AU"/>
        </w:rPr>
      </w:pPr>
    </w:p>
    <w:p w14:paraId="6641E4DC" w14:textId="4D26353D" w:rsidR="00265717" w:rsidRDefault="00265717" w:rsidP="008F660A">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10.23</w:t>
      </w:r>
      <w:r w:rsidR="00082AB0">
        <w:rPr>
          <w:b/>
          <w:bCs/>
          <w:color w:val="690048"/>
          <w:lang w:val="en-AU"/>
        </w:rPr>
        <w:t>:</w:t>
      </w:r>
      <w:r w:rsidR="00082AB0" w:rsidRPr="00082AB0">
        <w:t xml:space="preserve"> </w:t>
      </w:r>
      <w:r w:rsidR="00082AB0" w:rsidRPr="00082AB0">
        <w:rPr>
          <w:b/>
          <w:bCs/>
          <w:color w:val="690048"/>
        </w:rPr>
        <w:t>Publishing data about the unregistered provider market</w:t>
      </w:r>
    </w:p>
    <w:p w14:paraId="23F30ABB" w14:textId="77777777" w:rsidR="00265717" w:rsidRDefault="00265717" w:rsidP="002D04C8">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3DEF782F" w14:textId="77777777" w:rsidR="00265717" w:rsidRDefault="00265717" w:rsidP="002D04C8">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w:t>
      </w:r>
    </w:p>
    <w:p w14:paraId="26E26B28" w14:textId="19B392D6" w:rsidR="00265717" w:rsidRDefault="00265717" w:rsidP="002D04C8">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5735AD54" w14:textId="40766FE5" w:rsidR="00265717" w:rsidRDefault="00265717" w:rsidP="002D04C8">
      <w:pPr>
        <w:spacing w:line="360" w:lineRule="auto"/>
      </w:pPr>
      <w:r w:rsidRPr="3B02ACE1">
        <w:rPr>
          <w:rFonts w:ascii="Aptos" w:eastAsia="Aptos" w:hAnsi="Aptos" w:cs="Aptos"/>
          <w:lang w:val="en-AU"/>
        </w:rPr>
        <w:t>Recommendation 10.23 recommends</w:t>
      </w:r>
      <w:r>
        <w:t xml:space="preserve"> regular and transparent publishing of data about the unregistered provider market. The NDIS Commission’s Data and Regulatory Transformation Project are said to increase the Commission’s capacity to collect and report on data, and the Commission’s Data and Regulatory Transformation Project are also expected to provide advice to Government on data. The DRC Progress Report 2025 also mentions the development of a Data Quality Framework and a Public Sharing of Data policy </w:t>
      </w:r>
      <w:r w:rsidRPr="3B02ACE1">
        <w:rPr>
          <w:rStyle w:val="EndnoteReference"/>
        </w:rPr>
        <w:endnoteReference w:id="131"/>
      </w:r>
      <w:r>
        <w:t>.</w:t>
      </w:r>
    </w:p>
    <w:p w14:paraId="0067D2FC" w14:textId="77777777" w:rsidR="00265717" w:rsidRDefault="00265717" w:rsidP="003A3EE3">
      <w:pPr>
        <w:spacing w:line="360" w:lineRule="auto"/>
        <w:rPr>
          <w:b/>
          <w:bCs/>
          <w:color w:val="690048"/>
          <w:lang w:val="en-AU"/>
        </w:rPr>
      </w:pPr>
    </w:p>
    <w:p w14:paraId="2A15B9FB" w14:textId="4DD53243" w:rsidR="00265717" w:rsidRDefault="00265717" w:rsidP="003A3EE3">
      <w:pPr>
        <w:spacing w:line="360" w:lineRule="auto"/>
        <w:rPr>
          <w:b/>
          <w:bCs/>
          <w:color w:val="690048"/>
          <w:lang w:val="en-AU"/>
        </w:rPr>
      </w:pPr>
      <w:r w:rsidRPr="008E7728">
        <w:rPr>
          <w:b/>
          <w:bCs/>
          <w:color w:val="690048"/>
          <w:lang w:val="en-AU"/>
        </w:rPr>
        <w:t xml:space="preserve">Recommendation </w:t>
      </w:r>
      <w:r>
        <w:rPr>
          <w:b/>
          <w:bCs/>
          <w:color w:val="690048"/>
          <w:lang w:val="en-AU"/>
        </w:rPr>
        <w:t>10.24</w:t>
      </w:r>
      <w:r w:rsidR="00082AB0">
        <w:rPr>
          <w:b/>
          <w:bCs/>
          <w:color w:val="690048"/>
          <w:lang w:val="en-AU"/>
        </w:rPr>
        <w:t>:</w:t>
      </w:r>
      <w:r w:rsidR="00082AB0" w:rsidRPr="00082AB0">
        <w:t xml:space="preserve"> </w:t>
      </w:r>
      <w:r w:rsidR="00082AB0" w:rsidRPr="00082AB0">
        <w:rPr>
          <w:b/>
          <w:bCs/>
          <w:color w:val="690048"/>
        </w:rPr>
        <w:t>Improved access to behaviour support practitioners</w:t>
      </w:r>
    </w:p>
    <w:p w14:paraId="0E331ADB" w14:textId="77777777" w:rsidR="00A3100C" w:rsidRDefault="00A3100C" w:rsidP="00A3100C">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599A0725" w14:textId="77777777" w:rsidR="00A3100C" w:rsidRDefault="00A3100C" w:rsidP="00A3100C">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7817F85A" w14:textId="7A29B403" w:rsidR="000A7239" w:rsidRDefault="00A3100C" w:rsidP="000A7239">
      <w:pPr>
        <w:rPr>
          <w:rFonts w:ascii="Aptos Narrow" w:eastAsia="Times New Roman" w:hAnsi="Aptos Narrow" w:cs="Times New Roman"/>
          <w:color w:val="000000"/>
          <w:kern w:val="0"/>
          <w:sz w:val="22"/>
          <w:szCs w:val="22"/>
          <w:lang w:val="en-AU" w:eastAsia="en-AU"/>
          <w14:ligatures w14:val="none"/>
        </w:rPr>
      </w:pPr>
      <w:r w:rsidRPr="4DC14D1D">
        <w:rPr>
          <w:rFonts w:ascii="Aptos" w:eastAsia="Aptos" w:hAnsi="Aptos" w:cs="Aptos"/>
          <w:b/>
          <w:bCs/>
        </w:rPr>
        <w:t>Update:</w:t>
      </w:r>
      <w:r>
        <w:rPr>
          <w:rFonts w:ascii="Aptos" w:eastAsia="Aptos" w:hAnsi="Aptos" w:cs="Aptos"/>
          <w:b/>
          <w:bCs/>
        </w:rPr>
        <w:t xml:space="preserve"> </w:t>
      </w:r>
      <w:r w:rsidR="009A18E9" w:rsidRPr="000A7239">
        <w:rPr>
          <w:rFonts w:eastAsia="Times New Roman" w:cs="Times New Roman"/>
          <w:color w:val="000000"/>
          <w:kern w:val="0"/>
          <w:lang w:val="en-AU" w:eastAsia="en-AU"/>
          <w14:ligatures w14:val="none"/>
        </w:rPr>
        <w:t>Beginning stages</w:t>
      </w:r>
    </w:p>
    <w:p w14:paraId="5D8DF4EE" w14:textId="77777777" w:rsidR="000A7239" w:rsidRPr="000A7239" w:rsidRDefault="000A7239" w:rsidP="000A7239">
      <w:pPr>
        <w:rPr>
          <w:rFonts w:ascii="Aptos Narrow" w:eastAsia="Times New Roman" w:hAnsi="Aptos Narrow" w:cs="Times New Roman"/>
          <w:color w:val="000000"/>
          <w:kern w:val="0"/>
          <w:sz w:val="22"/>
          <w:szCs w:val="22"/>
          <w:lang w:val="en-AU" w:eastAsia="en-AU"/>
          <w14:ligatures w14:val="none"/>
        </w:rPr>
      </w:pPr>
    </w:p>
    <w:p w14:paraId="2EFD5E7B" w14:textId="2128442E" w:rsidR="00265717" w:rsidRDefault="00265717" w:rsidP="00817E68">
      <w:pPr>
        <w:spacing w:line="360" w:lineRule="auto"/>
      </w:pPr>
      <w:r>
        <w:t>Recommendation 10.24 asks the NDIS Quality and Safeguards Commission</w:t>
      </w:r>
      <w:r w:rsidR="00A645F7">
        <w:t xml:space="preserve"> to</w:t>
      </w:r>
      <w:r>
        <w:t xml:space="preserve"> improve access to behaviour supports practitioners through incentives, partnerships, and</w:t>
      </w:r>
      <w:r w:rsidR="005D63E5">
        <w:t xml:space="preserve"> </w:t>
      </w:r>
      <w:r>
        <w:t xml:space="preserve">professional development. The DRC Progress Report </w:t>
      </w:r>
      <w:r w:rsidR="00A40126">
        <w:t xml:space="preserve">2025 </w:t>
      </w:r>
      <w:r>
        <w:t xml:space="preserve">announced an external review of the Positive Behaviour Support Capability Framework has begun, with the aim to deliver a five-year roadmap to uplift skills and capabilities </w:t>
      </w:r>
      <w:r w:rsidRPr="3B02ACE1">
        <w:rPr>
          <w:rStyle w:val="EndnoteReference"/>
        </w:rPr>
        <w:endnoteReference w:id="132"/>
      </w:r>
      <w:r>
        <w:t>.</w:t>
      </w:r>
    </w:p>
    <w:p w14:paraId="537B24D3" w14:textId="77777777" w:rsidR="00265717" w:rsidRDefault="00265717" w:rsidP="003A3EE3">
      <w:pPr>
        <w:spacing w:line="360" w:lineRule="auto"/>
        <w:rPr>
          <w:b/>
          <w:bCs/>
          <w:color w:val="690048"/>
          <w:lang w:val="en-AU"/>
        </w:rPr>
      </w:pPr>
    </w:p>
    <w:p w14:paraId="3640A4EB" w14:textId="06F60AA9" w:rsidR="00265717" w:rsidRDefault="00265717" w:rsidP="003A3EE3">
      <w:pPr>
        <w:spacing w:line="360" w:lineRule="auto"/>
        <w:rPr>
          <w:b/>
          <w:bCs/>
          <w:color w:val="690048"/>
          <w:lang w:val="en-AU"/>
        </w:rPr>
      </w:pPr>
      <w:r w:rsidRPr="008E7728">
        <w:rPr>
          <w:b/>
          <w:bCs/>
          <w:color w:val="690048"/>
          <w:lang w:val="en-AU"/>
        </w:rPr>
        <w:t xml:space="preserve">Recommendation </w:t>
      </w:r>
      <w:r>
        <w:rPr>
          <w:b/>
          <w:bCs/>
          <w:color w:val="690048"/>
          <w:lang w:val="en-AU"/>
        </w:rPr>
        <w:t>10.25</w:t>
      </w:r>
      <w:r w:rsidR="007C4D6E">
        <w:rPr>
          <w:b/>
          <w:bCs/>
          <w:color w:val="690048"/>
          <w:lang w:val="en-AU"/>
        </w:rPr>
        <w:t>:</w:t>
      </w:r>
      <w:r w:rsidR="007C4D6E" w:rsidRPr="007C4D6E">
        <w:t xml:space="preserve"> </w:t>
      </w:r>
      <w:r w:rsidR="007C4D6E" w:rsidRPr="007C4D6E">
        <w:rPr>
          <w:b/>
          <w:bCs/>
          <w:color w:val="690048"/>
        </w:rPr>
        <w:t>Strengthened monitoring, compliance and enforcement</w:t>
      </w:r>
    </w:p>
    <w:p w14:paraId="7603D099" w14:textId="77777777" w:rsidR="00265717" w:rsidRDefault="00265717" w:rsidP="00C51F2E">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0B6665E3" w14:textId="77777777" w:rsidR="00265717" w:rsidRDefault="00265717" w:rsidP="00C51F2E">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725F62F2" w14:textId="77777777" w:rsidR="00265717" w:rsidRPr="00266CBD" w:rsidRDefault="00265717" w:rsidP="00C51F2E">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In progress</w:t>
      </w:r>
    </w:p>
    <w:p w14:paraId="5063C191" w14:textId="7923969F" w:rsidR="00265717" w:rsidRDefault="00265717" w:rsidP="00C51F2E">
      <w:pPr>
        <w:spacing w:line="360" w:lineRule="auto"/>
      </w:pPr>
      <w:r>
        <w:t xml:space="preserve">Recommendation 10.25 </w:t>
      </w:r>
      <w:r w:rsidR="00DD1DD8">
        <w:t>calls for</w:t>
      </w:r>
      <w:r>
        <w:t xml:space="preserve"> the NDIS Quality and Safeguards Commission</w:t>
      </w:r>
      <w:r w:rsidR="00DD1DD8">
        <w:t xml:space="preserve"> to</w:t>
      </w:r>
      <w:r>
        <w:t xml:space="preserve"> review and strengthen its compliance and enforcement policy. The </w:t>
      </w:r>
      <w:r w:rsidR="00DD1DD8">
        <w:t xml:space="preserve">DRC Progress Report </w:t>
      </w:r>
      <w:r w:rsidR="00A40126">
        <w:t xml:space="preserve">2025 </w:t>
      </w:r>
      <w:r w:rsidR="00DD1DD8">
        <w:t xml:space="preserve">claims </w:t>
      </w:r>
      <w:r>
        <w:t xml:space="preserve">this recommendation </w:t>
      </w:r>
      <w:r w:rsidR="00DD1DD8">
        <w:t>is</w:t>
      </w:r>
      <w:r>
        <w:t xml:space="preserve"> completed, stating the ‘Fraud Fusion Taskforce’ commenced in 2024 which has strengthen compliance actions within the NDIS Quality and Safeguards Commission. The Progress Report also talks about various resources and workshops have been offered to participants about participant’s rights</w:t>
      </w:r>
      <w:r>
        <w:rPr>
          <w:rStyle w:val="EndnoteReference"/>
        </w:rPr>
        <w:endnoteReference w:id="133"/>
      </w:r>
      <w:r>
        <w:t xml:space="preserve">. QIDAN acknowledge the NDIS Quality </w:t>
      </w:r>
      <w:r>
        <w:lastRenderedPageBreak/>
        <w:t>and Safeguards Commission is taking action to respond to fraud better. However, the NDIS Commission has not adequately improved its compliance and enforcement activities as described within recommendation 10.25. Furthermore, in a recent independent review of the Effectiveness of the NDIS Quality and Safeguards Commission’s regulatory functions prepared by the Australian National Audit Office found the Commission “does not have risk responsive and proportionate monitoring, compliance and enforcement activities”</w:t>
      </w:r>
      <w:r>
        <w:rPr>
          <w:rStyle w:val="EndnoteReference"/>
        </w:rPr>
        <w:endnoteReference w:id="134"/>
      </w:r>
      <w:r>
        <w:t>.</w:t>
      </w:r>
    </w:p>
    <w:p w14:paraId="42091E8E" w14:textId="77777777" w:rsidR="001F21C1" w:rsidRDefault="001F21C1" w:rsidP="001F21C1">
      <w:pPr>
        <w:spacing w:line="360" w:lineRule="auto"/>
        <w:rPr>
          <w:b/>
          <w:bCs/>
          <w:color w:val="690048"/>
          <w:lang w:val="en-AU"/>
        </w:rPr>
      </w:pPr>
    </w:p>
    <w:p w14:paraId="49236A2E" w14:textId="2803B276" w:rsidR="00265717" w:rsidRDefault="00265717" w:rsidP="001F21C1">
      <w:pPr>
        <w:spacing w:line="360" w:lineRule="auto"/>
        <w:rPr>
          <w:b/>
          <w:bCs/>
          <w:color w:val="690048"/>
          <w:lang w:val="en-AU"/>
        </w:rPr>
      </w:pPr>
      <w:r w:rsidRPr="008E7728">
        <w:rPr>
          <w:b/>
          <w:bCs/>
          <w:color w:val="690048"/>
          <w:lang w:val="en-AU"/>
        </w:rPr>
        <w:t xml:space="preserve">Recommendation </w:t>
      </w:r>
      <w:r>
        <w:rPr>
          <w:b/>
          <w:bCs/>
          <w:color w:val="690048"/>
          <w:lang w:val="en-AU"/>
        </w:rPr>
        <w:t>10.26</w:t>
      </w:r>
      <w:r w:rsidR="007C4D6E">
        <w:rPr>
          <w:b/>
          <w:bCs/>
          <w:color w:val="690048"/>
          <w:lang w:val="en-AU"/>
        </w:rPr>
        <w:t>:</w:t>
      </w:r>
      <w:r w:rsidR="007C4D6E" w:rsidRPr="001F21C1">
        <w:rPr>
          <w:b/>
          <w:bCs/>
          <w:color w:val="690048"/>
          <w:lang w:val="en-AU"/>
        </w:rPr>
        <w:t xml:space="preserve"> Expanded data reporting and publication</w:t>
      </w:r>
    </w:p>
    <w:p w14:paraId="29300115" w14:textId="77777777" w:rsidR="00265717" w:rsidRDefault="00265717" w:rsidP="006119DF">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31A65B7F" w14:textId="77777777" w:rsidR="00265717" w:rsidRDefault="00265717" w:rsidP="006119DF">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5610DAF2" w14:textId="6E720F24" w:rsidR="00265717" w:rsidRDefault="00265717" w:rsidP="006119DF">
      <w:pPr>
        <w:spacing w:line="360" w:lineRule="auto"/>
        <w:rPr>
          <w:rFonts w:ascii="Aptos" w:eastAsia="Aptos" w:hAnsi="Aptos" w:cs="Aptos"/>
        </w:rPr>
      </w:pPr>
      <w:r w:rsidRPr="3B02ACE1">
        <w:rPr>
          <w:rFonts w:ascii="Aptos" w:eastAsia="Aptos" w:hAnsi="Aptos" w:cs="Aptos"/>
          <w:b/>
          <w:bCs/>
        </w:rPr>
        <w:t xml:space="preserve">Update: </w:t>
      </w:r>
      <w:r w:rsidRPr="3B02ACE1">
        <w:rPr>
          <w:rFonts w:ascii="Aptos" w:eastAsia="Aptos" w:hAnsi="Aptos" w:cs="Aptos"/>
        </w:rPr>
        <w:t xml:space="preserve">Beginning stages </w:t>
      </w:r>
    </w:p>
    <w:p w14:paraId="5FAC5E83" w14:textId="78FD281A" w:rsidR="00265717" w:rsidRPr="001C3369" w:rsidRDefault="00265717" w:rsidP="006119DF">
      <w:pPr>
        <w:spacing w:line="360" w:lineRule="auto"/>
        <w:rPr>
          <w:rFonts w:ascii="Aptos" w:eastAsia="Aptos" w:hAnsi="Aptos" w:cs="Aptos"/>
        </w:rPr>
      </w:pPr>
      <w:r w:rsidRPr="3B02ACE1">
        <w:rPr>
          <w:rFonts w:ascii="Aptos" w:eastAsia="Aptos" w:hAnsi="Aptos" w:cs="Aptos"/>
        </w:rPr>
        <w:t>Recommendation 10.26 asks the NDIS Quality and Safeguards commission expand the data it publishes to include information like data relating to complaints and reportable incidents, and systematic trends identified in data.</w:t>
      </w:r>
      <w:r w:rsidRPr="01C84B44">
        <w:rPr>
          <w:rFonts w:ascii="Aptos" w:eastAsia="Aptos" w:hAnsi="Aptos" w:cs="Aptos"/>
        </w:rPr>
        <w:t xml:space="preserve"> The </w:t>
      </w:r>
      <w:r w:rsidR="00DD1DD8">
        <w:t>DRC Progress Report</w:t>
      </w:r>
      <w:r w:rsidRPr="01C84B44">
        <w:rPr>
          <w:rFonts w:ascii="Aptos" w:eastAsia="Aptos" w:hAnsi="Aptos" w:cs="Aptos"/>
        </w:rPr>
        <w:t xml:space="preserve"> </w:t>
      </w:r>
      <w:r w:rsidR="00A40126">
        <w:t xml:space="preserve">2025 </w:t>
      </w:r>
      <w:r w:rsidRPr="01C84B44">
        <w:rPr>
          <w:rFonts w:ascii="Aptos" w:eastAsia="Aptos" w:hAnsi="Aptos" w:cs="Aptos"/>
        </w:rPr>
        <w:t xml:space="preserve">includes multiple updates on this recommendation. The </w:t>
      </w:r>
      <w:r w:rsidRPr="3B02ACE1">
        <w:rPr>
          <w:rFonts w:ascii="Aptos" w:eastAsia="Aptos" w:hAnsi="Aptos" w:cs="Aptos"/>
        </w:rPr>
        <w:t>Data</w:t>
      </w:r>
      <w:r w:rsidRPr="01C84B44">
        <w:rPr>
          <w:rFonts w:ascii="Aptos" w:eastAsia="Aptos" w:hAnsi="Aptos" w:cs="Aptos"/>
        </w:rPr>
        <w:t xml:space="preserve"> and Regulatory Transformation project is intended to improve published data however any outcomes of this project are yet to be seen.</w:t>
      </w:r>
    </w:p>
    <w:p w14:paraId="27BD6DF4" w14:textId="77777777" w:rsidR="00265717" w:rsidRDefault="00265717" w:rsidP="00817E68">
      <w:pPr>
        <w:spacing w:line="360" w:lineRule="auto"/>
        <w:rPr>
          <w:b/>
          <w:bCs/>
          <w:color w:val="690048"/>
          <w:lang w:val="en-AU"/>
        </w:rPr>
      </w:pPr>
    </w:p>
    <w:p w14:paraId="07757431" w14:textId="30E23422" w:rsidR="00265717" w:rsidRDefault="00265717" w:rsidP="00817E68">
      <w:pPr>
        <w:spacing w:line="360" w:lineRule="auto"/>
        <w:rPr>
          <w:b/>
          <w:bCs/>
          <w:color w:val="690048"/>
          <w:lang w:val="en-AU"/>
        </w:rPr>
      </w:pPr>
      <w:r w:rsidRPr="008E7728">
        <w:rPr>
          <w:b/>
          <w:bCs/>
          <w:color w:val="690048"/>
          <w:lang w:val="en-AU"/>
        </w:rPr>
        <w:t xml:space="preserve">Recommendation </w:t>
      </w:r>
      <w:r>
        <w:rPr>
          <w:b/>
          <w:bCs/>
          <w:color w:val="690048"/>
          <w:lang w:val="en-AU"/>
        </w:rPr>
        <w:t>10.27</w:t>
      </w:r>
      <w:r w:rsidR="007C4D6E">
        <w:rPr>
          <w:b/>
          <w:bCs/>
          <w:color w:val="690048"/>
          <w:lang w:val="en-AU"/>
        </w:rPr>
        <w:t>:</w:t>
      </w:r>
      <w:r w:rsidR="007C4D6E" w:rsidRPr="007C4D6E">
        <w:t xml:space="preserve"> </w:t>
      </w:r>
      <w:r w:rsidR="007C4D6E" w:rsidRPr="007C4D6E">
        <w:rPr>
          <w:b/>
          <w:bCs/>
          <w:color w:val="690048"/>
        </w:rPr>
        <w:t>Strengthened intelligence capacity</w:t>
      </w:r>
    </w:p>
    <w:p w14:paraId="5ABFE6B6" w14:textId="77777777" w:rsidR="00265717" w:rsidRDefault="00265717" w:rsidP="00BE44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0F02C6C3" w14:textId="77777777" w:rsidR="00265717" w:rsidRDefault="00265717" w:rsidP="00BE44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788FD6DE" w14:textId="77777777" w:rsidR="00265717" w:rsidRDefault="00265717" w:rsidP="00BE4454">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Implemented</w:t>
      </w:r>
    </w:p>
    <w:p w14:paraId="4132ED0C" w14:textId="48C970CB" w:rsidR="00265717" w:rsidRPr="00DA0F44" w:rsidRDefault="00265717" w:rsidP="00BE4454">
      <w:pPr>
        <w:spacing w:line="360" w:lineRule="auto"/>
        <w:rPr>
          <w:rStyle w:val="Heading2Char"/>
          <w:rFonts w:ascii="Aptos" w:eastAsia="Aptos" w:hAnsi="Aptos" w:cs="Aptos"/>
        </w:rPr>
      </w:pPr>
      <w:r w:rsidRPr="0883FE4B">
        <w:rPr>
          <w:rFonts w:ascii="Aptos" w:eastAsia="Aptos" w:hAnsi="Aptos" w:cs="Aptos"/>
        </w:rPr>
        <w:t xml:space="preserve">Recommendation 10.27 recommends a dedicated intelligence unit be established within the NDIS Quality and Safeguards Commission to identify and respond to higher risk participants and take action </w:t>
      </w:r>
      <w:r>
        <w:rPr>
          <w:rFonts w:ascii="Aptos" w:eastAsia="Aptos" w:hAnsi="Aptos" w:cs="Aptos"/>
        </w:rPr>
        <w:t xml:space="preserve">against problem service providers </w:t>
      </w:r>
      <w:r w:rsidRPr="0883FE4B">
        <w:rPr>
          <w:rFonts w:ascii="Aptos" w:eastAsia="Aptos" w:hAnsi="Aptos" w:cs="Aptos"/>
        </w:rPr>
        <w:t>accordingly.</w:t>
      </w:r>
      <w:r>
        <w:rPr>
          <w:rFonts w:ascii="Aptos" w:eastAsia="Aptos" w:hAnsi="Aptos" w:cs="Aptos"/>
        </w:rPr>
        <w:t xml:space="preserve"> It also recommends the intelligence unit further use</w:t>
      </w:r>
      <w:r w:rsidR="001F21C1">
        <w:rPr>
          <w:rFonts w:ascii="Aptos" w:eastAsia="Aptos" w:hAnsi="Aptos" w:cs="Aptos"/>
        </w:rPr>
        <w:t>s</w:t>
      </w:r>
      <w:r>
        <w:rPr>
          <w:rFonts w:ascii="Aptos" w:eastAsia="Aptos" w:hAnsi="Aptos" w:cs="Aptos"/>
        </w:rPr>
        <w:t xml:space="preserve"> its findings to identify systemic issues with service providers. </w:t>
      </w:r>
      <w:r w:rsidR="007F58AD">
        <w:t>DRC Progress Report</w:t>
      </w:r>
      <w:r>
        <w:rPr>
          <w:rFonts w:ascii="Aptos" w:eastAsia="Aptos" w:hAnsi="Aptos" w:cs="Aptos"/>
        </w:rPr>
        <w:t xml:space="preserve"> </w:t>
      </w:r>
      <w:r w:rsidR="00A40126">
        <w:t xml:space="preserve">2025 </w:t>
      </w:r>
      <w:r w:rsidR="007F58AD">
        <w:rPr>
          <w:rFonts w:ascii="Aptos" w:eastAsia="Aptos" w:hAnsi="Aptos" w:cs="Aptos"/>
        </w:rPr>
        <w:t>claims</w:t>
      </w:r>
      <w:r>
        <w:rPr>
          <w:rFonts w:ascii="Aptos" w:eastAsia="Aptos" w:hAnsi="Aptos" w:cs="Aptos"/>
        </w:rPr>
        <w:t xml:space="preserve"> this recommendation </w:t>
      </w:r>
      <w:r w:rsidR="007F58AD">
        <w:rPr>
          <w:rFonts w:ascii="Aptos" w:eastAsia="Aptos" w:hAnsi="Aptos" w:cs="Aptos"/>
        </w:rPr>
        <w:t>is</w:t>
      </w:r>
      <w:r>
        <w:rPr>
          <w:rFonts w:ascii="Aptos" w:eastAsia="Aptos" w:hAnsi="Aptos" w:cs="Aptos"/>
        </w:rPr>
        <w:t xml:space="preserve"> completed, stating the NDIS Commission established a ‘Risk, Intelligence and Delivery Team’ in 2023, which supports the NDIS Commission to collect intelligence and support the identification of high-risk participants”. It goes on to say the NDIS plays a key role in disrupting fraudulent activity.</w:t>
      </w:r>
    </w:p>
    <w:p w14:paraId="158CEF2A" w14:textId="77777777" w:rsidR="00265717" w:rsidRDefault="00265717" w:rsidP="00817E68">
      <w:pPr>
        <w:spacing w:line="360" w:lineRule="auto"/>
        <w:rPr>
          <w:b/>
          <w:bCs/>
          <w:color w:val="690048"/>
          <w:lang w:val="en-AU"/>
        </w:rPr>
      </w:pPr>
    </w:p>
    <w:p w14:paraId="01845847" w14:textId="77777777" w:rsidR="001F21C1" w:rsidRDefault="001F21C1" w:rsidP="006119DF">
      <w:pPr>
        <w:spacing w:line="360" w:lineRule="auto"/>
        <w:rPr>
          <w:b/>
          <w:bCs/>
          <w:color w:val="690048"/>
          <w:lang w:val="en-AU"/>
        </w:rPr>
      </w:pPr>
    </w:p>
    <w:p w14:paraId="793CE624" w14:textId="77777777" w:rsidR="001F21C1" w:rsidRDefault="001F21C1" w:rsidP="006119DF">
      <w:pPr>
        <w:spacing w:line="360" w:lineRule="auto"/>
        <w:rPr>
          <w:b/>
          <w:bCs/>
          <w:color w:val="690048"/>
          <w:lang w:val="en-AU"/>
        </w:rPr>
      </w:pPr>
    </w:p>
    <w:p w14:paraId="18D17CE6" w14:textId="70F6B8F7" w:rsidR="00265717" w:rsidRDefault="00265717" w:rsidP="006119DF">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10.28</w:t>
      </w:r>
      <w:r w:rsidR="007C4D6E">
        <w:rPr>
          <w:b/>
          <w:bCs/>
          <w:color w:val="690048"/>
          <w:lang w:val="en-AU"/>
        </w:rPr>
        <w:t>:</w:t>
      </w:r>
      <w:r w:rsidR="007C4D6E" w:rsidRPr="007C4D6E">
        <w:t xml:space="preserve"> </w:t>
      </w:r>
      <w:r w:rsidR="007C4D6E" w:rsidRPr="007C4D6E">
        <w:rPr>
          <w:b/>
          <w:bCs/>
          <w:color w:val="690048"/>
        </w:rPr>
        <w:t>Information sharing between prescribed bodies</w:t>
      </w:r>
    </w:p>
    <w:p w14:paraId="02340FD4" w14:textId="77777777" w:rsidR="00265717" w:rsidRDefault="00265717" w:rsidP="00FA4B92">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224FED24" w14:textId="77777777" w:rsidR="00265717" w:rsidRDefault="00265717" w:rsidP="00FA4B92">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6F494F9A" w14:textId="77777777" w:rsidR="00265717" w:rsidRDefault="00265717" w:rsidP="00FA4B92">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No updates</w:t>
      </w:r>
    </w:p>
    <w:p w14:paraId="6A7FA966" w14:textId="49C6A7BB" w:rsidR="00265717" w:rsidRDefault="00265717" w:rsidP="00FA4B92">
      <w:pPr>
        <w:spacing w:line="360" w:lineRule="auto"/>
        <w:rPr>
          <w:rStyle w:val="Heading2Char"/>
        </w:rPr>
      </w:pPr>
      <w:r>
        <w:rPr>
          <w:rFonts w:ascii="Aptos" w:eastAsia="Aptos" w:hAnsi="Aptos" w:cs="Aptos"/>
        </w:rPr>
        <w:t xml:space="preserve">Recommendation 10.28 </w:t>
      </w:r>
      <w:r w:rsidR="007F58AD">
        <w:rPr>
          <w:rFonts w:ascii="Aptos" w:eastAsia="Aptos" w:hAnsi="Aptos" w:cs="Aptos"/>
        </w:rPr>
        <w:t>proposes</w:t>
      </w:r>
      <w:r w:rsidR="00BD4313">
        <w:rPr>
          <w:rFonts w:ascii="Aptos" w:eastAsia="Aptos" w:hAnsi="Aptos" w:cs="Aptos"/>
        </w:rPr>
        <w:t xml:space="preserve"> the NDIS</w:t>
      </w:r>
      <w:r w:rsidR="007F58AD">
        <w:rPr>
          <w:rFonts w:ascii="Aptos" w:eastAsia="Aptos" w:hAnsi="Aptos" w:cs="Aptos"/>
        </w:rPr>
        <w:t xml:space="preserve">, alongside </w:t>
      </w:r>
      <w:r w:rsidR="00BD4313">
        <w:rPr>
          <w:rFonts w:ascii="Aptos" w:eastAsia="Aptos" w:hAnsi="Aptos" w:cs="Aptos"/>
        </w:rPr>
        <w:t>states and territor</w:t>
      </w:r>
      <w:r w:rsidR="007F58AD">
        <w:rPr>
          <w:rFonts w:ascii="Aptos" w:eastAsia="Aptos" w:hAnsi="Aptos" w:cs="Aptos"/>
        </w:rPr>
        <w:t>y governments, should</w:t>
      </w:r>
      <w:r>
        <w:rPr>
          <w:rFonts w:ascii="Aptos" w:eastAsia="Aptos" w:hAnsi="Aptos" w:cs="Aptos"/>
        </w:rPr>
        <w:t xml:space="preserve"> </w:t>
      </w:r>
      <w:r w:rsidR="009151A1">
        <w:rPr>
          <w:rFonts w:ascii="Aptos" w:eastAsia="Aptos" w:hAnsi="Aptos" w:cs="Aptos"/>
        </w:rPr>
        <w:t>introduce legislative and administrative arrangements</w:t>
      </w:r>
      <w:r w:rsidR="00A32A94">
        <w:rPr>
          <w:rFonts w:ascii="Aptos" w:eastAsia="Aptos" w:hAnsi="Aptos" w:cs="Aptos"/>
        </w:rPr>
        <w:t xml:space="preserve"> to</w:t>
      </w:r>
      <w:r>
        <w:rPr>
          <w:rFonts w:ascii="Aptos" w:eastAsia="Aptos" w:hAnsi="Aptos" w:cs="Aptos"/>
        </w:rPr>
        <w:t xml:space="preserve"> improv</w:t>
      </w:r>
      <w:r w:rsidR="00A32A94">
        <w:rPr>
          <w:rFonts w:ascii="Aptos" w:eastAsia="Aptos" w:hAnsi="Aptos" w:cs="Aptos"/>
        </w:rPr>
        <w:t>e</w:t>
      </w:r>
      <w:r>
        <w:rPr>
          <w:rFonts w:ascii="Aptos" w:eastAsia="Aptos" w:hAnsi="Aptos" w:cs="Aptos"/>
        </w:rPr>
        <w:t xml:space="preserve"> the exchange of information between the NDIS Quality and Safeguards Commission and other bodies.</w:t>
      </w:r>
      <w:r w:rsidR="001B07A7">
        <w:rPr>
          <w:rFonts w:ascii="Aptos" w:eastAsia="Aptos" w:hAnsi="Aptos" w:cs="Aptos"/>
        </w:rPr>
        <w:t xml:space="preserve"> </w:t>
      </w:r>
      <w:r w:rsidR="00B71E50">
        <w:rPr>
          <w:rFonts w:ascii="Aptos" w:eastAsia="Aptos" w:hAnsi="Aptos" w:cs="Aptos"/>
        </w:rPr>
        <w:t xml:space="preserve">The NDIS and governments are yet to directly address this </w:t>
      </w:r>
      <w:r w:rsidR="006B6B48">
        <w:rPr>
          <w:rFonts w:ascii="Aptos" w:eastAsia="Aptos" w:hAnsi="Aptos" w:cs="Aptos"/>
        </w:rPr>
        <w:t>recommendation.</w:t>
      </w:r>
    </w:p>
    <w:p w14:paraId="37138076" w14:textId="77777777" w:rsidR="00265717" w:rsidRDefault="00265717" w:rsidP="006119DF">
      <w:pPr>
        <w:spacing w:line="360" w:lineRule="auto"/>
        <w:rPr>
          <w:b/>
          <w:bCs/>
          <w:color w:val="690048"/>
          <w:lang w:val="en-AU"/>
        </w:rPr>
      </w:pPr>
    </w:p>
    <w:p w14:paraId="274AE08B" w14:textId="4422D9E9" w:rsidR="00265717" w:rsidRDefault="00265717" w:rsidP="006119DF">
      <w:pPr>
        <w:spacing w:line="360" w:lineRule="auto"/>
        <w:rPr>
          <w:b/>
          <w:bCs/>
          <w:color w:val="690048"/>
        </w:rPr>
      </w:pPr>
      <w:r w:rsidRPr="008E7728">
        <w:rPr>
          <w:b/>
          <w:bCs/>
          <w:color w:val="690048"/>
          <w:lang w:val="en-AU"/>
        </w:rPr>
        <w:t xml:space="preserve">Recommendation </w:t>
      </w:r>
      <w:r>
        <w:rPr>
          <w:b/>
          <w:bCs/>
          <w:color w:val="690048"/>
          <w:lang w:val="en-AU"/>
        </w:rPr>
        <w:t>10.29</w:t>
      </w:r>
      <w:r w:rsidR="007C4D6E">
        <w:rPr>
          <w:b/>
          <w:bCs/>
          <w:color w:val="690048"/>
          <w:lang w:val="en-AU"/>
        </w:rPr>
        <w:t>:</w:t>
      </w:r>
      <w:r w:rsidR="007C4D6E" w:rsidRPr="007C4D6E">
        <w:t xml:space="preserve"> </w:t>
      </w:r>
      <w:r w:rsidR="007C4D6E" w:rsidRPr="007C4D6E">
        <w:rPr>
          <w:b/>
          <w:bCs/>
          <w:color w:val="690048"/>
        </w:rPr>
        <w:t>Establishing a First Nations Unit</w:t>
      </w:r>
    </w:p>
    <w:p w14:paraId="163AA4E7" w14:textId="2112E868" w:rsidR="00701F0A" w:rsidRDefault="00701F0A" w:rsidP="00701F0A">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w:t>
      </w:r>
    </w:p>
    <w:p w14:paraId="62D4E34B" w14:textId="77777777" w:rsidR="00701F0A" w:rsidRDefault="00701F0A" w:rsidP="00701F0A">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609383F8" w14:textId="73BDFC0C" w:rsidR="00701F0A" w:rsidRPr="007F58AD" w:rsidRDefault="00701F0A" w:rsidP="006119DF">
      <w:pPr>
        <w:spacing w:line="360" w:lineRule="auto"/>
        <w:rPr>
          <w:rFonts w:ascii="Aptos" w:eastAsia="Aptos" w:hAnsi="Aptos" w:cs="Aptos"/>
        </w:rPr>
      </w:pPr>
      <w:r w:rsidRPr="4DC14D1D">
        <w:rPr>
          <w:rFonts w:ascii="Aptos" w:eastAsia="Aptos" w:hAnsi="Aptos" w:cs="Aptos"/>
          <w:b/>
          <w:bCs/>
        </w:rPr>
        <w:t>Update:</w:t>
      </w:r>
      <w:r w:rsidR="009534EF">
        <w:rPr>
          <w:rFonts w:ascii="Aptos" w:eastAsia="Aptos" w:hAnsi="Aptos" w:cs="Aptos"/>
          <w:b/>
          <w:bCs/>
        </w:rPr>
        <w:t xml:space="preserve"> </w:t>
      </w:r>
      <w:r w:rsidR="009534EF" w:rsidRPr="009534EF">
        <w:rPr>
          <w:rFonts w:ascii="Aptos" w:eastAsia="Aptos" w:hAnsi="Aptos" w:cs="Aptos"/>
        </w:rPr>
        <w:t>In progress</w:t>
      </w:r>
    </w:p>
    <w:p w14:paraId="1262517A" w14:textId="342596B2" w:rsidR="003F316F" w:rsidRDefault="00265717" w:rsidP="0063558C">
      <w:pPr>
        <w:spacing w:line="360" w:lineRule="auto"/>
      </w:pPr>
      <w:r w:rsidRPr="01C84B44">
        <w:rPr>
          <w:rFonts w:ascii="Aptos" w:eastAsia="Aptos" w:hAnsi="Aptos" w:cs="Aptos"/>
        </w:rPr>
        <w:t xml:space="preserve">Recommendation 10.29 </w:t>
      </w:r>
      <w:r>
        <w:t xml:space="preserve">calls for the NDIS Quality and Safeguards Commission to establish a ‘First Nations Unit’, with the aim of strengthening the NDIS’ understanding of systemic issues </w:t>
      </w:r>
    </w:p>
    <w:p w14:paraId="4818F904" w14:textId="623BEDD4" w:rsidR="00265717" w:rsidRPr="00343C89" w:rsidRDefault="00265717" w:rsidP="0063558C">
      <w:pPr>
        <w:spacing w:line="360" w:lineRule="auto"/>
      </w:pPr>
      <w:r>
        <w:t xml:space="preserve">and barriers faced by First Nations participants. In the </w:t>
      </w:r>
      <w:r w:rsidR="007F58AD">
        <w:t xml:space="preserve">DRC Progress Report </w:t>
      </w:r>
      <w:r w:rsidR="00A40126">
        <w:t xml:space="preserve">2025 </w:t>
      </w:r>
      <w:r>
        <w:t xml:space="preserve">the Australian Government considered this recommendation completed. However, their Indigenous and Remote Operations team don't currently align with the ‘First Nations Unit’ described in recommendation 10.29. There is currently no information on how the NDIS Quality and Safeguards Commission intends to track and address systemic issues experienced by First Nations participants. The establishment of the Indigenous and Remote Operations team is a positive step; however, improvements can be made to fully implement this recommendation. </w:t>
      </w:r>
    </w:p>
    <w:p w14:paraId="77D882A5" w14:textId="77777777" w:rsidR="00265717" w:rsidRDefault="00265717" w:rsidP="006119DF">
      <w:pPr>
        <w:spacing w:line="360" w:lineRule="auto"/>
        <w:rPr>
          <w:b/>
          <w:bCs/>
          <w:color w:val="690048"/>
          <w:lang w:val="en-AU"/>
        </w:rPr>
      </w:pPr>
    </w:p>
    <w:p w14:paraId="32C4BF6C" w14:textId="080E94FE" w:rsidR="00265717" w:rsidRDefault="00265717" w:rsidP="006119DF">
      <w:pPr>
        <w:spacing w:line="360" w:lineRule="auto"/>
        <w:rPr>
          <w:b/>
          <w:bCs/>
          <w:color w:val="690048"/>
          <w:lang w:val="en-AU"/>
        </w:rPr>
      </w:pPr>
      <w:r w:rsidRPr="008E7728">
        <w:rPr>
          <w:b/>
          <w:bCs/>
          <w:color w:val="690048"/>
          <w:lang w:val="en-AU"/>
        </w:rPr>
        <w:t xml:space="preserve">Recommendation </w:t>
      </w:r>
      <w:r>
        <w:rPr>
          <w:b/>
          <w:bCs/>
          <w:color w:val="690048"/>
          <w:lang w:val="en-AU"/>
        </w:rPr>
        <w:t>10.30</w:t>
      </w:r>
      <w:r w:rsidR="007C4D6E">
        <w:rPr>
          <w:b/>
          <w:bCs/>
          <w:color w:val="690048"/>
          <w:lang w:val="en-AU"/>
        </w:rPr>
        <w:t>:</w:t>
      </w:r>
      <w:r w:rsidR="007C4D6E" w:rsidRPr="007C4D6E">
        <w:t xml:space="preserve"> </w:t>
      </w:r>
      <w:r w:rsidR="007C4D6E" w:rsidRPr="007C4D6E">
        <w:rPr>
          <w:b/>
          <w:bCs/>
          <w:color w:val="690048"/>
        </w:rPr>
        <w:t>Engagement and capacity building activities</w:t>
      </w:r>
    </w:p>
    <w:p w14:paraId="7FB8FBF8" w14:textId="77777777" w:rsidR="00265717" w:rsidRDefault="00265717" w:rsidP="00157C6F">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76A764D5" w14:textId="77777777" w:rsidR="00265717" w:rsidRDefault="00265717" w:rsidP="00157C6F">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0ED43671" w14:textId="70358B3F" w:rsidR="00265717" w:rsidRDefault="00265717" w:rsidP="00157C6F">
      <w:pPr>
        <w:spacing w:line="360" w:lineRule="auto"/>
        <w:rPr>
          <w:rFonts w:ascii="Aptos" w:eastAsia="Aptos" w:hAnsi="Aptos" w:cs="Aptos"/>
        </w:rPr>
      </w:pPr>
      <w:r w:rsidRPr="0883FE4B">
        <w:rPr>
          <w:rFonts w:ascii="Aptos" w:eastAsia="Aptos" w:hAnsi="Aptos" w:cs="Aptos"/>
          <w:b/>
          <w:bCs/>
        </w:rPr>
        <w:t xml:space="preserve">Update: </w:t>
      </w:r>
      <w:r w:rsidRPr="00157C6F">
        <w:rPr>
          <w:rFonts w:ascii="Aptos" w:eastAsia="Aptos" w:hAnsi="Aptos" w:cs="Aptos"/>
        </w:rPr>
        <w:t xml:space="preserve">Beginning stages </w:t>
      </w:r>
    </w:p>
    <w:p w14:paraId="7E3958A6" w14:textId="75581D0F" w:rsidR="00265717" w:rsidRDefault="00265717" w:rsidP="00157C6F">
      <w:pPr>
        <w:spacing w:line="360" w:lineRule="auto"/>
      </w:pPr>
      <w:r>
        <w:t xml:space="preserve">Recommendation 10.30 recommends the NDIS Quality and Safeguards Commission improve engagement and capacity building activities with NDIS service providers. </w:t>
      </w:r>
      <w:r w:rsidR="007F58AD">
        <w:t xml:space="preserve">In response, the </w:t>
      </w:r>
      <w:r>
        <w:t xml:space="preserve">Australian Government </w:t>
      </w:r>
      <w:r w:rsidR="007F58AD">
        <w:t xml:space="preserve">has claimed that </w:t>
      </w:r>
      <w:r>
        <w:t>the Commission currently share</w:t>
      </w:r>
      <w:r w:rsidR="007F58AD">
        <w:t>s</w:t>
      </w:r>
      <w:r>
        <w:t xml:space="preserve"> data and</w:t>
      </w:r>
      <w:r w:rsidR="007F58AD">
        <w:t xml:space="preserve"> is</w:t>
      </w:r>
      <w:r>
        <w:t xml:space="preserve"> </w:t>
      </w:r>
      <w:r>
        <w:lastRenderedPageBreak/>
        <w:t>currently offer</w:t>
      </w:r>
      <w:r w:rsidR="007F58AD">
        <w:t xml:space="preserve">ing </w:t>
      </w:r>
      <w:r>
        <w:t>training</w:t>
      </w:r>
      <w:r w:rsidRPr="0883FE4B">
        <w:rPr>
          <w:rStyle w:val="EndnoteReference"/>
        </w:rPr>
        <w:endnoteReference w:id="135"/>
      </w:r>
      <w:r w:rsidRPr="01C84B44">
        <w:rPr>
          <w:rStyle w:val="EndnoteReference"/>
        </w:rPr>
        <w:t xml:space="preserve"> </w:t>
      </w:r>
      <w:r>
        <w:t>. However, this only addresses part of the recommendation, and the Australian Government fail to provide updates on all aspects of recommendation 10.30.</w:t>
      </w:r>
    </w:p>
    <w:p w14:paraId="182C8A0E" w14:textId="77777777" w:rsidR="00265717" w:rsidRDefault="00265717" w:rsidP="006119DF">
      <w:pPr>
        <w:spacing w:line="360" w:lineRule="auto"/>
        <w:rPr>
          <w:b/>
          <w:bCs/>
          <w:color w:val="690048"/>
          <w:lang w:val="en-AU"/>
        </w:rPr>
      </w:pPr>
    </w:p>
    <w:p w14:paraId="13C02AEF" w14:textId="159D46A6" w:rsidR="00265717" w:rsidRDefault="00265717" w:rsidP="0063558C">
      <w:pPr>
        <w:spacing w:line="360" w:lineRule="auto"/>
        <w:rPr>
          <w:b/>
          <w:bCs/>
          <w:color w:val="690048"/>
          <w:lang w:val="en-AU"/>
        </w:rPr>
      </w:pPr>
      <w:r w:rsidRPr="008E7728">
        <w:rPr>
          <w:b/>
          <w:bCs/>
          <w:color w:val="690048"/>
          <w:lang w:val="en-AU"/>
        </w:rPr>
        <w:t xml:space="preserve">Recommendation </w:t>
      </w:r>
      <w:r>
        <w:rPr>
          <w:b/>
          <w:bCs/>
          <w:color w:val="690048"/>
          <w:lang w:val="en-AU"/>
        </w:rPr>
        <w:t>10.31</w:t>
      </w:r>
      <w:r w:rsidR="00CA42ED">
        <w:rPr>
          <w:b/>
          <w:bCs/>
          <w:color w:val="690048"/>
          <w:lang w:val="en-AU"/>
        </w:rPr>
        <w:t>: Continuous monitoring of criminal charges</w:t>
      </w:r>
    </w:p>
    <w:p w14:paraId="7C1DFA0F" w14:textId="5970F74C" w:rsidR="00265717" w:rsidRDefault="00265717" w:rsidP="00BD329E">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r w:rsidR="008D43D6">
        <w:rPr>
          <w:rFonts w:ascii="Aptos" w:eastAsia="Aptos" w:hAnsi="Aptos" w:cs="Aptos"/>
        </w:rPr>
        <w:t>, States and Territories</w:t>
      </w:r>
    </w:p>
    <w:p w14:paraId="250F0F8E" w14:textId="77777777" w:rsidR="00265717" w:rsidRDefault="00265717" w:rsidP="00BD329E">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4DD48909" w14:textId="633B3238" w:rsidR="00265717" w:rsidRDefault="00265717" w:rsidP="00BD329E">
      <w:pPr>
        <w:spacing w:line="360" w:lineRule="auto"/>
        <w:rPr>
          <w:rFonts w:ascii="Aptos" w:eastAsia="Aptos" w:hAnsi="Aptos" w:cs="Aptos"/>
        </w:rPr>
      </w:pPr>
      <w:r w:rsidRPr="0883FE4B">
        <w:rPr>
          <w:rFonts w:ascii="Aptos" w:eastAsia="Aptos" w:hAnsi="Aptos" w:cs="Aptos"/>
          <w:b/>
          <w:bCs/>
        </w:rPr>
        <w:t xml:space="preserve">Update: </w:t>
      </w:r>
      <w:r w:rsidRPr="00BD329E">
        <w:rPr>
          <w:rFonts w:ascii="Aptos" w:eastAsia="Aptos" w:hAnsi="Aptos" w:cs="Aptos"/>
        </w:rPr>
        <w:t xml:space="preserve">Beginning stages </w:t>
      </w:r>
    </w:p>
    <w:p w14:paraId="702B1FC3" w14:textId="767DD5D4" w:rsidR="00D24EDA" w:rsidRDefault="00265717" w:rsidP="006228B1">
      <w:pPr>
        <w:spacing w:line="360" w:lineRule="auto"/>
      </w:pPr>
      <w:r>
        <w:t>Recommendation 10.</w:t>
      </w:r>
      <w:r w:rsidR="00380E07">
        <w:t>31</w:t>
      </w:r>
      <w:r w:rsidR="00B27236">
        <w:t xml:space="preserve"> </w:t>
      </w:r>
      <w:r w:rsidR="005F2989">
        <w:t xml:space="preserve">asks </w:t>
      </w:r>
      <w:r w:rsidR="00E107B0">
        <w:t>governments to amend</w:t>
      </w:r>
      <w:r w:rsidR="001B65C1">
        <w:t xml:space="preserve"> the Intergovernmental Agreement on National</w:t>
      </w:r>
      <w:r w:rsidR="00425B99">
        <w:t>ly</w:t>
      </w:r>
      <w:r w:rsidR="001B65C1">
        <w:t xml:space="preserve"> Consistent Worker Screening for the National Disability Insurance </w:t>
      </w:r>
      <w:r w:rsidR="00D74577">
        <w:t xml:space="preserve">Scheme </w:t>
      </w:r>
      <w:r w:rsidR="004F0E7B">
        <w:t>to clarify the role of the Australian Federal Police</w:t>
      </w:r>
      <w:r w:rsidR="00937B7A">
        <w:t xml:space="preserve"> in monitoring new charges</w:t>
      </w:r>
      <w:r w:rsidR="00880B00">
        <w:t xml:space="preserve">. </w:t>
      </w:r>
      <w:r w:rsidR="008C64DF">
        <w:t xml:space="preserve">Governments are </w:t>
      </w:r>
      <w:r w:rsidR="00955250">
        <w:t xml:space="preserve">currently progressing </w:t>
      </w:r>
      <w:r w:rsidR="0086424F">
        <w:t>an implement</w:t>
      </w:r>
      <w:r w:rsidR="00BC7742">
        <w:t xml:space="preserve">ation plan for expanding the continuous monitoring capability to include Commonwealth offences </w:t>
      </w:r>
      <w:r w:rsidR="00BC7742">
        <w:rPr>
          <w:rStyle w:val="EndnoteReference"/>
        </w:rPr>
        <w:endnoteReference w:id="136"/>
      </w:r>
      <w:r w:rsidR="000C3C46">
        <w:t xml:space="preserve">. </w:t>
      </w:r>
    </w:p>
    <w:p w14:paraId="0D33AAFA" w14:textId="1A54AC5D" w:rsidR="003D0818" w:rsidRDefault="003D0818" w:rsidP="003D0818"/>
    <w:p w14:paraId="0CF845AE" w14:textId="17CF0775" w:rsidR="003D0818" w:rsidRDefault="003D0818" w:rsidP="003D0818">
      <w:pPr>
        <w:spacing w:line="360" w:lineRule="auto"/>
        <w:rPr>
          <w:b/>
          <w:bCs/>
          <w:color w:val="690048"/>
          <w:lang w:val="en-AU"/>
        </w:rPr>
      </w:pPr>
      <w:r w:rsidRPr="008E7728">
        <w:rPr>
          <w:b/>
          <w:bCs/>
          <w:color w:val="690048"/>
          <w:lang w:val="en-AU"/>
        </w:rPr>
        <w:t xml:space="preserve">Recommendation </w:t>
      </w:r>
      <w:r>
        <w:rPr>
          <w:b/>
          <w:bCs/>
          <w:color w:val="690048"/>
          <w:lang w:val="en-AU"/>
        </w:rPr>
        <w:t>10.32:</w:t>
      </w:r>
      <w:r w:rsidR="00DD286E">
        <w:rPr>
          <w:b/>
          <w:bCs/>
          <w:color w:val="690048"/>
          <w:lang w:val="en-AU"/>
        </w:rPr>
        <w:t xml:space="preserve"> Operational framework to guide worker screening</w:t>
      </w:r>
    </w:p>
    <w:p w14:paraId="0ECEDFAC" w14:textId="77777777" w:rsidR="00A04A12" w:rsidRDefault="00A04A12" w:rsidP="00A04A12">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 States and Territories</w:t>
      </w:r>
    </w:p>
    <w:p w14:paraId="3167844E" w14:textId="77777777" w:rsidR="00A04A12" w:rsidRDefault="00A04A12" w:rsidP="00A04A12">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6B4B6E5D" w14:textId="77777777" w:rsidR="00A04A12" w:rsidRDefault="00A04A12" w:rsidP="00A04A12">
      <w:pPr>
        <w:spacing w:line="360" w:lineRule="auto"/>
        <w:rPr>
          <w:rFonts w:ascii="Aptos" w:eastAsia="Aptos" w:hAnsi="Aptos" w:cs="Aptos"/>
        </w:rPr>
      </w:pPr>
      <w:r w:rsidRPr="0883FE4B">
        <w:rPr>
          <w:rFonts w:ascii="Aptos" w:eastAsia="Aptos" w:hAnsi="Aptos" w:cs="Aptos"/>
          <w:b/>
          <w:bCs/>
        </w:rPr>
        <w:t xml:space="preserve">Update: </w:t>
      </w:r>
      <w:r w:rsidRPr="00BD329E">
        <w:rPr>
          <w:rFonts w:ascii="Aptos" w:eastAsia="Aptos" w:hAnsi="Aptos" w:cs="Aptos"/>
        </w:rPr>
        <w:t xml:space="preserve">Beginning stages </w:t>
      </w:r>
    </w:p>
    <w:p w14:paraId="0808966D" w14:textId="3B3DDAC9" w:rsidR="004C0B3A" w:rsidRPr="00385C33" w:rsidRDefault="00385C33" w:rsidP="003D0818">
      <w:pPr>
        <w:spacing w:line="360" w:lineRule="auto"/>
        <w:rPr>
          <w:lang w:val="en-AU"/>
        </w:rPr>
      </w:pPr>
      <w:r>
        <w:rPr>
          <w:lang w:val="en-AU"/>
        </w:rPr>
        <w:t xml:space="preserve">Recommendation 10.31 asks </w:t>
      </w:r>
      <w:r w:rsidR="007141F6">
        <w:rPr>
          <w:lang w:val="en-AU"/>
        </w:rPr>
        <w:t xml:space="preserve">the NDIS Commission to </w:t>
      </w:r>
      <w:r w:rsidR="00F85660">
        <w:rPr>
          <w:lang w:val="en-AU"/>
        </w:rPr>
        <w:t xml:space="preserve">consult with state and territory worker screening units </w:t>
      </w:r>
      <w:r w:rsidR="008D5A58">
        <w:rPr>
          <w:lang w:val="en-AU"/>
        </w:rPr>
        <w:t>to</w:t>
      </w:r>
      <w:r w:rsidR="00F85660">
        <w:rPr>
          <w:lang w:val="en-AU"/>
        </w:rPr>
        <w:t xml:space="preserve"> develop a framework to guide provision of information </w:t>
      </w:r>
      <w:r w:rsidR="00054781">
        <w:rPr>
          <w:lang w:val="en-AU"/>
        </w:rPr>
        <w:t>to worker screening units.</w:t>
      </w:r>
      <w:r w:rsidR="00B06530">
        <w:rPr>
          <w:lang w:val="en-AU"/>
        </w:rPr>
        <w:t xml:space="preserve"> </w:t>
      </w:r>
      <w:r w:rsidR="004C210E">
        <w:rPr>
          <w:lang w:val="en-AU"/>
        </w:rPr>
        <w:t>The</w:t>
      </w:r>
      <w:r w:rsidR="00B06530">
        <w:rPr>
          <w:lang w:val="en-AU"/>
        </w:rPr>
        <w:t xml:space="preserve"> </w:t>
      </w:r>
      <w:r w:rsidR="008D5A58">
        <w:t xml:space="preserve">DRC Progress Report </w:t>
      </w:r>
      <w:r w:rsidR="00DC7E11">
        <w:t xml:space="preserve">2025 </w:t>
      </w:r>
      <w:r w:rsidR="004C210E">
        <w:rPr>
          <w:lang w:val="en-AU"/>
        </w:rPr>
        <w:t xml:space="preserve">refers to </w:t>
      </w:r>
      <w:r w:rsidR="00E06ADD">
        <w:rPr>
          <w:lang w:val="en-AU"/>
        </w:rPr>
        <w:t>enhanc</w:t>
      </w:r>
      <w:r w:rsidR="004C210E">
        <w:rPr>
          <w:lang w:val="en-AU"/>
        </w:rPr>
        <w:t xml:space="preserve">ing </w:t>
      </w:r>
      <w:r w:rsidR="00E06ADD">
        <w:rPr>
          <w:lang w:val="en-AU"/>
        </w:rPr>
        <w:t>monitoring fields to support more detailed information sharing</w:t>
      </w:r>
      <w:r w:rsidR="002F7B76">
        <w:rPr>
          <w:rStyle w:val="EndnoteReference"/>
          <w:lang w:val="en-AU"/>
        </w:rPr>
        <w:endnoteReference w:id="137"/>
      </w:r>
      <w:r w:rsidR="00E06ADD">
        <w:rPr>
          <w:lang w:val="en-AU"/>
        </w:rPr>
        <w:t xml:space="preserve">. </w:t>
      </w:r>
    </w:p>
    <w:p w14:paraId="6DE24D56" w14:textId="77777777" w:rsidR="004C0B3A" w:rsidRDefault="004C0B3A" w:rsidP="003D0818">
      <w:pPr>
        <w:spacing w:line="360" w:lineRule="auto"/>
        <w:rPr>
          <w:b/>
          <w:bCs/>
          <w:color w:val="690048"/>
          <w:lang w:val="en-AU"/>
        </w:rPr>
      </w:pPr>
    </w:p>
    <w:p w14:paraId="4F9C1D9C" w14:textId="5CF22C81" w:rsidR="004C0B3A" w:rsidRDefault="004C0B3A" w:rsidP="004C0B3A">
      <w:pPr>
        <w:spacing w:line="360" w:lineRule="auto"/>
        <w:rPr>
          <w:b/>
          <w:bCs/>
          <w:color w:val="690048"/>
          <w:lang w:val="en-AU"/>
        </w:rPr>
      </w:pPr>
      <w:r w:rsidRPr="008E7728">
        <w:rPr>
          <w:b/>
          <w:bCs/>
          <w:color w:val="690048"/>
          <w:lang w:val="en-AU"/>
        </w:rPr>
        <w:t xml:space="preserve">Recommendation </w:t>
      </w:r>
      <w:r>
        <w:rPr>
          <w:b/>
          <w:bCs/>
          <w:color w:val="690048"/>
          <w:lang w:val="en-AU"/>
        </w:rPr>
        <w:t>10.33</w:t>
      </w:r>
      <w:r w:rsidR="00FF47A2">
        <w:rPr>
          <w:b/>
          <w:bCs/>
          <w:color w:val="690048"/>
          <w:lang w:val="en-AU"/>
        </w:rPr>
        <w:t>: Reviewing information sharing arrangement</w:t>
      </w:r>
      <w:r w:rsidR="00A52CFB">
        <w:rPr>
          <w:b/>
          <w:bCs/>
          <w:color w:val="690048"/>
          <w:lang w:val="en-AU"/>
        </w:rPr>
        <w:t>s</w:t>
      </w:r>
    </w:p>
    <w:p w14:paraId="61998577" w14:textId="77777777" w:rsidR="007966C6" w:rsidRDefault="007966C6" w:rsidP="007966C6">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 States and Territories</w:t>
      </w:r>
    </w:p>
    <w:p w14:paraId="59A218A5" w14:textId="77777777" w:rsidR="007966C6" w:rsidRDefault="007966C6" w:rsidP="007966C6">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3A9859CB" w14:textId="126B987A" w:rsidR="007966C6" w:rsidRDefault="007966C6" w:rsidP="007966C6">
      <w:pPr>
        <w:spacing w:line="360" w:lineRule="auto"/>
        <w:rPr>
          <w:rFonts w:ascii="Aptos" w:eastAsia="Aptos" w:hAnsi="Aptos" w:cs="Aptos"/>
        </w:rPr>
      </w:pPr>
      <w:r w:rsidRPr="0883FE4B">
        <w:rPr>
          <w:rFonts w:ascii="Aptos" w:eastAsia="Aptos" w:hAnsi="Aptos" w:cs="Aptos"/>
          <w:b/>
          <w:bCs/>
        </w:rPr>
        <w:t xml:space="preserve">Update: </w:t>
      </w:r>
      <w:r w:rsidR="009342E0">
        <w:rPr>
          <w:rFonts w:ascii="Aptos" w:eastAsia="Aptos" w:hAnsi="Aptos" w:cs="Aptos"/>
        </w:rPr>
        <w:t>No update</w:t>
      </w:r>
      <w:r w:rsidRPr="00BD329E">
        <w:rPr>
          <w:rFonts w:ascii="Aptos" w:eastAsia="Aptos" w:hAnsi="Aptos" w:cs="Aptos"/>
        </w:rPr>
        <w:t xml:space="preserve"> </w:t>
      </w:r>
    </w:p>
    <w:p w14:paraId="58B42217" w14:textId="6F815BF5" w:rsidR="003D0818" w:rsidRPr="004C210E" w:rsidRDefault="00FB5785" w:rsidP="004C210E">
      <w:pPr>
        <w:spacing w:line="360" w:lineRule="auto"/>
        <w:rPr>
          <w:lang w:val="en-AU"/>
        </w:rPr>
      </w:pPr>
      <w:r>
        <w:rPr>
          <w:lang w:val="en-AU"/>
        </w:rPr>
        <w:t xml:space="preserve">Recommendation 10.33 </w:t>
      </w:r>
      <w:r w:rsidR="000F35FD">
        <w:rPr>
          <w:lang w:val="en-AU"/>
        </w:rPr>
        <w:t>asks for the NDIS worker screening rev</w:t>
      </w:r>
      <w:r w:rsidR="00E65B33">
        <w:rPr>
          <w:lang w:val="en-AU"/>
        </w:rPr>
        <w:t>iew</w:t>
      </w:r>
      <w:r w:rsidR="00067C58">
        <w:rPr>
          <w:lang w:val="en-AU"/>
        </w:rPr>
        <w:t>, Australian, State and Territory governments to consider the adequacy of information sharing arrangements.</w:t>
      </w:r>
      <w:r w:rsidR="00260719">
        <w:rPr>
          <w:lang w:val="en-AU"/>
        </w:rPr>
        <w:t xml:space="preserve"> </w:t>
      </w:r>
      <w:r w:rsidR="00CE6FA9">
        <w:rPr>
          <w:lang w:val="en-AU"/>
        </w:rPr>
        <w:t xml:space="preserve">Governments are yet to directly address </w:t>
      </w:r>
      <w:r w:rsidR="009342E0">
        <w:rPr>
          <w:lang w:val="en-AU"/>
        </w:rPr>
        <w:t>implementing this</w:t>
      </w:r>
      <w:r w:rsidR="00CE6FA9">
        <w:rPr>
          <w:lang w:val="en-AU"/>
        </w:rPr>
        <w:t xml:space="preserve"> recommendation</w:t>
      </w:r>
      <w:r w:rsidR="009342E0">
        <w:rPr>
          <w:lang w:val="en-AU"/>
        </w:rPr>
        <w:t>.</w:t>
      </w:r>
    </w:p>
    <w:p w14:paraId="79F28871" w14:textId="4C97A1E8" w:rsidR="00265717" w:rsidRPr="001325E3" w:rsidRDefault="00265717" w:rsidP="00E719D7">
      <w:pPr>
        <w:pStyle w:val="Heading1"/>
        <w:rPr>
          <w:rFonts w:ascii="Nunito Sans" w:hAnsi="Nunito Sans" w:cs="Poppins SemiBold"/>
          <w:b/>
          <w:color w:val="690048"/>
          <w:sz w:val="28"/>
          <w:szCs w:val="28"/>
        </w:rPr>
      </w:pPr>
      <w:bookmarkStart w:id="10" w:name="_Toc229751991"/>
      <w:r>
        <w:rPr>
          <w:rFonts w:ascii="Nunito Sans" w:hAnsi="Nunito Sans" w:cs="Poppins SemiBold"/>
          <w:b/>
          <w:color w:val="690048"/>
          <w:sz w:val="28"/>
          <w:szCs w:val="28"/>
        </w:rPr>
        <w:lastRenderedPageBreak/>
        <w:t>Volume 11: Independent oversight and complaint mechanisms</w:t>
      </w:r>
      <w:bookmarkEnd w:id="10"/>
    </w:p>
    <w:p w14:paraId="0B37B30B" w14:textId="4B01C6A6" w:rsidR="00265717" w:rsidRDefault="00265717" w:rsidP="00D8425D">
      <w:pPr>
        <w:spacing w:line="360" w:lineRule="auto"/>
      </w:pPr>
      <w:r>
        <w:t>Whilst Volume 10 focussed on service provision and the risk of maltreatment faced by many people with disability accessing NDIS services and supports, Volume 11 expands its review into all system</w:t>
      </w:r>
      <w:r w:rsidR="008E004B">
        <w:t>s</w:t>
      </w:r>
      <w:r>
        <w:t>, making recommendations to establish and strengthen independent oversight, complaints and safeguarding mechanisms Nationwide. Volume 11 highlights the need to establish specific adults safeguarding functions and National complaints processes and improve existing safeguarding systems and instruments. Significantly, recommendations are made to strengthen the use of the Optional Protocol to the Convention Against Torture in Australia.</w:t>
      </w:r>
    </w:p>
    <w:p w14:paraId="0A4A06B8" w14:textId="77777777" w:rsidR="00265717" w:rsidRDefault="00265717">
      <w:pPr>
        <w:rPr>
          <w:rFonts w:ascii="Nunito Sans" w:hAnsi="Nunito Sans" w:cs="Poppins SemiBold"/>
          <w:b/>
          <w:color w:val="690048"/>
          <w:sz w:val="28"/>
          <w:szCs w:val="28"/>
        </w:rPr>
      </w:pPr>
    </w:p>
    <w:p w14:paraId="54F0755E" w14:textId="3276837B" w:rsidR="00265717" w:rsidRDefault="00265717" w:rsidP="000E64FD">
      <w:pPr>
        <w:spacing w:line="360" w:lineRule="auto"/>
        <w:rPr>
          <w:b/>
          <w:bCs/>
          <w:color w:val="690048"/>
          <w:lang w:val="en-AU"/>
        </w:rPr>
      </w:pPr>
      <w:r w:rsidRPr="008E7728">
        <w:rPr>
          <w:b/>
          <w:bCs/>
          <w:color w:val="690048"/>
          <w:lang w:val="en-AU"/>
        </w:rPr>
        <w:t xml:space="preserve">Recommendation </w:t>
      </w:r>
      <w:r>
        <w:rPr>
          <w:b/>
          <w:bCs/>
          <w:color w:val="690048"/>
          <w:lang w:val="en-AU"/>
        </w:rPr>
        <w:t>11.1</w:t>
      </w:r>
      <w:r w:rsidR="004F64B4">
        <w:rPr>
          <w:b/>
          <w:bCs/>
          <w:color w:val="690048"/>
          <w:lang w:val="en-AU"/>
        </w:rPr>
        <w:t>:</w:t>
      </w:r>
      <w:r w:rsidR="004F64B4" w:rsidRPr="000E64FD">
        <w:rPr>
          <w:b/>
          <w:bCs/>
          <w:color w:val="690048"/>
          <w:lang w:val="en-AU"/>
        </w:rPr>
        <w:t xml:space="preserve"> Nationally consistent adult safeguarding functions</w:t>
      </w:r>
    </w:p>
    <w:p w14:paraId="7F2DE83F" w14:textId="77777777" w:rsidR="00265717" w:rsidRDefault="00265717" w:rsidP="00C440FD">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1F33C874" w14:textId="77777777" w:rsidR="00265717" w:rsidRDefault="00265717" w:rsidP="00C440FD">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Subject to further consideration</w:t>
      </w:r>
    </w:p>
    <w:p w14:paraId="209DBE85" w14:textId="77777777" w:rsidR="00265717" w:rsidRPr="00015117" w:rsidRDefault="00265717" w:rsidP="00C440FD">
      <w:pPr>
        <w:spacing w:line="360" w:lineRule="auto"/>
        <w:rPr>
          <w:rStyle w:val="Heading2Cha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5EA2A684" w14:textId="188E2071" w:rsidR="00265717" w:rsidRDefault="00265717" w:rsidP="00C440FD">
      <w:pPr>
        <w:spacing w:line="360" w:lineRule="auto"/>
      </w:pPr>
      <w:r>
        <w:t>Recommendation 11.1 recommends different measures to achieve nationally consistent adult safeguarding functions, including introducing legislation establish</w:t>
      </w:r>
      <w:r w:rsidR="001965EE">
        <w:t>ing</w:t>
      </w:r>
      <w:r>
        <w:t xml:space="preserve"> consistent safeguarding functions, ensuring the functions are operated by independent statutory bodies, and are also operated under a proposed National Adult Safeguarding Framework. Though the Australian Government announced an investment of $15.6 million into a Quality and Safeguarding Framework and Disability Support Ecosystem Safeguarding Strategy</w:t>
      </w:r>
      <w:r>
        <w:rPr>
          <w:rStyle w:val="EndnoteReference"/>
        </w:rPr>
        <w:endnoteReference w:id="138"/>
      </w:r>
      <w:r>
        <w:t>, there is currently no updates publicly available on these strategies, nor whether they meet the intent of this recommendation.</w:t>
      </w:r>
    </w:p>
    <w:p w14:paraId="79E53C22" w14:textId="77777777" w:rsidR="00265717" w:rsidRDefault="00265717" w:rsidP="00435B21">
      <w:pPr>
        <w:spacing w:line="360" w:lineRule="auto"/>
        <w:rPr>
          <w:b/>
          <w:bCs/>
          <w:color w:val="690048"/>
          <w:lang w:val="en-AU"/>
        </w:rPr>
      </w:pPr>
    </w:p>
    <w:p w14:paraId="50E0DD70" w14:textId="13CE06CC" w:rsidR="00265717" w:rsidRDefault="00265717" w:rsidP="00435B21">
      <w:pPr>
        <w:spacing w:line="360" w:lineRule="auto"/>
        <w:rPr>
          <w:b/>
          <w:bCs/>
          <w:color w:val="690048"/>
          <w:lang w:val="en-AU"/>
        </w:rPr>
      </w:pPr>
      <w:r w:rsidRPr="008E7728">
        <w:rPr>
          <w:b/>
          <w:bCs/>
          <w:color w:val="690048"/>
          <w:lang w:val="en-AU"/>
        </w:rPr>
        <w:t>Recommendation</w:t>
      </w:r>
      <w:r w:rsidR="009668BB">
        <w:rPr>
          <w:b/>
          <w:bCs/>
          <w:color w:val="690048"/>
          <w:lang w:val="en-AU"/>
        </w:rPr>
        <w:t xml:space="preserve"> </w:t>
      </w:r>
      <w:r>
        <w:rPr>
          <w:b/>
          <w:bCs/>
          <w:color w:val="690048"/>
          <w:lang w:val="en-AU"/>
        </w:rPr>
        <w:t>11.2</w:t>
      </w:r>
      <w:r w:rsidR="004F64B4">
        <w:rPr>
          <w:b/>
          <w:bCs/>
          <w:color w:val="690048"/>
          <w:lang w:val="en-AU"/>
        </w:rPr>
        <w:t>:</w:t>
      </w:r>
      <w:r w:rsidR="004F64B4" w:rsidRPr="004F64B4">
        <w:t xml:space="preserve"> </w:t>
      </w:r>
      <w:r w:rsidR="004F64B4" w:rsidRPr="004F64B4">
        <w:rPr>
          <w:b/>
          <w:bCs/>
          <w:color w:val="690048"/>
        </w:rPr>
        <w:t>An integrated national adult safeguarding framework</w:t>
      </w:r>
    </w:p>
    <w:p w14:paraId="774B3CA8" w14:textId="77777777" w:rsidR="00265717" w:rsidRDefault="00265717" w:rsidP="00165E5E">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w:t>
      </w:r>
    </w:p>
    <w:p w14:paraId="1C62F770" w14:textId="77777777" w:rsidR="00265717" w:rsidRDefault="00265717" w:rsidP="00165E5E">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Subject to further consideration</w:t>
      </w:r>
    </w:p>
    <w:p w14:paraId="1BBB47A6" w14:textId="77777777" w:rsidR="00265717" w:rsidRPr="00015117" w:rsidRDefault="00265717" w:rsidP="00165E5E">
      <w:pPr>
        <w:spacing w:line="360" w:lineRule="auto"/>
        <w:rPr>
          <w:rStyle w:val="Heading2Cha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7AB87B7A" w14:textId="421B7DF9" w:rsidR="00265717" w:rsidRDefault="00265717" w:rsidP="00165E5E">
      <w:pPr>
        <w:spacing w:line="360" w:lineRule="auto"/>
      </w:pPr>
      <w:r>
        <w:t xml:space="preserve">Recommendation 11.2 asks the Australian Government </w:t>
      </w:r>
      <w:r w:rsidR="001802C8">
        <w:t>to incorporate</w:t>
      </w:r>
      <w:r>
        <w:t xml:space="preserve"> the National Adult Safeguarding Framework into the Safety Targeted Actional Plan within Australia’s Disability Strategy.</w:t>
      </w:r>
      <w:r w:rsidR="001B07A7">
        <w:t xml:space="preserve"> </w:t>
      </w:r>
      <w:r w:rsidR="00D20161">
        <w:t xml:space="preserve">The Commonwealth continues to progress the </w:t>
      </w:r>
      <w:r w:rsidR="00572229">
        <w:t xml:space="preserve">Quality and Safeguarding Framework and Disability Support Ecosystem Safeguarding Strategy </w:t>
      </w:r>
      <w:r w:rsidR="004F4D5F">
        <w:t xml:space="preserve">as mentioned in recommendation </w:t>
      </w:r>
      <w:r w:rsidR="004F4D5F">
        <w:lastRenderedPageBreak/>
        <w:t>11.1</w:t>
      </w:r>
      <w:r w:rsidR="001802C8">
        <w:t>. However, there is currently no updates publicly available on these strategies, nor whether they meet the intent of this recommendation.</w:t>
      </w:r>
    </w:p>
    <w:p w14:paraId="7A2EFA74" w14:textId="77777777" w:rsidR="00265717" w:rsidRDefault="00265717" w:rsidP="00435B21">
      <w:pPr>
        <w:spacing w:line="360" w:lineRule="auto"/>
        <w:rPr>
          <w:b/>
          <w:bCs/>
          <w:color w:val="690048"/>
          <w:lang w:val="en-AU"/>
        </w:rPr>
      </w:pPr>
    </w:p>
    <w:p w14:paraId="44704BA4" w14:textId="2CC50743" w:rsidR="00265717" w:rsidRDefault="00265717" w:rsidP="00435B21">
      <w:pPr>
        <w:spacing w:line="360" w:lineRule="auto"/>
        <w:rPr>
          <w:b/>
          <w:bCs/>
          <w:color w:val="690048"/>
          <w:lang w:val="en-AU"/>
        </w:rPr>
      </w:pPr>
      <w:r w:rsidRPr="008E7728">
        <w:rPr>
          <w:b/>
          <w:bCs/>
          <w:color w:val="690048"/>
          <w:lang w:val="en-AU"/>
        </w:rPr>
        <w:t>Recommendation</w:t>
      </w:r>
      <w:r w:rsidR="009668BB">
        <w:rPr>
          <w:b/>
          <w:bCs/>
          <w:color w:val="690048"/>
          <w:lang w:val="en-AU"/>
        </w:rPr>
        <w:t xml:space="preserve"> 1</w:t>
      </w:r>
      <w:r>
        <w:rPr>
          <w:b/>
          <w:bCs/>
          <w:color w:val="690048"/>
          <w:lang w:val="en-AU"/>
        </w:rPr>
        <w:t>1.3</w:t>
      </w:r>
      <w:r w:rsidR="00907332">
        <w:rPr>
          <w:b/>
          <w:bCs/>
          <w:color w:val="690048"/>
          <w:lang w:val="en-AU"/>
        </w:rPr>
        <w:t>:</w:t>
      </w:r>
      <w:r w:rsidR="00907332" w:rsidRPr="00907332">
        <w:t xml:space="preserve"> </w:t>
      </w:r>
      <w:r w:rsidR="00907332" w:rsidRPr="00907332">
        <w:rPr>
          <w:b/>
          <w:bCs/>
          <w:color w:val="690048"/>
        </w:rPr>
        <w:t>‘One-stop shop’ complaint reporting, referral and support</w:t>
      </w:r>
    </w:p>
    <w:p w14:paraId="22552625" w14:textId="77777777" w:rsidR="00265717" w:rsidRDefault="00265717" w:rsidP="00FD49C0">
      <w:pPr>
        <w:spacing w:line="360" w:lineRule="auto"/>
        <w:rPr>
          <w:rFonts w:eastAsia="Aptos"/>
        </w:rPr>
      </w:pPr>
      <w:r w:rsidRPr="4DC14D1D">
        <w:rPr>
          <w:rFonts w:eastAsia="Aptos"/>
          <w:b/>
          <w:bCs/>
        </w:rPr>
        <w:t>Responsibility:</w:t>
      </w:r>
      <w:r>
        <w:rPr>
          <w:rFonts w:eastAsia="Aptos"/>
        </w:rPr>
        <w:t xml:space="preserve"> State and territory g</w:t>
      </w:r>
      <w:r w:rsidRPr="041B1110">
        <w:rPr>
          <w:rFonts w:eastAsia="Aptos"/>
        </w:rPr>
        <w:t>overnment</w:t>
      </w:r>
      <w:r>
        <w:rPr>
          <w:rFonts w:eastAsia="Aptos"/>
        </w:rPr>
        <w:t>s</w:t>
      </w:r>
    </w:p>
    <w:p w14:paraId="37A516F5" w14:textId="77777777" w:rsidR="00265717" w:rsidRDefault="00265717" w:rsidP="00FD49C0">
      <w:pPr>
        <w:spacing w:line="360" w:lineRule="auto"/>
        <w:rPr>
          <w:rFonts w:eastAsia="Aptos"/>
        </w:rPr>
      </w:pPr>
      <w:r w:rsidRPr="4DC14D1D">
        <w:rPr>
          <w:rFonts w:eastAsia="Aptos"/>
          <w:b/>
          <w:bCs/>
        </w:rPr>
        <w:t xml:space="preserve">Response: </w:t>
      </w:r>
      <w:r>
        <w:rPr>
          <w:rFonts w:eastAsia="Aptos"/>
        </w:rPr>
        <w:t>Accept in principle</w:t>
      </w:r>
    </w:p>
    <w:p w14:paraId="536E93B6" w14:textId="77777777" w:rsidR="00265717" w:rsidRDefault="00265717" w:rsidP="00FD49C0">
      <w:pPr>
        <w:spacing w:line="360" w:lineRule="auto"/>
        <w:rPr>
          <w:rFonts w:eastAsia="Aptos"/>
        </w:rPr>
      </w:pPr>
      <w:r w:rsidRPr="70222617">
        <w:rPr>
          <w:rFonts w:eastAsia="Aptos"/>
          <w:b/>
          <w:bCs/>
        </w:rPr>
        <w:t xml:space="preserve">Update: </w:t>
      </w:r>
      <w:r w:rsidRPr="70222617">
        <w:rPr>
          <w:rFonts w:eastAsia="Aptos"/>
        </w:rPr>
        <w:t>No update</w:t>
      </w:r>
    </w:p>
    <w:p w14:paraId="54259DBC" w14:textId="2AB40D03" w:rsidR="00265717" w:rsidRPr="005B7B03" w:rsidRDefault="00265717" w:rsidP="005B7B03">
      <w:pPr>
        <w:spacing w:line="360" w:lineRule="auto"/>
      </w:pPr>
      <w:r w:rsidRPr="005B7B03">
        <w:t xml:space="preserve">Recommendation 11.3 </w:t>
      </w:r>
      <w:r w:rsidR="001802C8">
        <w:t>proposed that each</w:t>
      </w:r>
      <w:r w:rsidRPr="005B7B03">
        <w:t xml:space="preserve"> state and territor</w:t>
      </w:r>
      <w:r w:rsidR="001802C8">
        <w:t>y</w:t>
      </w:r>
      <w:r w:rsidRPr="005B7B03">
        <w:t xml:space="preserve"> establish independent ‘one-stop shop’ complaint reporting, referral and support mechanisms for people with disability to report experiences of violence, abuse, neglect and exploitation.</w:t>
      </w:r>
      <w:r w:rsidR="001B07A7">
        <w:t xml:space="preserve"> </w:t>
      </w:r>
      <w:r w:rsidR="001235FD">
        <w:t xml:space="preserve">The Queensland Government continues to </w:t>
      </w:r>
      <w:r w:rsidR="00B71E02">
        <w:t xml:space="preserve">consider this recommendation in collaboration with the Australian Government and other states and territories despite other states </w:t>
      </w:r>
      <w:r w:rsidR="00377C17">
        <w:t xml:space="preserve">varied </w:t>
      </w:r>
      <w:r w:rsidR="006B065B">
        <w:t>progress</w:t>
      </w:r>
      <w:r w:rsidR="00377C17">
        <w:rPr>
          <w:rStyle w:val="EndnoteReference"/>
        </w:rPr>
        <w:endnoteReference w:id="139"/>
      </w:r>
      <w:r w:rsidR="006B065B">
        <w:t>.</w:t>
      </w:r>
    </w:p>
    <w:p w14:paraId="498C3189" w14:textId="77777777" w:rsidR="00265717" w:rsidRDefault="00265717" w:rsidP="00435B21">
      <w:pPr>
        <w:spacing w:line="360" w:lineRule="auto"/>
        <w:rPr>
          <w:b/>
          <w:bCs/>
          <w:color w:val="690048"/>
          <w:lang w:val="en-AU"/>
        </w:rPr>
      </w:pPr>
    </w:p>
    <w:p w14:paraId="206CFF86" w14:textId="1DB46DD5" w:rsidR="00265717" w:rsidRDefault="00265717" w:rsidP="00435B21">
      <w:pPr>
        <w:spacing w:line="360" w:lineRule="auto"/>
        <w:rPr>
          <w:b/>
          <w:bCs/>
          <w:color w:val="690048"/>
          <w:lang w:val="en-AU"/>
        </w:rPr>
      </w:pPr>
      <w:r w:rsidRPr="008E7728">
        <w:rPr>
          <w:b/>
          <w:bCs/>
          <w:color w:val="690048"/>
          <w:lang w:val="en-AU"/>
        </w:rPr>
        <w:t xml:space="preserve">Recommendation </w:t>
      </w:r>
      <w:r>
        <w:rPr>
          <w:b/>
          <w:bCs/>
          <w:color w:val="690048"/>
          <w:lang w:val="en-AU"/>
        </w:rPr>
        <w:t>11.4</w:t>
      </w:r>
      <w:r w:rsidR="00907332">
        <w:rPr>
          <w:b/>
          <w:bCs/>
          <w:color w:val="690048"/>
          <w:lang w:val="en-AU"/>
        </w:rPr>
        <w:t>:</w:t>
      </w:r>
      <w:r w:rsidR="00907332" w:rsidRPr="00907332">
        <w:t xml:space="preserve"> </w:t>
      </w:r>
      <w:r w:rsidR="00907332" w:rsidRPr="00907332">
        <w:rPr>
          <w:b/>
          <w:bCs/>
          <w:color w:val="690048"/>
        </w:rPr>
        <w:t>Creating accessible complaint pathways</w:t>
      </w:r>
    </w:p>
    <w:p w14:paraId="7F8CA5C6" w14:textId="77777777" w:rsidR="00265717" w:rsidRDefault="00265717" w:rsidP="00FD49C0">
      <w:pPr>
        <w:spacing w:line="360" w:lineRule="auto"/>
        <w:rPr>
          <w:rFonts w:eastAsia="Aptos"/>
        </w:rPr>
      </w:pPr>
      <w:r w:rsidRPr="4DC14D1D">
        <w:rPr>
          <w:rFonts w:eastAsia="Aptos"/>
          <w:b/>
          <w:bCs/>
        </w:rPr>
        <w:t>Responsibility:</w:t>
      </w:r>
      <w:r>
        <w:rPr>
          <w:rFonts w:eastAsia="Aptos"/>
        </w:rPr>
        <w:t xml:space="preserve"> Australian, state and territory g</w:t>
      </w:r>
      <w:r w:rsidRPr="041B1110">
        <w:rPr>
          <w:rFonts w:eastAsia="Aptos"/>
        </w:rPr>
        <w:t>overnments</w:t>
      </w:r>
    </w:p>
    <w:p w14:paraId="51C09437" w14:textId="77777777" w:rsidR="00265717" w:rsidRDefault="00265717" w:rsidP="00FD49C0">
      <w:pPr>
        <w:spacing w:line="360" w:lineRule="auto"/>
        <w:rPr>
          <w:rFonts w:eastAsia="Aptos"/>
        </w:rPr>
      </w:pPr>
      <w:r w:rsidRPr="4DC14D1D">
        <w:rPr>
          <w:rFonts w:eastAsia="Aptos"/>
          <w:b/>
          <w:bCs/>
        </w:rPr>
        <w:t xml:space="preserve">Response: </w:t>
      </w:r>
      <w:r>
        <w:rPr>
          <w:rFonts w:eastAsia="Aptos"/>
        </w:rPr>
        <w:t>Accept in principle</w:t>
      </w:r>
    </w:p>
    <w:p w14:paraId="6402E269" w14:textId="77777777" w:rsidR="00265717" w:rsidRDefault="00265717" w:rsidP="00FD49C0">
      <w:pPr>
        <w:spacing w:line="360" w:lineRule="auto"/>
        <w:rPr>
          <w:rStyle w:val="Heading2Char"/>
          <w:rFonts w:ascii="Aptos" w:eastAsia="Aptos" w:hAnsi="Aptos" w:cs="Aptos"/>
        </w:rPr>
      </w:pPr>
      <w:r w:rsidRPr="4DC14D1D">
        <w:rPr>
          <w:rFonts w:eastAsia="Aptos"/>
          <w:b/>
          <w:bCs/>
        </w:rPr>
        <w:t>Update:</w:t>
      </w:r>
      <w:r>
        <w:rPr>
          <w:rFonts w:eastAsia="Aptos"/>
          <w:b/>
          <w:bCs/>
        </w:rPr>
        <w:t xml:space="preserve"> </w:t>
      </w:r>
      <w:r>
        <w:rPr>
          <w:rFonts w:eastAsia="Aptos"/>
        </w:rPr>
        <w:t>No updates</w:t>
      </w:r>
    </w:p>
    <w:p w14:paraId="5DB4CD94" w14:textId="185587B3" w:rsidR="00265717" w:rsidRPr="005B7B03" w:rsidRDefault="00265717" w:rsidP="005B7B03">
      <w:pPr>
        <w:spacing w:line="360" w:lineRule="auto"/>
      </w:pPr>
      <w:r w:rsidRPr="005B7B03">
        <w:t>Recommendation 11.4 asks the Australian Government to establish a national complaints pathway to direct people to the independent complaint and referral mechanism described in recommendation 11.3 in their state or territory.</w:t>
      </w:r>
      <w:r w:rsidR="001B07A7">
        <w:t xml:space="preserve"> </w:t>
      </w:r>
      <w:r w:rsidR="00F32439">
        <w:t>There has been no progress on 11.3 or 11.4</w:t>
      </w:r>
      <w:r w:rsidR="000D6306">
        <w:t xml:space="preserve"> for Queensland.</w:t>
      </w:r>
    </w:p>
    <w:p w14:paraId="48C5FC22" w14:textId="77777777" w:rsidR="00265717" w:rsidRDefault="00265717" w:rsidP="00165E5E">
      <w:pPr>
        <w:spacing w:line="360" w:lineRule="auto"/>
        <w:rPr>
          <w:b/>
          <w:bCs/>
          <w:color w:val="690048"/>
          <w:lang w:val="en-AU"/>
        </w:rPr>
      </w:pPr>
    </w:p>
    <w:p w14:paraId="6E667738" w14:textId="2DE64BB6" w:rsidR="00265717" w:rsidRDefault="00265717" w:rsidP="00165E5E">
      <w:pPr>
        <w:spacing w:line="360" w:lineRule="auto"/>
        <w:rPr>
          <w:b/>
          <w:bCs/>
          <w:color w:val="690048"/>
          <w:lang w:val="en-AU"/>
        </w:rPr>
      </w:pPr>
      <w:r w:rsidRPr="008E7728">
        <w:rPr>
          <w:b/>
          <w:bCs/>
          <w:color w:val="690048"/>
          <w:lang w:val="en-AU"/>
        </w:rPr>
        <w:t xml:space="preserve">Recommendation </w:t>
      </w:r>
      <w:r>
        <w:rPr>
          <w:b/>
          <w:bCs/>
          <w:color w:val="690048"/>
          <w:lang w:val="en-AU"/>
        </w:rPr>
        <w:t>11.5</w:t>
      </w:r>
      <w:r w:rsidR="00907332">
        <w:rPr>
          <w:b/>
          <w:bCs/>
          <w:color w:val="690048"/>
          <w:lang w:val="en-AU"/>
        </w:rPr>
        <w:t>:</w:t>
      </w:r>
      <w:r w:rsidR="00907332" w:rsidRPr="00907332">
        <w:t xml:space="preserve"> </w:t>
      </w:r>
      <w:r w:rsidR="00907332" w:rsidRPr="00907332">
        <w:rPr>
          <w:b/>
          <w:bCs/>
          <w:color w:val="690048"/>
        </w:rPr>
        <w:t>Complaint handling and investigative practice guidelines</w:t>
      </w:r>
    </w:p>
    <w:p w14:paraId="53772119" w14:textId="77777777" w:rsidR="00265717" w:rsidRDefault="00265717" w:rsidP="00FD49C0">
      <w:pPr>
        <w:spacing w:line="360" w:lineRule="auto"/>
        <w:rPr>
          <w:rFonts w:eastAsia="Aptos"/>
        </w:rPr>
      </w:pPr>
      <w:r w:rsidRPr="4DC14D1D">
        <w:rPr>
          <w:rFonts w:eastAsia="Aptos"/>
          <w:b/>
          <w:bCs/>
        </w:rPr>
        <w:t>Responsibility:</w:t>
      </w:r>
      <w:r>
        <w:rPr>
          <w:rFonts w:eastAsia="Aptos"/>
        </w:rPr>
        <w:t xml:space="preserve"> Australian, state and territory g</w:t>
      </w:r>
      <w:r w:rsidRPr="041B1110">
        <w:rPr>
          <w:rFonts w:eastAsia="Aptos"/>
        </w:rPr>
        <w:t>overnments</w:t>
      </w:r>
    </w:p>
    <w:p w14:paraId="1C3D9C38" w14:textId="77777777" w:rsidR="00265717" w:rsidRDefault="00265717" w:rsidP="00FD49C0">
      <w:pPr>
        <w:spacing w:line="360" w:lineRule="auto"/>
        <w:rPr>
          <w:rFonts w:eastAsia="Aptos"/>
        </w:rPr>
      </w:pPr>
      <w:r w:rsidRPr="4DC14D1D">
        <w:rPr>
          <w:rFonts w:eastAsia="Aptos"/>
          <w:b/>
          <w:bCs/>
        </w:rPr>
        <w:t xml:space="preserve">Response: </w:t>
      </w:r>
      <w:r>
        <w:rPr>
          <w:rFonts w:eastAsia="Aptos"/>
        </w:rPr>
        <w:t>Accept in principle</w:t>
      </w:r>
    </w:p>
    <w:p w14:paraId="029EC58C" w14:textId="77777777" w:rsidR="00265717" w:rsidRDefault="00265717" w:rsidP="00FD49C0">
      <w:pPr>
        <w:spacing w:line="360" w:lineRule="auto"/>
        <w:rPr>
          <w:rStyle w:val="Heading2Char"/>
          <w:rFonts w:ascii="Aptos" w:eastAsia="Aptos" w:hAnsi="Aptos" w:cs="Aptos"/>
        </w:rPr>
      </w:pPr>
      <w:r w:rsidRPr="4DC14D1D">
        <w:rPr>
          <w:rFonts w:eastAsia="Aptos"/>
          <w:b/>
          <w:bCs/>
        </w:rPr>
        <w:t>Update:</w:t>
      </w:r>
      <w:r>
        <w:rPr>
          <w:rFonts w:eastAsia="Aptos"/>
          <w:b/>
          <w:bCs/>
        </w:rPr>
        <w:t xml:space="preserve"> </w:t>
      </w:r>
      <w:r>
        <w:rPr>
          <w:rFonts w:eastAsia="Aptos"/>
        </w:rPr>
        <w:t>No updates</w:t>
      </w:r>
    </w:p>
    <w:p w14:paraId="200D3DFD" w14:textId="387467B2" w:rsidR="00265717" w:rsidRPr="005B7B03" w:rsidRDefault="00265717" w:rsidP="005B7B03">
      <w:pPr>
        <w:spacing w:line="360" w:lineRule="auto"/>
      </w:pPr>
      <w:r w:rsidRPr="005B7B03">
        <w:t xml:space="preserve">Recommendation 11.5 calls for the </w:t>
      </w:r>
      <w:r w:rsidR="00C92F69" w:rsidRPr="005B7B03">
        <w:t xml:space="preserve">co-designed </w:t>
      </w:r>
      <w:r w:rsidRPr="005B7B03">
        <w:t xml:space="preserve">development of a complaints handling system for people with disability </w:t>
      </w:r>
      <w:r w:rsidR="00C92F69">
        <w:t>which is to</w:t>
      </w:r>
      <w:r w:rsidR="00F236D8">
        <w:t xml:space="preserve"> </w:t>
      </w:r>
      <w:r w:rsidRPr="005B7B03">
        <w:t xml:space="preserve">be implemented </w:t>
      </w:r>
      <w:r w:rsidR="00F236D8">
        <w:t>by</w:t>
      </w:r>
      <w:r w:rsidRPr="005B7B03">
        <w:t xml:space="preserve"> the NDIS Quality and Safeguards Commission, state ombudsman, and other bodies who are involved in complaints management.</w:t>
      </w:r>
      <w:r w:rsidR="001B07A7">
        <w:t xml:space="preserve"> </w:t>
      </w:r>
      <w:r w:rsidR="00E12DDE">
        <w:rPr>
          <w:rFonts w:ascii="Aptos" w:eastAsia="Aptos" w:hAnsi="Aptos" w:cs="Aptos"/>
        </w:rPr>
        <w:t xml:space="preserve">Whilst </w:t>
      </w:r>
      <w:r w:rsidR="00F329EB">
        <w:rPr>
          <w:rFonts w:ascii="Aptos" w:eastAsia="Aptos" w:hAnsi="Aptos" w:cs="Aptos"/>
        </w:rPr>
        <w:t xml:space="preserve">the Commonwealth Ombudsman is considering </w:t>
      </w:r>
      <w:r w:rsidR="009F783F">
        <w:rPr>
          <w:rFonts w:ascii="Aptos" w:eastAsia="Aptos" w:hAnsi="Aptos" w:cs="Aptos"/>
        </w:rPr>
        <w:t>how to advance this work</w:t>
      </w:r>
      <w:r w:rsidR="009F783F">
        <w:rPr>
          <w:rStyle w:val="EndnoteReference"/>
          <w:rFonts w:ascii="Aptos" w:eastAsia="Aptos" w:hAnsi="Aptos" w:cs="Aptos"/>
        </w:rPr>
        <w:endnoteReference w:id="140"/>
      </w:r>
      <w:r w:rsidR="005A7FA7">
        <w:rPr>
          <w:rFonts w:ascii="Aptos" w:eastAsia="Aptos" w:hAnsi="Aptos" w:cs="Aptos"/>
        </w:rPr>
        <w:t xml:space="preserve"> there </w:t>
      </w:r>
      <w:r w:rsidR="00F236D8">
        <w:rPr>
          <w:rFonts w:ascii="Aptos" w:eastAsia="Aptos" w:hAnsi="Aptos" w:cs="Aptos"/>
        </w:rPr>
        <w:t>are</w:t>
      </w:r>
      <w:r w:rsidR="005A7FA7">
        <w:rPr>
          <w:rFonts w:ascii="Aptos" w:eastAsia="Aptos" w:hAnsi="Aptos" w:cs="Aptos"/>
        </w:rPr>
        <w:t xml:space="preserve"> no clear </w:t>
      </w:r>
      <w:r w:rsidR="00441E20">
        <w:rPr>
          <w:rFonts w:ascii="Aptos" w:eastAsia="Aptos" w:hAnsi="Aptos" w:cs="Aptos"/>
        </w:rPr>
        <w:t>meaningful updates on next steps or timeframes</w:t>
      </w:r>
      <w:r w:rsidR="00A53B91">
        <w:rPr>
          <w:rFonts w:ascii="Aptos" w:eastAsia="Aptos" w:hAnsi="Aptos" w:cs="Aptos"/>
        </w:rPr>
        <w:t>.</w:t>
      </w:r>
    </w:p>
    <w:p w14:paraId="02170AE6" w14:textId="77777777" w:rsidR="0090601E" w:rsidRDefault="0090601E" w:rsidP="00165E5E">
      <w:pPr>
        <w:spacing w:line="360" w:lineRule="auto"/>
        <w:rPr>
          <w:b/>
          <w:bCs/>
          <w:color w:val="690048"/>
          <w:lang w:val="en-AU"/>
        </w:rPr>
      </w:pPr>
    </w:p>
    <w:p w14:paraId="6BF89B7F" w14:textId="76F35BF5" w:rsidR="00265717" w:rsidRDefault="00265717" w:rsidP="00165E5E">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11.6</w:t>
      </w:r>
      <w:r w:rsidR="00907332">
        <w:rPr>
          <w:b/>
          <w:bCs/>
          <w:color w:val="690048"/>
          <w:lang w:val="en-AU"/>
        </w:rPr>
        <w:t>:</w:t>
      </w:r>
      <w:r w:rsidR="00907332" w:rsidRPr="00907332">
        <w:t xml:space="preserve"> </w:t>
      </w:r>
      <w:r w:rsidR="00907332" w:rsidRPr="00907332">
        <w:rPr>
          <w:b/>
          <w:bCs/>
          <w:color w:val="690048"/>
        </w:rPr>
        <w:t>Enshrining key provisions of OPCAT in legislation</w:t>
      </w:r>
    </w:p>
    <w:p w14:paraId="44109976" w14:textId="77777777" w:rsidR="00265717" w:rsidRDefault="00265717" w:rsidP="00486041">
      <w:pPr>
        <w:spacing w:line="360" w:lineRule="auto"/>
        <w:rPr>
          <w:rFonts w:ascii="Aptos" w:eastAsia="Aptos" w:hAnsi="Aptos" w:cs="Aptos"/>
        </w:rPr>
      </w:pPr>
      <w:r w:rsidRPr="6CE999A2">
        <w:rPr>
          <w:rFonts w:ascii="Aptos" w:eastAsia="Aptos" w:hAnsi="Aptos" w:cs="Aptos"/>
          <w:b/>
          <w:bCs/>
        </w:rPr>
        <w:t>Responsibility</w:t>
      </w:r>
      <w:r w:rsidRPr="454D6BED">
        <w:rPr>
          <w:rFonts w:ascii="Aptos" w:eastAsia="Aptos" w:hAnsi="Aptos" w:cs="Aptos"/>
          <w:b/>
          <w:bCs/>
        </w:rPr>
        <w:t xml:space="preserve">: </w:t>
      </w:r>
      <w:r w:rsidRPr="454D6BED">
        <w:rPr>
          <w:rFonts w:ascii="Aptos" w:eastAsia="Aptos" w:hAnsi="Aptos" w:cs="Aptos"/>
        </w:rPr>
        <w:t>Australian</w:t>
      </w:r>
      <w:r>
        <w:rPr>
          <w:rFonts w:ascii="Aptos" w:eastAsia="Aptos" w:hAnsi="Aptos" w:cs="Aptos"/>
        </w:rPr>
        <w:t xml:space="preserve"> Government</w:t>
      </w:r>
    </w:p>
    <w:p w14:paraId="4BDC0E92" w14:textId="77777777" w:rsidR="00265717" w:rsidRDefault="00265717" w:rsidP="00486041">
      <w:pPr>
        <w:spacing w:line="360" w:lineRule="auto"/>
        <w:rPr>
          <w:rFonts w:ascii="Aptos" w:eastAsia="Aptos" w:hAnsi="Aptos" w:cs="Aptos"/>
        </w:rPr>
      </w:pPr>
      <w:r w:rsidRPr="0009D30F">
        <w:rPr>
          <w:rFonts w:ascii="Aptos" w:eastAsia="Aptos" w:hAnsi="Aptos" w:cs="Aptos"/>
          <w:b/>
          <w:bCs/>
        </w:rPr>
        <w:t xml:space="preserve">Response: </w:t>
      </w:r>
      <w:r w:rsidRPr="0009D30F">
        <w:rPr>
          <w:rFonts w:ascii="Aptos" w:eastAsia="Aptos" w:hAnsi="Aptos" w:cs="Aptos"/>
        </w:rPr>
        <w:t>Accept in principle</w:t>
      </w:r>
    </w:p>
    <w:p w14:paraId="5427D48C" w14:textId="77777777" w:rsidR="00265717" w:rsidRPr="00A27782" w:rsidRDefault="00265717" w:rsidP="00486041">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No updates</w:t>
      </w:r>
    </w:p>
    <w:p w14:paraId="77F68454" w14:textId="25F2A5EB" w:rsidR="00795DAB" w:rsidRDefault="00265717" w:rsidP="00486041">
      <w:pPr>
        <w:spacing w:line="360" w:lineRule="auto"/>
        <w:rPr>
          <w:bCs/>
        </w:rPr>
      </w:pPr>
      <w:r>
        <w:t>Recommendation 11.6 asks the Australian Government to introduce national legislation enshrin</w:t>
      </w:r>
      <w:r w:rsidR="00106860">
        <w:t>ing</w:t>
      </w:r>
      <w:r>
        <w:t xml:space="preserve"> the Optional Protocol to the Convention against Torture and Other Cruel, Inhuman or Degrading Treatment of Punishment (</w:t>
      </w:r>
      <w:r w:rsidRPr="00251047">
        <w:rPr>
          <w:b/>
          <w:bCs/>
        </w:rPr>
        <w:t>OPCAT</w:t>
      </w:r>
      <w:r>
        <w:rPr>
          <w:bCs/>
        </w:rPr>
        <w:t>), and coordinate Australia’s response to the OPCAT.</w:t>
      </w:r>
      <w:r w:rsidR="001B07A7">
        <w:rPr>
          <w:bCs/>
        </w:rPr>
        <w:t xml:space="preserve"> </w:t>
      </w:r>
      <w:r w:rsidR="00430832">
        <w:rPr>
          <w:bCs/>
        </w:rPr>
        <w:t>Whilst the Australian Government</w:t>
      </w:r>
      <w:r w:rsidR="00226DA1">
        <w:rPr>
          <w:bCs/>
        </w:rPr>
        <w:t xml:space="preserve"> states it</w:t>
      </w:r>
      <w:r w:rsidR="00430832">
        <w:rPr>
          <w:bCs/>
        </w:rPr>
        <w:t xml:space="preserve"> </w:t>
      </w:r>
      <w:r w:rsidR="00BC74C5">
        <w:rPr>
          <w:bCs/>
        </w:rPr>
        <w:t>continues to work with states and territories on OPCAT implementation</w:t>
      </w:r>
      <w:r w:rsidR="00226DA1">
        <w:rPr>
          <w:rStyle w:val="EndnoteReference"/>
          <w:bCs/>
        </w:rPr>
        <w:endnoteReference w:id="141"/>
      </w:r>
      <w:r w:rsidR="000B133A">
        <w:rPr>
          <w:bCs/>
        </w:rPr>
        <w:t xml:space="preserve"> there is no </w:t>
      </w:r>
      <w:r w:rsidR="000848E0">
        <w:rPr>
          <w:bCs/>
        </w:rPr>
        <w:t>transparency on what this entails.</w:t>
      </w:r>
      <w:r w:rsidR="00836316">
        <w:rPr>
          <w:bCs/>
        </w:rPr>
        <w:t xml:space="preserve"> Given the history of delays</w:t>
      </w:r>
      <w:r w:rsidR="001E55BC">
        <w:rPr>
          <w:bCs/>
        </w:rPr>
        <w:t>, extensions</w:t>
      </w:r>
      <w:r w:rsidR="00810318">
        <w:rPr>
          <w:bCs/>
        </w:rPr>
        <w:t xml:space="preserve"> and</w:t>
      </w:r>
      <w:r w:rsidR="001E55BC">
        <w:rPr>
          <w:bCs/>
        </w:rPr>
        <w:t xml:space="preserve"> </w:t>
      </w:r>
      <w:r w:rsidR="000179A8">
        <w:rPr>
          <w:bCs/>
        </w:rPr>
        <w:t>alleged</w:t>
      </w:r>
      <w:r w:rsidR="00810318">
        <w:rPr>
          <w:bCs/>
        </w:rPr>
        <w:t xml:space="preserve"> non-compliance</w:t>
      </w:r>
      <w:r w:rsidR="001E55BC">
        <w:rPr>
          <w:rStyle w:val="EndnoteReference"/>
          <w:bCs/>
        </w:rPr>
        <w:endnoteReference w:id="142"/>
      </w:r>
      <w:r w:rsidR="00360C7A">
        <w:rPr>
          <w:bCs/>
        </w:rPr>
        <w:t xml:space="preserve"> </w:t>
      </w:r>
      <w:r w:rsidR="00CF3B1C">
        <w:rPr>
          <w:bCs/>
        </w:rPr>
        <w:t>since ratifi</w:t>
      </w:r>
      <w:r w:rsidR="00C30FB5">
        <w:rPr>
          <w:bCs/>
        </w:rPr>
        <w:t xml:space="preserve">cation </w:t>
      </w:r>
      <w:r w:rsidR="009874E0">
        <w:rPr>
          <w:bCs/>
        </w:rPr>
        <w:t xml:space="preserve">of the OPCAT </w:t>
      </w:r>
      <w:r w:rsidR="00C30FB5">
        <w:rPr>
          <w:bCs/>
        </w:rPr>
        <w:t>in 2017</w:t>
      </w:r>
      <w:r w:rsidR="006A5B23">
        <w:rPr>
          <w:bCs/>
        </w:rPr>
        <w:t>,</w:t>
      </w:r>
      <w:r w:rsidR="00C30FB5">
        <w:rPr>
          <w:bCs/>
        </w:rPr>
        <w:t xml:space="preserve"> </w:t>
      </w:r>
      <w:r w:rsidR="0056203B">
        <w:rPr>
          <w:bCs/>
        </w:rPr>
        <w:t xml:space="preserve">QIDAN are concerned with </w:t>
      </w:r>
      <w:r w:rsidR="004D6184">
        <w:rPr>
          <w:bCs/>
        </w:rPr>
        <w:t xml:space="preserve">the lack of ongoing progress. </w:t>
      </w:r>
      <w:r w:rsidR="009F1FB9">
        <w:rPr>
          <w:bCs/>
        </w:rPr>
        <w:t>Queensland are one of three states (</w:t>
      </w:r>
      <w:r w:rsidR="00414F3B">
        <w:rPr>
          <w:bCs/>
        </w:rPr>
        <w:t xml:space="preserve">New South Wales, Queensland and Victoria) yet to nominate a </w:t>
      </w:r>
      <w:r w:rsidR="0014572A">
        <w:rPr>
          <w:bCs/>
        </w:rPr>
        <w:t>National Preventative Mechanism</w:t>
      </w:r>
      <w:r w:rsidR="002C53E7">
        <w:rPr>
          <w:bCs/>
        </w:rPr>
        <w:t xml:space="preserve"> further delaying implementation in Queensland.</w:t>
      </w:r>
    </w:p>
    <w:p w14:paraId="2C70B7A6" w14:textId="77777777" w:rsidR="00265717" w:rsidRDefault="00265717" w:rsidP="00165E5E">
      <w:pPr>
        <w:spacing w:line="360" w:lineRule="auto"/>
        <w:rPr>
          <w:b/>
          <w:bCs/>
          <w:color w:val="690048"/>
          <w:lang w:val="en-AU"/>
        </w:rPr>
      </w:pPr>
    </w:p>
    <w:p w14:paraId="7B421825" w14:textId="711BB3D9" w:rsidR="00265717" w:rsidRDefault="00265717" w:rsidP="00165E5E">
      <w:pPr>
        <w:spacing w:line="360" w:lineRule="auto"/>
        <w:rPr>
          <w:b/>
          <w:bCs/>
          <w:color w:val="690048"/>
          <w:lang w:val="en-AU"/>
        </w:rPr>
      </w:pPr>
      <w:r w:rsidRPr="008E7728">
        <w:rPr>
          <w:b/>
          <w:bCs/>
          <w:color w:val="690048"/>
          <w:lang w:val="en-AU"/>
        </w:rPr>
        <w:t xml:space="preserve">Recommendation </w:t>
      </w:r>
      <w:r>
        <w:rPr>
          <w:b/>
          <w:bCs/>
          <w:color w:val="690048"/>
          <w:lang w:val="en-AU"/>
        </w:rPr>
        <w:t>11.7</w:t>
      </w:r>
      <w:r w:rsidR="00907332">
        <w:rPr>
          <w:b/>
          <w:bCs/>
          <w:color w:val="690048"/>
          <w:lang w:val="en-AU"/>
        </w:rPr>
        <w:t>:</w:t>
      </w:r>
      <w:r w:rsidR="00907332" w:rsidRPr="00907332">
        <w:t xml:space="preserve"> </w:t>
      </w:r>
      <w:r w:rsidR="00907332" w:rsidRPr="00907332">
        <w:rPr>
          <w:b/>
          <w:bCs/>
          <w:color w:val="690048"/>
        </w:rPr>
        <w:t>Resourcing and wider definition of places of detention</w:t>
      </w:r>
    </w:p>
    <w:p w14:paraId="294456CA" w14:textId="77777777" w:rsidR="00265717" w:rsidRDefault="00265717" w:rsidP="002C75E8">
      <w:pPr>
        <w:spacing w:line="360" w:lineRule="auto"/>
        <w:rPr>
          <w:rFonts w:ascii="Aptos" w:eastAsia="Aptos" w:hAnsi="Aptos" w:cs="Aptos"/>
        </w:rPr>
      </w:pPr>
      <w:r w:rsidRPr="6CE999A2">
        <w:rPr>
          <w:rFonts w:ascii="Aptos" w:eastAsia="Aptos" w:hAnsi="Aptos" w:cs="Aptos"/>
          <w:b/>
          <w:bCs/>
        </w:rPr>
        <w:t>Responsibility</w:t>
      </w:r>
      <w:r w:rsidRPr="454D6BED">
        <w:rPr>
          <w:rFonts w:ascii="Aptos" w:eastAsia="Aptos" w:hAnsi="Aptos" w:cs="Aptos"/>
          <w:b/>
          <w:bCs/>
        </w:rPr>
        <w:t xml:space="preserve">: </w:t>
      </w:r>
      <w:r w:rsidRPr="454D6BED">
        <w:rPr>
          <w:rFonts w:ascii="Aptos" w:eastAsia="Aptos" w:hAnsi="Aptos" w:cs="Aptos"/>
        </w:rPr>
        <w:t>Australian</w:t>
      </w:r>
      <w:r>
        <w:rPr>
          <w:rFonts w:ascii="Aptos" w:eastAsia="Aptos" w:hAnsi="Aptos" w:cs="Aptos"/>
        </w:rPr>
        <w:t>, state and territory governments</w:t>
      </w:r>
    </w:p>
    <w:p w14:paraId="3DC25CFF" w14:textId="77777777" w:rsidR="00265717" w:rsidRDefault="00265717" w:rsidP="002C75E8">
      <w:pPr>
        <w:spacing w:line="360" w:lineRule="auto"/>
        <w:rPr>
          <w:rFonts w:ascii="Aptos" w:eastAsia="Aptos" w:hAnsi="Aptos" w:cs="Aptos"/>
        </w:rPr>
      </w:pPr>
      <w:r w:rsidRPr="0009D30F">
        <w:rPr>
          <w:rFonts w:ascii="Aptos" w:eastAsia="Aptos" w:hAnsi="Aptos" w:cs="Aptos"/>
          <w:b/>
          <w:bCs/>
        </w:rPr>
        <w:t xml:space="preserve">Response: </w:t>
      </w:r>
      <w:r w:rsidRPr="0009D30F">
        <w:rPr>
          <w:rFonts w:ascii="Aptos" w:eastAsia="Aptos" w:hAnsi="Aptos" w:cs="Aptos"/>
        </w:rPr>
        <w:t>Accept in principle</w:t>
      </w:r>
      <w:r>
        <w:rPr>
          <w:rFonts w:ascii="Aptos" w:eastAsia="Aptos" w:hAnsi="Aptos" w:cs="Aptos"/>
        </w:rPr>
        <w:t xml:space="preserve">/subject to further consideration </w:t>
      </w:r>
    </w:p>
    <w:p w14:paraId="647685C4" w14:textId="77777777" w:rsidR="00265717" w:rsidRPr="00A27782" w:rsidRDefault="00265717" w:rsidP="002C75E8">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No updates</w:t>
      </w:r>
    </w:p>
    <w:p w14:paraId="5BE3A51B" w14:textId="4D4DA21F" w:rsidR="00265717" w:rsidRDefault="00265717" w:rsidP="00907332">
      <w:pPr>
        <w:spacing w:line="360" w:lineRule="auto"/>
        <w:rPr>
          <w:rFonts w:ascii="Aptos" w:eastAsia="Aptos" w:hAnsi="Aptos" w:cs="Aptos"/>
        </w:rPr>
      </w:pPr>
      <w:r>
        <w:t xml:space="preserve">Recommendation 11.7 recommends all </w:t>
      </w:r>
      <w:r w:rsidR="009874E0">
        <w:t>g</w:t>
      </w:r>
      <w:r>
        <w:t>overnment</w:t>
      </w:r>
      <w:r w:rsidR="009874E0">
        <w:t>s</w:t>
      </w:r>
      <w:r>
        <w:t xml:space="preserve"> agree to resource National Preventive Mechanism bodies to fulfil the Optional Protocol to the Convention against Torture and Other Cruel, Inhuman or Degrading Treatment of Punishment</w:t>
      </w:r>
      <w:r w:rsidR="009902A6">
        <w:t xml:space="preserve"> (</w:t>
      </w:r>
      <w:r w:rsidR="009902A6">
        <w:rPr>
          <w:b/>
          <w:bCs/>
        </w:rPr>
        <w:t>OPCAT</w:t>
      </w:r>
      <w:r w:rsidR="009902A6">
        <w:t>)</w:t>
      </w:r>
      <w:r>
        <w:t xml:space="preserve"> core functions, whilst also broadening the definition of ‘places of detention’ to ensure the National Preventive Mechanism bodies are able to fulfil their responsibilities in all places where people with disability are at risk of having their liberty deprived. In its initial response to the recommendation, the Queensland Government acknowledges the value of enabling National Preventive Mechanism bodies to fulfil their core functions in all places of detention, but the Queensland’s Government’s role in delivering this outcome was subject to receiving funding from the Commonwealth.</w:t>
      </w:r>
      <w:r w:rsidR="006A179C">
        <w:t xml:space="preserve"> </w:t>
      </w:r>
      <w:r w:rsidR="006A179C">
        <w:rPr>
          <w:bCs/>
        </w:rPr>
        <w:t>Queensland are one of three states (New South Wales, Queensland and Victoria) yet to nominate a National Preventative Mechanism further delaying implementation in Queensland.</w:t>
      </w:r>
    </w:p>
    <w:p w14:paraId="2E9C1C05" w14:textId="77777777" w:rsidR="0090601E" w:rsidRDefault="0090601E" w:rsidP="00165E5E">
      <w:pPr>
        <w:spacing w:line="360" w:lineRule="auto"/>
        <w:rPr>
          <w:b/>
          <w:bCs/>
          <w:color w:val="690048"/>
          <w:lang w:val="en-AU"/>
        </w:rPr>
      </w:pPr>
    </w:p>
    <w:p w14:paraId="73B2C951" w14:textId="77777777" w:rsidR="00441E20" w:rsidRDefault="00441E20" w:rsidP="00165E5E">
      <w:pPr>
        <w:spacing w:line="360" w:lineRule="auto"/>
        <w:rPr>
          <w:b/>
          <w:bCs/>
          <w:color w:val="690048"/>
          <w:lang w:val="en-AU"/>
        </w:rPr>
      </w:pPr>
    </w:p>
    <w:p w14:paraId="78607B23" w14:textId="77777777" w:rsidR="00441E20" w:rsidRDefault="00441E20" w:rsidP="00165E5E">
      <w:pPr>
        <w:spacing w:line="360" w:lineRule="auto"/>
        <w:rPr>
          <w:b/>
          <w:bCs/>
          <w:color w:val="690048"/>
          <w:lang w:val="en-AU"/>
        </w:rPr>
      </w:pPr>
    </w:p>
    <w:p w14:paraId="31A5302A" w14:textId="0725B618" w:rsidR="00265717" w:rsidRDefault="00265717" w:rsidP="00165E5E">
      <w:pPr>
        <w:spacing w:line="360" w:lineRule="auto"/>
        <w:rPr>
          <w:b/>
          <w:bCs/>
          <w:color w:val="690048"/>
          <w:lang w:val="en-AU"/>
        </w:rPr>
      </w:pPr>
      <w:r w:rsidRPr="008E7728">
        <w:rPr>
          <w:b/>
          <w:bCs/>
          <w:color w:val="690048"/>
          <w:lang w:val="en-AU"/>
        </w:rPr>
        <w:lastRenderedPageBreak/>
        <w:t>Recommendation</w:t>
      </w:r>
      <w:r w:rsidR="009668BB">
        <w:rPr>
          <w:b/>
          <w:bCs/>
          <w:color w:val="690048"/>
          <w:lang w:val="en-AU"/>
        </w:rPr>
        <w:t>s</w:t>
      </w:r>
      <w:r w:rsidRPr="008E7728">
        <w:rPr>
          <w:b/>
          <w:bCs/>
          <w:color w:val="690048"/>
          <w:lang w:val="en-AU"/>
        </w:rPr>
        <w:t xml:space="preserve"> </w:t>
      </w:r>
      <w:r>
        <w:rPr>
          <w:b/>
          <w:bCs/>
          <w:color w:val="690048"/>
          <w:lang w:val="en-AU"/>
        </w:rPr>
        <w:t>11.8 – 11.9</w:t>
      </w:r>
      <w:r w:rsidR="00E159FF">
        <w:rPr>
          <w:b/>
          <w:bCs/>
          <w:color w:val="690048"/>
          <w:lang w:val="en-AU"/>
        </w:rPr>
        <w:t xml:space="preserve">: Legislate and </w:t>
      </w:r>
      <w:r w:rsidR="00C10832">
        <w:rPr>
          <w:b/>
          <w:bCs/>
          <w:color w:val="690048"/>
          <w:lang w:val="en-AU"/>
        </w:rPr>
        <w:t>D</w:t>
      </w:r>
      <w:r w:rsidR="00E159FF">
        <w:rPr>
          <w:b/>
          <w:bCs/>
          <w:color w:val="690048"/>
          <w:lang w:val="en-AU"/>
        </w:rPr>
        <w:t>esignate National Preventive Mechanisms</w:t>
      </w:r>
    </w:p>
    <w:p w14:paraId="7DCEB2E7" w14:textId="77777777" w:rsidR="00265717" w:rsidRDefault="00265717" w:rsidP="004E2A2F">
      <w:pPr>
        <w:spacing w:line="360" w:lineRule="auto"/>
        <w:rPr>
          <w:rFonts w:ascii="Aptos" w:eastAsia="Aptos" w:hAnsi="Aptos" w:cs="Aptos"/>
        </w:rPr>
      </w:pPr>
      <w:r w:rsidRPr="6CE999A2">
        <w:rPr>
          <w:rFonts w:ascii="Aptos" w:eastAsia="Aptos" w:hAnsi="Aptos" w:cs="Aptos"/>
          <w:b/>
          <w:bCs/>
        </w:rPr>
        <w:t>Responsibility</w:t>
      </w:r>
      <w:r>
        <w:rPr>
          <w:rFonts w:ascii="Aptos" w:eastAsia="Aptos" w:hAnsi="Aptos" w:cs="Aptos"/>
          <w:b/>
          <w:bCs/>
        </w:rPr>
        <w:t xml:space="preserve">: </w:t>
      </w:r>
      <w:r>
        <w:rPr>
          <w:rFonts w:ascii="Aptos" w:eastAsia="Aptos" w:hAnsi="Aptos" w:cs="Aptos"/>
        </w:rPr>
        <w:t>State and territory g</w:t>
      </w:r>
      <w:r w:rsidRPr="041B1110">
        <w:rPr>
          <w:rFonts w:ascii="Aptos" w:eastAsia="Aptos" w:hAnsi="Aptos" w:cs="Aptos"/>
        </w:rPr>
        <w:t>overnments</w:t>
      </w:r>
    </w:p>
    <w:p w14:paraId="7DB245F2" w14:textId="77777777" w:rsidR="00265717" w:rsidRDefault="00265717" w:rsidP="004E2A2F">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Subject to further consideration</w:t>
      </w:r>
    </w:p>
    <w:p w14:paraId="3B3242D6" w14:textId="77777777" w:rsidR="00265717" w:rsidRPr="00A27782" w:rsidRDefault="00265717" w:rsidP="004E2A2F">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No updates</w:t>
      </w:r>
    </w:p>
    <w:p w14:paraId="757879F9" w14:textId="35FC1914" w:rsidR="00265717" w:rsidRDefault="00265717" w:rsidP="00034A19">
      <w:pPr>
        <w:spacing w:line="360" w:lineRule="auto"/>
        <w:rPr>
          <w:rFonts w:ascii="Aptos" w:eastAsia="Aptos" w:hAnsi="Aptos" w:cs="Aptos"/>
        </w:rPr>
      </w:pPr>
      <w:r>
        <w:t xml:space="preserve">Recommendations 11.8 to 11.9 regard legislating the establishment and designation </w:t>
      </w:r>
      <w:r w:rsidR="001A388B">
        <w:t xml:space="preserve">of </w:t>
      </w:r>
      <w:r>
        <w:t xml:space="preserve">National Preventive Mechanism bodies. At this point, Queensland is yet to nominate Preventative Mechanism bodies in the state, and there continues to be disagreements between Federal and State and Territory Governments about who will pay for the </w:t>
      </w:r>
      <w:r w:rsidR="005F49D1">
        <w:t>Optional Protocol to the Convention against Torture and Other Cruel, Inhuman or Degrading Treatment of Punishment</w:t>
      </w:r>
      <w:r w:rsidR="00811B70">
        <w:t xml:space="preserve"> (</w:t>
      </w:r>
      <w:r w:rsidR="00811B70">
        <w:rPr>
          <w:b/>
          <w:bCs/>
        </w:rPr>
        <w:t>OPCAT</w:t>
      </w:r>
      <w:r w:rsidR="00811B70">
        <w:t>)</w:t>
      </w:r>
      <w:r>
        <w:t>.</w:t>
      </w:r>
      <w:r w:rsidR="001B07A7">
        <w:t xml:space="preserve"> </w:t>
      </w:r>
    </w:p>
    <w:p w14:paraId="23F4B4F4" w14:textId="77777777" w:rsidR="00265717" w:rsidRDefault="00265717" w:rsidP="00165E5E">
      <w:pPr>
        <w:spacing w:line="360" w:lineRule="auto"/>
        <w:rPr>
          <w:b/>
          <w:bCs/>
          <w:color w:val="690048"/>
          <w:lang w:val="en-AU"/>
        </w:rPr>
      </w:pPr>
    </w:p>
    <w:p w14:paraId="18FB0C51" w14:textId="4CC7749C" w:rsidR="00265717" w:rsidRDefault="00265717" w:rsidP="009902A6">
      <w:pPr>
        <w:spacing w:line="360" w:lineRule="auto"/>
        <w:rPr>
          <w:b/>
          <w:bCs/>
          <w:color w:val="690048"/>
          <w:lang w:val="en-AU"/>
        </w:rPr>
      </w:pPr>
      <w:r w:rsidRPr="008E7728">
        <w:rPr>
          <w:b/>
          <w:bCs/>
          <w:color w:val="690048"/>
          <w:lang w:val="en-AU"/>
        </w:rPr>
        <w:t xml:space="preserve">Recommendation </w:t>
      </w:r>
      <w:r>
        <w:rPr>
          <w:b/>
          <w:bCs/>
          <w:color w:val="690048"/>
          <w:lang w:val="en-AU"/>
        </w:rPr>
        <w:t>11.10</w:t>
      </w:r>
      <w:r w:rsidR="00C10832">
        <w:rPr>
          <w:b/>
          <w:bCs/>
          <w:color w:val="690048"/>
          <w:lang w:val="en-AU"/>
        </w:rPr>
        <w:t>:</w:t>
      </w:r>
      <w:r w:rsidR="00C10832" w:rsidRPr="009902A6">
        <w:rPr>
          <w:b/>
          <w:bCs/>
          <w:color w:val="690048"/>
          <w:lang w:val="en-AU"/>
        </w:rPr>
        <w:t xml:space="preserve"> Improved consistency and coordination</w:t>
      </w:r>
    </w:p>
    <w:p w14:paraId="54D4B2DA" w14:textId="77777777" w:rsidR="00265717" w:rsidRDefault="00265717" w:rsidP="00765A31">
      <w:pPr>
        <w:spacing w:line="360" w:lineRule="auto"/>
        <w:rPr>
          <w:rFonts w:ascii="Aptos" w:eastAsia="Aptos" w:hAnsi="Aptos" w:cs="Aptos"/>
        </w:rPr>
      </w:pPr>
      <w:r w:rsidRPr="6CE999A2">
        <w:rPr>
          <w:rFonts w:ascii="Aptos" w:eastAsia="Aptos" w:hAnsi="Aptos" w:cs="Aptos"/>
          <w:b/>
          <w:bCs/>
        </w:rPr>
        <w:t>Responsibility</w:t>
      </w:r>
      <w:r>
        <w:rPr>
          <w:rFonts w:ascii="Aptos" w:eastAsia="Aptos" w:hAnsi="Aptos" w:cs="Aptos"/>
          <w:b/>
          <w:bCs/>
        </w:rPr>
        <w:t xml:space="preserve">: </w:t>
      </w:r>
      <w:r>
        <w:rPr>
          <w:rFonts w:ascii="Aptos" w:eastAsia="Aptos" w:hAnsi="Aptos" w:cs="Aptos"/>
        </w:rPr>
        <w:t>Australian Government</w:t>
      </w:r>
    </w:p>
    <w:p w14:paraId="7EDE3D58" w14:textId="77777777" w:rsidR="00265717" w:rsidRDefault="00265717" w:rsidP="00765A31">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Accept in Principle</w:t>
      </w:r>
    </w:p>
    <w:p w14:paraId="2EE4453E" w14:textId="77777777" w:rsidR="00265717" w:rsidRPr="00A27782" w:rsidRDefault="00265717" w:rsidP="00765A31">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No updates</w:t>
      </w:r>
    </w:p>
    <w:p w14:paraId="06412123" w14:textId="0CBDC7A4" w:rsidR="00265717" w:rsidRDefault="00265717" w:rsidP="00765A31">
      <w:pPr>
        <w:spacing w:line="360" w:lineRule="auto"/>
        <w:rPr>
          <w:bCs/>
        </w:rPr>
      </w:pPr>
      <w:r>
        <w:rPr>
          <w:bCs/>
        </w:rPr>
        <w:t xml:space="preserve">Recommendation 11.10 is directed toward the Commonwealth Ombudsman, recommending as the coordinator of the National Preventive Mechanism Network, the Commonwealth Ombudsman lead the Network’s response to people with disability in places of detention. For instance, leading the Network to develop common disability inspection standards to be used in all jurisdictions, and to prioritise the inspections of places of detention </w:t>
      </w:r>
      <w:r w:rsidR="004B5C61">
        <w:rPr>
          <w:bCs/>
        </w:rPr>
        <w:t>posing</w:t>
      </w:r>
      <w:r>
        <w:rPr>
          <w:bCs/>
        </w:rPr>
        <w:t xml:space="preserve"> high risk to people with disability.</w:t>
      </w:r>
      <w:r w:rsidR="001B3B66">
        <w:rPr>
          <w:bCs/>
        </w:rPr>
        <w:t xml:space="preserve"> Unfortunately, there are no updates on this recommendation.</w:t>
      </w:r>
    </w:p>
    <w:p w14:paraId="2C0B4C3E" w14:textId="77777777" w:rsidR="00265717" w:rsidRDefault="00265717" w:rsidP="00486041">
      <w:pPr>
        <w:spacing w:line="360" w:lineRule="auto"/>
        <w:rPr>
          <w:b/>
          <w:bCs/>
          <w:color w:val="690048"/>
          <w:lang w:val="en-AU"/>
        </w:rPr>
      </w:pPr>
    </w:p>
    <w:p w14:paraId="721443D5" w14:textId="4AAEEAC3" w:rsidR="00265717" w:rsidRDefault="00265717" w:rsidP="00486041">
      <w:pPr>
        <w:spacing w:line="360" w:lineRule="auto"/>
        <w:rPr>
          <w:b/>
          <w:bCs/>
          <w:color w:val="690048"/>
          <w:lang w:val="en-AU"/>
        </w:rPr>
      </w:pPr>
      <w:r w:rsidRPr="008E7728">
        <w:rPr>
          <w:b/>
          <w:bCs/>
          <w:color w:val="690048"/>
          <w:lang w:val="en-AU"/>
        </w:rPr>
        <w:t>Recommendatio</w:t>
      </w:r>
      <w:r w:rsidR="009668BB">
        <w:rPr>
          <w:b/>
          <w:bCs/>
          <w:color w:val="690048"/>
          <w:lang w:val="en-AU"/>
        </w:rPr>
        <w:t>n</w:t>
      </w:r>
      <w:r w:rsidRPr="008E7728">
        <w:rPr>
          <w:b/>
          <w:bCs/>
          <w:color w:val="690048"/>
          <w:lang w:val="en-AU"/>
        </w:rPr>
        <w:t xml:space="preserve"> </w:t>
      </w:r>
      <w:r>
        <w:rPr>
          <w:b/>
          <w:bCs/>
          <w:color w:val="690048"/>
          <w:lang w:val="en-AU"/>
        </w:rPr>
        <w:t>11.11</w:t>
      </w:r>
      <w:r w:rsidR="00C10832">
        <w:rPr>
          <w:b/>
          <w:bCs/>
          <w:color w:val="690048"/>
          <w:lang w:val="en-AU"/>
        </w:rPr>
        <w:t>:</w:t>
      </w:r>
      <w:r w:rsidR="00C10832" w:rsidRPr="00C10832">
        <w:t xml:space="preserve"> </w:t>
      </w:r>
      <w:r w:rsidR="00C10832" w:rsidRPr="00C10832">
        <w:rPr>
          <w:b/>
          <w:bCs/>
          <w:color w:val="690048"/>
        </w:rPr>
        <w:t>Disability inclusive approach to implementing OPCAT</w:t>
      </w:r>
    </w:p>
    <w:p w14:paraId="5A019E5C" w14:textId="77777777" w:rsidR="00265717" w:rsidRDefault="00265717" w:rsidP="004A56C6">
      <w:pPr>
        <w:spacing w:line="360" w:lineRule="auto"/>
        <w:rPr>
          <w:rFonts w:ascii="Aptos" w:eastAsia="Aptos" w:hAnsi="Aptos" w:cs="Aptos"/>
        </w:rPr>
      </w:pPr>
      <w:r w:rsidRPr="6CE999A2">
        <w:rPr>
          <w:rFonts w:ascii="Aptos" w:eastAsia="Aptos" w:hAnsi="Aptos" w:cs="Aptos"/>
          <w:b/>
          <w:bCs/>
        </w:rPr>
        <w:t>Responsibility</w:t>
      </w:r>
      <w:r>
        <w:rPr>
          <w:rFonts w:ascii="Aptos" w:eastAsia="Aptos" w:hAnsi="Aptos" w:cs="Aptos"/>
          <w:b/>
          <w:bCs/>
        </w:rPr>
        <w:t xml:space="preserve">: </w:t>
      </w:r>
      <w:r>
        <w:rPr>
          <w:rFonts w:ascii="Aptos" w:eastAsia="Aptos" w:hAnsi="Aptos" w:cs="Aptos"/>
        </w:rPr>
        <w:t>Australian, state and territory g</w:t>
      </w:r>
      <w:r w:rsidRPr="041B1110">
        <w:rPr>
          <w:rFonts w:ascii="Aptos" w:eastAsia="Aptos" w:hAnsi="Aptos" w:cs="Aptos"/>
        </w:rPr>
        <w:t>overnments</w:t>
      </w:r>
    </w:p>
    <w:p w14:paraId="0B250824" w14:textId="77777777" w:rsidR="00265717" w:rsidRDefault="00265717" w:rsidP="004A56C6">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Accept in principle/subject to further consideration</w:t>
      </w:r>
    </w:p>
    <w:p w14:paraId="26B602F4" w14:textId="77777777" w:rsidR="00265717" w:rsidRPr="00A27782" w:rsidRDefault="00265717" w:rsidP="004A56C6">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No updates</w:t>
      </w:r>
    </w:p>
    <w:p w14:paraId="29C75684" w14:textId="18B182FF" w:rsidR="00265717" w:rsidRDefault="00265717" w:rsidP="00C10832">
      <w:pPr>
        <w:spacing w:line="360" w:lineRule="auto"/>
        <w:rPr>
          <w:rFonts w:ascii="Aptos" w:eastAsia="Aptos" w:hAnsi="Aptos" w:cs="Aptos"/>
        </w:rPr>
      </w:pPr>
      <w:r>
        <w:t xml:space="preserve">Recommendation 11.11 describes how National Preventive Mechanisms across Australia can take a disability-inclusive approach to the implementation of the </w:t>
      </w:r>
      <w:r w:rsidR="0058151C">
        <w:t>Optional Protocol to the Convention against Torture and Other Cruel, Inhuman or Degrading Treatment of Punishment</w:t>
      </w:r>
      <w:r w:rsidR="001A388B">
        <w:t xml:space="preserve"> (</w:t>
      </w:r>
      <w:r w:rsidR="001A388B">
        <w:rPr>
          <w:b/>
          <w:bCs/>
        </w:rPr>
        <w:t>OPCAT</w:t>
      </w:r>
      <w:r w:rsidR="001A388B">
        <w:t>)</w:t>
      </w:r>
      <w:r>
        <w:t xml:space="preserve">. As mentioned above, Queensland has not nominated a National Preventive Mechanism body. Furthermore, there is no information about disability-inclusive actions taken by existing National Preventive Mechanisms. </w:t>
      </w:r>
    </w:p>
    <w:p w14:paraId="26C068C8" w14:textId="33710FE2" w:rsidR="00265717" w:rsidRDefault="00265717" w:rsidP="00AC44F7">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11.12</w:t>
      </w:r>
      <w:r w:rsidR="00C10832">
        <w:rPr>
          <w:b/>
          <w:bCs/>
          <w:color w:val="690048"/>
          <w:lang w:val="en-AU"/>
        </w:rPr>
        <w:t>:</w:t>
      </w:r>
      <w:r w:rsidR="00C10832" w:rsidRPr="00C10832">
        <w:t xml:space="preserve"> </w:t>
      </w:r>
      <w:r w:rsidR="00C10832" w:rsidRPr="00C10832">
        <w:rPr>
          <w:b/>
          <w:bCs/>
          <w:color w:val="690048"/>
        </w:rPr>
        <w:t>Nationally consistent community visitor schemes</w:t>
      </w:r>
    </w:p>
    <w:p w14:paraId="3E8272EF" w14:textId="77777777" w:rsidR="00265717" w:rsidRDefault="00265717" w:rsidP="00C744CA">
      <w:pPr>
        <w:spacing w:line="360" w:lineRule="auto"/>
        <w:rPr>
          <w:rFonts w:ascii="Aptos" w:eastAsia="Aptos" w:hAnsi="Aptos" w:cs="Aptos"/>
        </w:rPr>
      </w:pPr>
      <w:r w:rsidRPr="6CE999A2">
        <w:rPr>
          <w:rFonts w:ascii="Aptos" w:eastAsia="Aptos" w:hAnsi="Aptos" w:cs="Aptos"/>
          <w:b/>
          <w:bCs/>
        </w:rPr>
        <w:t>Responsibility</w:t>
      </w:r>
      <w:r>
        <w:rPr>
          <w:rFonts w:ascii="Aptos" w:eastAsia="Aptos" w:hAnsi="Aptos" w:cs="Aptos"/>
          <w:b/>
          <w:bCs/>
        </w:rPr>
        <w:t xml:space="preserve">: </w:t>
      </w:r>
      <w:r>
        <w:rPr>
          <w:rFonts w:ascii="Aptos" w:eastAsia="Aptos" w:hAnsi="Aptos" w:cs="Aptos"/>
        </w:rPr>
        <w:t>Australian, state and territory g</w:t>
      </w:r>
      <w:r w:rsidRPr="041B1110">
        <w:rPr>
          <w:rFonts w:ascii="Aptos" w:eastAsia="Aptos" w:hAnsi="Aptos" w:cs="Aptos"/>
        </w:rPr>
        <w:t>overnments</w:t>
      </w:r>
    </w:p>
    <w:p w14:paraId="2D7FFE7C" w14:textId="77777777" w:rsidR="00265717" w:rsidRDefault="00265717" w:rsidP="00C744CA">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Accept in principle</w:t>
      </w:r>
    </w:p>
    <w:p w14:paraId="2252B5B6" w14:textId="389597BC" w:rsidR="00265717" w:rsidRPr="00A27782" w:rsidRDefault="00265717" w:rsidP="00C744CA">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 xml:space="preserve">Beginning stages </w:t>
      </w:r>
    </w:p>
    <w:p w14:paraId="79B3B6E6" w14:textId="529D10DA" w:rsidR="00265717" w:rsidRDefault="00265717" w:rsidP="00034A19">
      <w:pPr>
        <w:spacing w:line="360" w:lineRule="auto"/>
        <w:rPr>
          <w:rFonts w:ascii="Aptos" w:eastAsia="Aptos" w:hAnsi="Aptos" w:cs="Aptos"/>
        </w:rPr>
      </w:pPr>
      <w:r>
        <w:t>Recommendation 11.12 makes suggestions to strengthen community visitor schemes (</w:t>
      </w:r>
      <w:r w:rsidRPr="001D0CBF">
        <w:rPr>
          <w:b/>
          <w:bCs/>
        </w:rPr>
        <w:t>CVS</w:t>
      </w:r>
      <w:r>
        <w:t>) across Australian, including by improving the national consistency of CVS. The Australian Government committed $4.4 million in funding to drive a nationally consistent CVS, and between September and August 2025, the Department of Health, Disability, and Ageing held consultation seeking the views of people with disability about CVS. At this point, there are no outcomes of the consultation available.</w:t>
      </w:r>
    </w:p>
    <w:p w14:paraId="78004C77" w14:textId="77777777" w:rsidR="00265717" w:rsidRDefault="00265717" w:rsidP="00AC44F7">
      <w:pPr>
        <w:spacing w:line="360" w:lineRule="auto"/>
        <w:rPr>
          <w:b/>
          <w:bCs/>
          <w:color w:val="690048"/>
          <w:lang w:val="en-AU"/>
        </w:rPr>
      </w:pPr>
    </w:p>
    <w:p w14:paraId="3E807688" w14:textId="137B312A" w:rsidR="00265717" w:rsidRDefault="00265717" w:rsidP="00AC44F7">
      <w:pPr>
        <w:spacing w:line="360" w:lineRule="auto"/>
        <w:rPr>
          <w:b/>
          <w:bCs/>
          <w:color w:val="690048"/>
          <w:lang w:val="en-AU"/>
        </w:rPr>
      </w:pPr>
      <w:r w:rsidRPr="008E7728">
        <w:rPr>
          <w:b/>
          <w:bCs/>
          <w:color w:val="690048"/>
          <w:lang w:val="en-AU"/>
        </w:rPr>
        <w:t xml:space="preserve">Recommendation </w:t>
      </w:r>
      <w:r>
        <w:rPr>
          <w:b/>
          <w:bCs/>
          <w:color w:val="690048"/>
          <w:lang w:val="en-AU"/>
        </w:rPr>
        <w:t>11.13</w:t>
      </w:r>
      <w:r w:rsidR="002D5850">
        <w:rPr>
          <w:b/>
          <w:bCs/>
          <w:color w:val="690048"/>
          <w:lang w:val="en-AU"/>
        </w:rPr>
        <w:t>:</w:t>
      </w:r>
      <w:r w:rsidR="002D5850" w:rsidRPr="002D5850">
        <w:t xml:space="preserve"> </w:t>
      </w:r>
      <w:r w:rsidR="002D5850" w:rsidRPr="002D5850">
        <w:rPr>
          <w:b/>
          <w:bCs/>
          <w:color w:val="690048"/>
        </w:rPr>
        <w:t>Integration of community visitor schemes with the NDIS</w:t>
      </w:r>
    </w:p>
    <w:p w14:paraId="0512863B" w14:textId="77777777" w:rsidR="00265717" w:rsidRDefault="00265717" w:rsidP="009D201A">
      <w:pPr>
        <w:spacing w:line="360" w:lineRule="auto"/>
        <w:rPr>
          <w:rFonts w:ascii="Aptos" w:eastAsia="Aptos" w:hAnsi="Aptos" w:cs="Aptos"/>
        </w:rPr>
      </w:pPr>
      <w:r w:rsidRPr="6CE999A2">
        <w:rPr>
          <w:rFonts w:ascii="Aptos" w:eastAsia="Aptos" w:hAnsi="Aptos" w:cs="Aptos"/>
          <w:b/>
          <w:bCs/>
        </w:rPr>
        <w:t>Responsibility</w:t>
      </w:r>
      <w:r>
        <w:rPr>
          <w:rFonts w:ascii="Aptos" w:eastAsia="Aptos" w:hAnsi="Aptos" w:cs="Aptos"/>
          <w:b/>
          <w:bCs/>
        </w:rPr>
        <w:t xml:space="preserve">: </w:t>
      </w:r>
      <w:r>
        <w:rPr>
          <w:rFonts w:ascii="Aptos" w:eastAsia="Aptos" w:hAnsi="Aptos" w:cs="Aptos"/>
        </w:rPr>
        <w:t>Australian, state and territory g</w:t>
      </w:r>
      <w:r w:rsidRPr="041B1110">
        <w:rPr>
          <w:rFonts w:ascii="Aptos" w:eastAsia="Aptos" w:hAnsi="Aptos" w:cs="Aptos"/>
        </w:rPr>
        <w:t>overnments</w:t>
      </w:r>
    </w:p>
    <w:p w14:paraId="32B43FCE" w14:textId="77777777" w:rsidR="00265717" w:rsidRDefault="00265717" w:rsidP="009D201A">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Accepted in principle</w:t>
      </w:r>
    </w:p>
    <w:p w14:paraId="4800886B" w14:textId="77777777" w:rsidR="00265717" w:rsidRPr="00A27782" w:rsidRDefault="00265717" w:rsidP="009D201A">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No updates</w:t>
      </w:r>
    </w:p>
    <w:p w14:paraId="23A032CF" w14:textId="04C0ABC7" w:rsidR="00265717" w:rsidRPr="00545EFA" w:rsidRDefault="00265717" w:rsidP="00034A19">
      <w:pPr>
        <w:spacing w:line="360" w:lineRule="auto"/>
        <w:rPr>
          <w:rFonts w:ascii="Aptos" w:eastAsia="Aptos" w:hAnsi="Aptos" w:cs="Aptos"/>
          <w:lang w:val="en-US"/>
        </w:rPr>
      </w:pPr>
      <w:r w:rsidRPr="65B9DCB7">
        <w:rPr>
          <w:rFonts w:ascii="Aptos" w:eastAsia="Aptos" w:hAnsi="Aptos" w:cs="Aptos"/>
        </w:rPr>
        <w:t xml:space="preserve">Recommendation 11.13 recommends the </w:t>
      </w:r>
      <w:r w:rsidRPr="65B9DCB7">
        <w:rPr>
          <w:rFonts w:ascii="Aptos" w:eastAsia="Aptos" w:hAnsi="Aptos" w:cs="Aptos"/>
          <w:i/>
          <w:iCs/>
        </w:rPr>
        <w:t xml:space="preserve">National Disability Insurance Scheme Act 2013 </w:t>
      </w:r>
      <w:r w:rsidRPr="65B9DCB7">
        <w:rPr>
          <w:rFonts w:ascii="Aptos" w:eastAsia="Aptos" w:hAnsi="Aptos" w:cs="Aptos"/>
        </w:rPr>
        <w:t xml:space="preserve">(Cth) be amended to formally recognise </w:t>
      </w:r>
      <w:r w:rsidR="00773E3E">
        <w:rPr>
          <w:rFonts w:ascii="Aptos" w:eastAsia="Aptos" w:hAnsi="Aptos" w:cs="Aptos"/>
        </w:rPr>
        <w:t>community visitor schemes (</w:t>
      </w:r>
      <w:r w:rsidRPr="00E9080B">
        <w:rPr>
          <w:rFonts w:ascii="Aptos" w:eastAsia="Aptos" w:hAnsi="Aptos" w:cs="Aptos"/>
          <w:b/>
          <w:bCs/>
        </w:rPr>
        <w:t>CVS</w:t>
      </w:r>
      <w:r w:rsidR="00773E3E">
        <w:rPr>
          <w:rFonts w:ascii="Aptos" w:eastAsia="Aptos" w:hAnsi="Aptos" w:cs="Aptos"/>
        </w:rPr>
        <w:t>)</w:t>
      </w:r>
      <w:r w:rsidRPr="65B9DCB7">
        <w:rPr>
          <w:rFonts w:ascii="Aptos" w:eastAsia="Aptos" w:hAnsi="Aptos" w:cs="Aptos"/>
        </w:rPr>
        <w:t xml:space="preserve"> as a safeguard, and to provide a legislative framework authoris</w:t>
      </w:r>
      <w:r w:rsidR="00106860">
        <w:rPr>
          <w:rFonts w:ascii="Aptos" w:eastAsia="Aptos" w:hAnsi="Aptos" w:cs="Aptos"/>
        </w:rPr>
        <w:t>ing</w:t>
      </w:r>
      <w:r w:rsidRPr="65B9DCB7">
        <w:rPr>
          <w:rFonts w:ascii="Aptos" w:eastAsia="Aptos" w:hAnsi="Aptos" w:cs="Aptos"/>
        </w:rPr>
        <w:t xml:space="preserve"> information sharing between the NDIS Quality and Safeguards Commission and CVS. Though it appears this subject was raised in the consultation about CVS facilitated by the Department of Health, Disability, and Ageing</w:t>
      </w:r>
      <w:r w:rsidR="004E5F4F">
        <w:rPr>
          <w:rStyle w:val="EndnoteReference"/>
          <w:rFonts w:ascii="Aptos" w:eastAsia="Aptos" w:hAnsi="Aptos" w:cs="Aptos"/>
        </w:rPr>
        <w:endnoteReference w:id="143"/>
      </w:r>
      <w:r w:rsidR="004C210E">
        <w:rPr>
          <w:rFonts w:ascii="Aptos" w:eastAsia="Aptos" w:hAnsi="Aptos" w:cs="Aptos"/>
        </w:rPr>
        <w:t xml:space="preserve">, </w:t>
      </w:r>
      <w:r w:rsidR="001B07A7">
        <w:rPr>
          <w:rFonts w:ascii="Aptos" w:eastAsia="Aptos" w:hAnsi="Aptos" w:cs="Aptos"/>
        </w:rPr>
        <w:t xml:space="preserve"> </w:t>
      </w:r>
      <w:r w:rsidR="004C210E">
        <w:rPr>
          <w:rFonts w:ascii="Aptos" w:eastAsia="Aptos" w:hAnsi="Aptos" w:cs="Aptos"/>
        </w:rPr>
        <w:t>t</w:t>
      </w:r>
      <w:r w:rsidR="001B07A7" w:rsidRPr="00A3100C">
        <w:rPr>
          <w:rFonts w:ascii="Aptos" w:eastAsia="Aptos" w:hAnsi="Aptos" w:cs="Aptos"/>
        </w:rPr>
        <w:t>here are no</w:t>
      </w:r>
      <w:r w:rsidR="00E46B40">
        <w:rPr>
          <w:rFonts w:ascii="Aptos" w:eastAsia="Aptos" w:hAnsi="Aptos" w:cs="Aptos"/>
        </w:rPr>
        <w:t xml:space="preserve"> meaningful</w:t>
      </w:r>
      <w:r w:rsidR="001B07A7" w:rsidRPr="00A3100C">
        <w:rPr>
          <w:rFonts w:ascii="Aptos" w:eastAsia="Aptos" w:hAnsi="Aptos" w:cs="Aptos"/>
        </w:rPr>
        <w:t xml:space="preserve"> updates on this recommendation.</w:t>
      </w:r>
    </w:p>
    <w:p w14:paraId="7206AC72" w14:textId="77777777" w:rsidR="00265717" w:rsidRDefault="00265717" w:rsidP="00AC44F7">
      <w:pPr>
        <w:spacing w:line="360" w:lineRule="auto"/>
        <w:rPr>
          <w:b/>
          <w:bCs/>
          <w:color w:val="690048"/>
          <w:lang w:val="en-AU"/>
        </w:rPr>
      </w:pPr>
    </w:p>
    <w:p w14:paraId="6F47B843" w14:textId="0FE08606" w:rsidR="00265717" w:rsidRDefault="00265717" w:rsidP="00AC44F7">
      <w:pPr>
        <w:spacing w:line="360" w:lineRule="auto"/>
        <w:rPr>
          <w:b/>
          <w:bCs/>
          <w:color w:val="690048"/>
          <w:lang w:val="en-AU"/>
        </w:rPr>
      </w:pPr>
      <w:r w:rsidRPr="008E7728">
        <w:rPr>
          <w:b/>
          <w:bCs/>
          <w:color w:val="690048"/>
          <w:lang w:val="en-AU"/>
        </w:rPr>
        <w:t>Recommendation</w:t>
      </w:r>
      <w:r w:rsidR="009668BB">
        <w:rPr>
          <w:b/>
          <w:bCs/>
          <w:color w:val="690048"/>
          <w:lang w:val="en-AU"/>
        </w:rPr>
        <w:t>s</w:t>
      </w:r>
      <w:r w:rsidRPr="008E7728">
        <w:rPr>
          <w:b/>
          <w:bCs/>
          <w:color w:val="690048"/>
          <w:lang w:val="en-AU"/>
        </w:rPr>
        <w:t xml:space="preserve"> </w:t>
      </w:r>
      <w:r>
        <w:rPr>
          <w:b/>
          <w:bCs/>
          <w:color w:val="690048"/>
          <w:lang w:val="en-AU"/>
        </w:rPr>
        <w:t>11.14 – 11.16</w:t>
      </w:r>
      <w:r w:rsidR="002D5850">
        <w:rPr>
          <w:b/>
          <w:bCs/>
          <w:color w:val="690048"/>
          <w:lang w:val="en-AU"/>
        </w:rPr>
        <w:t>: Establishment of disability death review schemes</w:t>
      </w:r>
    </w:p>
    <w:p w14:paraId="1C6F80D9" w14:textId="77777777" w:rsidR="00265717" w:rsidRDefault="00265717" w:rsidP="00672A4C">
      <w:pPr>
        <w:spacing w:line="360" w:lineRule="auto"/>
        <w:rPr>
          <w:rFonts w:ascii="Aptos" w:eastAsia="Aptos" w:hAnsi="Aptos" w:cs="Aptos"/>
        </w:rPr>
      </w:pPr>
      <w:r w:rsidRPr="6CE999A2">
        <w:rPr>
          <w:rFonts w:ascii="Aptos" w:eastAsia="Aptos" w:hAnsi="Aptos" w:cs="Aptos"/>
          <w:b/>
          <w:bCs/>
        </w:rPr>
        <w:t>Responsibility</w:t>
      </w:r>
      <w:r>
        <w:rPr>
          <w:rFonts w:ascii="Aptos" w:eastAsia="Aptos" w:hAnsi="Aptos" w:cs="Aptos"/>
          <w:b/>
          <w:bCs/>
        </w:rPr>
        <w:t xml:space="preserve">: </w:t>
      </w:r>
      <w:r>
        <w:rPr>
          <w:rFonts w:ascii="Aptos" w:eastAsia="Aptos" w:hAnsi="Aptos" w:cs="Aptos"/>
        </w:rPr>
        <w:t>State and territory g</w:t>
      </w:r>
      <w:r w:rsidRPr="041B1110">
        <w:rPr>
          <w:rFonts w:ascii="Aptos" w:eastAsia="Aptos" w:hAnsi="Aptos" w:cs="Aptos"/>
        </w:rPr>
        <w:t>overnments</w:t>
      </w:r>
    </w:p>
    <w:p w14:paraId="7CAEC052" w14:textId="77777777" w:rsidR="00265717" w:rsidRDefault="00265717" w:rsidP="00672A4C">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Subject to further consideration</w:t>
      </w:r>
    </w:p>
    <w:p w14:paraId="57151288" w14:textId="77777777" w:rsidR="00265717" w:rsidRPr="00A27782" w:rsidRDefault="00265717" w:rsidP="00672A4C">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No updates</w:t>
      </w:r>
    </w:p>
    <w:p w14:paraId="5E74D847" w14:textId="285AF4A4" w:rsidR="00265717" w:rsidRDefault="00265717" w:rsidP="00672A4C">
      <w:pPr>
        <w:spacing w:line="360" w:lineRule="auto"/>
        <w:rPr>
          <w:bCs/>
        </w:rPr>
      </w:pPr>
      <w:r>
        <w:rPr>
          <w:bCs/>
        </w:rPr>
        <w:t xml:space="preserve">Recommendations 11.14 to 11.16 regard the establishment of disability death review schemes in each state and territory, </w:t>
      </w:r>
      <w:r w:rsidR="00055D01">
        <w:rPr>
          <w:bCs/>
        </w:rPr>
        <w:t>to</w:t>
      </w:r>
      <w:r>
        <w:rPr>
          <w:bCs/>
        </w:rPr>
        <w:t xml:space="preserve"> be underpinned by a national agreement on disability death reviews. Both the Australian Government and the Queensland Government stated in their initial responses to these recommendations they acknowledge the value of death review scheme in identifying the factors contribut</w:t>
      </w:r>
      <w:r w:rsidR="00106860">
        <w:rPr>
          <w:bCs/>
        </w:rPr>
        <w:t>ing</w:t>
      </w:r>
      <w:r>
        <w:rPr>
          <w:bCs/>
        </w:rPr>
        <w:t xml:space="preserve"> to the deaths of people with disability. However, </w:t>
      </w:r>
      <w:r>
        <w:rPr>
          <w:bCs/>
        </w:rPr>
        <w:lastRenderedPageBreak/>
        <w:t>each recommendation was subject to further consideration</w:t>
      </w:r>
      <w:r w:rsidR="00055D01">
        <w:rPr>
          <w:bCs/>
        </w:rPr>
        <w:t xml:space="preserve"> and </w:t>
      </w:r>
      <w:r w:rsidR="00055D01">
        <w:rPr>
          <w:rFonts w:ascii="Aptos" w:eastAsia="Aptos" w:hAnsi="Aptos" w:cs="Aptos"/>
        </w:rPr>
        <w:t>t</w:t>
      </w:r>
      <w:r w:rsidR="00055D01" w:rsidRPr="00A3100C">
        <w:rPr>
          <w:rFonts w:ascii="Aptos" w:eastAsia="Aptos" w:hAnsi="Aptos" w:cs="Aptos"/>
        </w:rPr>
        <w:t>here are no</w:t>
      </w:r>
      <w:r w:rsidR="00055D01">
        <w:rPr>
          <w:rFonts w:ascii="Aptos" w:eastAsia="Aptos" w:hAnsi="Aptos" w:cs="Aptos"/>
        </w:rPr>
        <w:t xml:space="preserve"> meaningful</w:t>
      </w:r>
      <w:r w:rsidR="00055D01" w:rsidRPr="00A3100C">
        <w:rPr>
          <w:rFonts w:ascii="Aptos" w:eastAsia="Aptos" w:hAnsi="Aptos" w:cs="Aptos"/>
        </w:rPr>
        <w:t xml:space="preserve"> updates on </w:t>
      </w:r>
      <w:r w:rsidR="00055D01">
        <w:rPr>
          <w:rFonts w:ascii="Aptos" w:eastAsia="Aptos" w:hAnsi="Aptos" w:cs="Aptos"/>
        </w:rPr>
        <w:t>these</w:t>
      </w:r>
      <w:r w:rsidR="00055D01" w:rsidRPr="00A3100C">
        <w:rPr>
          <w:rFonts w:ascii="Aptos" w:eastAsia="Aptos" w:hAnsi="Aptos" w:cs="Aptos"/>
        </w:rPr>
        <w:t xml:space="preserve"> recommendation</w:t>
      </w:r>
      <w:r w:rsidR="00055D01">
        <w:rPr>
          <w:rFonts w:ascii="Aptos" w:eastAsia="Aptos" w:hAnsi="Aptos" w:cs="Aptos"/>
        </w:rPr>
        <w:t>s</w:t>
      </w:r>
      <w:r w:rsidR="00055D01" w:rsidRPr="00A3100C">
        <w:rPr>
          <w:rFonts w:ascii="Aptos" w:eastAsia="Aptos" w:hAnsi="Aptos" w:cs="Aptos"/>
        </w:rPr>
        <w:t>.</w:t>
      </w:r>
      <w:r w:rsidR="001B07A7">
        <w:rPr>
          <w:bCs/>
        </w:rPr>
        <w:t xml:space="preserve"> </w:t>
      </w:r>
    </w:p>
    <w:p w14:paraId="445C141D" w14:textId="77777777" w:rsidR="00265717" w:rsidRDefault="00265717" w:rsidP="00AC44F7">
      <w:pPr>
        <w:spacing w:line="360" w:lineRule="auto"/>
        <w:rPr>
          <w:b/>
          <w:bCs/>
          <w:color w:val="690048"/>
          <w:lang w:val="en-AU"/>
        </w:rPr>
      </w:pPr>
    </w:p>
    <w:p w14:paraId="2D74CD7D" w14:textId="33825B23" w:rsidR="00265717" w:rsidRDefault="00265717" w:rsidP="00AC44F7">
      <w:pPr>
        <w:spacing w:line="360" w:lineRule="auto"/>
        <w:rPr>
          <w:b/>
          <w:bCs/>
          <w:color w:val="690048"/>
          <w:lang w:val="en-AU"/>
        </w:rPr>
      </w:pPr>
      <w:r w:rsidRPr="008E7728">
        <w:rPr>
          <w:b/>
          <w:bCs/>
          <w:color w:val="690048"/>
          <w:lang w:val="en-AU"/>
        </w:rPr>
        <w:t xml:space="preserve">Recommendation </w:t>
      </w:r>
      <w:r>
        <w:rPr>
          <w:b/>
          <w:bCs/>
          <w:color w:val="690048"/>
          <w:lang w:val="en-AU"/>
        </w:rPr>
        <w:t>11.17</w:t>
      </w:r>
      <w:r w:rsidR="00E52411">
        <w:rPr>
          <w:b/>
          <w:bCs/>
          <w:color w:val="690048"/>
          <w:lang w:val="en-AU"/>
        </w:rPr>
        <w:t>:</w:t>
      </w:r>
      <w:r w:rsidR="00E52411" w:rsidRPr="00E52411">
        <w:t xml:space="preserve"> </w:t>
      </w:r>
      <w:r w:rsidR="00E52411" w:rsidRPr="00E52411">
        <w:rPr>
          <w:b/>
          <w:bCs/>
          <w:color w:val="690048"/>
        </w:rPr>
        <w:t>Nationally consistent reportable conduct scheme</w:t>
      </w:r>
    </w:p>
    <w:p w14:paraId="5B8E26FA" w14:textId="77777777" w:rsidR="00265717" w:rsidRDefault="00265717" w:rsidP="000D5BD0">
      <w:pPr>
        <w:spacing w:line="360" w:lineRule="auto"/>
        <w:rPr>
          <w:rFonts w:ascii="Aptos" w:eastAsia="Aptos" w:hAnsi="Aptos" w:cs="Aptos"/>
        </w:rPr>
      </w:pPr>
      <w:r w:rsidRPr="6CE999A2">
        <w:rPr>
          <w:rFonts w:ascii="Aptos" w:eastAsia="Aptos" w:hAnsi="Aptos" w:cs="Aptos"/>
          <w:b/>
          <w:bCs/>
        </w:rPr>
        <w:t>Responsibility</w:t>
      </w:r>
      <w:r>
        <w:rPr>
          <w:rFonts w:ascii="Aptos" w:eastAsia="Aptos" w:hAnsi="Aptos" w:cs="Aptos"/>
          <w:b/>
          <w:bCs/>
        </w:rPr>
        <w:t xml:space="preserve">: </w:t>
      </w:r>
      <w:r>
        <w:rPr>
          <w:rFonts w:ascii="Aptos" w:eastAsia="Aptos" w:hAnsi="Aptos" w:cs="Aptos"/>
        </w:rPr>
        <w:t>State and territory g</w:t>
      </w:r>
      <w:r w:rsidRPr="041B1110">
        <w:rPr>
          <w:rFonts w:ascii="Aptos" w:eastAsia="Aptos" w:hAnsi="Aptos" w:cs="Aptos"/>
        </w:rPr>
        <w:t>overnments</w:t>
      </w:r>
    </w:p>
    <w:p w14:paraId="777A24A7" w14:textId="77777777" w:rsidR="00265717" w:rsidRDefault="00265717" w:rsidP="000D5BD0">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Accept in principle</w:t>
      </w:r>
    </w:p>
    <w:p w14:paraId="23DD00B9" w14:textId="77777777" w:rsidR="00265717" w:rsidRPr="00A27782" w:rsidRDefault="00265717" w:rsidP="000D5BD0">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In progress</w:t>
      </w:r>
    </w:p>
    <w:p w14:paraId="4CADACDD" w14:textId="0E886B4E" w:rsidR="00265717" w:rsidRDefault="00265717" w:rsidP="00034A19">
      <w:pPr>
        <w:spacing w:line="360" w:lineRule="auto"/>
        <w:rPr>
          <w:rFonts w:ascii="Aptos" w:eastAsia="Aptos" w:hAnsi="Aptos" w:cs="Aptos"/>
        </w:rPr>
      </w:pPr>
      <w:r>
        <w:t>Recommendation 11.17 sets out how states and territories can harmonise and strengthen reportable conduct schemes, including recommendations to introduce or amend existing legislation to ensure disability service provide</w:t>
      </w:r>
      <w:r w:rsidR="009665D2">
        <w:t>rs</w:t>
      </w:r>
      <w:r>
        <w:t xml:space="preserve"> who support children with disability are included in reportable conduct scheme, and adding ‘ill-treatment’ into definitions of reportable conduct. In June 2024, the Queensland Government introduced the</w:t>
      </w:r>
      <w:r w:rsidRPr="01C84B44">
        <w:rPr>
          <w:i/>
          <w:iCs/>
        </w:rPr>
        <w:t xml:space="preserve"> Child Safe Organisation Bill 2024</w:t>
      </w:r>
      <w:r>
        <w:t xml:space="preserve"> to establish a framework for nationally consistent reportable conduct scheme within Queensland, also adding the term ‘ill-treatment’ into state-used definitions. In the DRC Progress Report 2025 the Queensland Government considered part (c) partly complete with an update to the reportable conduct scheme to commence from 1 July 2026</w:t>
      </w:r>
      <w:r w:rsidRPr="0883FE4B">
        <w:rPr>
          <w:rStyle w:val="EndnoteReference"/>
        </w:rPr>
        <w:endnoteReference w:id="144"/>
      </w:r>
      <w:r>
        <w:t xml:space="preserve"> .</w:t>
      </w:r>
    </w:p>
    <w:p w14:paraId="5A047406" w14:textId="77777777" w:rsidR="0090601E" w:rsidRDefault="0090601E" w:rsidP="00AC44F7">
      <w:pPr>
        <w:spacing w:line="360" w:lineRule="auto"/>
        <w:rPr>
          <w:b/>
          <w:bCs/>
          <w:color w:val="690048"/>
          <w:lang w:val="en-AU"/>
        </w:rPr>
      </w:pPr>
    </w:p>
    <w:p w14:paraId="22D928A4" w14:textId="2AEF2814" w:rsidR="00265717" w:rsidRDefault="00265717" w:rsidP="00AC44F7">
      <w:pPr>
        <w:spacing w:line="360" w:lineRule="auto"/>
        <w:rPr>
          <w:b/>
          <w:bCs/>
          <w:color w:val="690048"/>
          <w:lang w:val="en-AU"/>
        </w:rPr>
      </w:pPr>
      <w:r w:rsidRPr="008E7728">
        <w:rPr>
          <w:b/>
          <w:bCs/>
          <w:color w:val="690048"/>
          <w:lang w:val="en-AU"/>
        </w:rPr>
        <w:t xml:space="preserve">Recommendation </w:t>
      </w:r>
      <w:r>
        <w:rPr>
          <w:b/>
          <w:bCs/>
          <w:color w:val="690048"/>
          <w:lang w:val="en-AU"/>
        </w:rPr>
        <w:t>11.18</w:t>
      </w:r>
      <w:r w:rsidR="00E52411">
        <w:rPr>
          <w:b/>
          <w:bCs/>
          <w:color w:val="690048"/>
          <w:lang w:val="en-AU"/>
        </w:rPr>
        <w:t>:</w:t>
      </w:r>
      <w:r w:rsidR="00E52411" w:rsidRPr="00E52411">
        <w:t xml:space="preserve"> </w:t>
      </w:r>
      <w:r w:rsidR="00E52411" w:rsidRPr="00E52411">
        <w:rPr>
          <w:b/>
          <w:bCs/>
          <w:color w:val="690048"/>
        </w:rPr>
        <w:t>Dual oversight of reportable conduct and incidents</w:t>
      </w:r>
    </w:p>
    <w:p w14:paraId="561A41D7" w14:textId="77777777" w:rsidR="00265717" w:rsidRDefault="00265717" w:rsidP="0018224B">
      <w:pPr>
        <w:spacing w:line="360" w:lineRule="auto"/>
        <w:rPr>
          <w:rFonts w:ascii="Aptos" w:eastAsia="Aptos" w:hAnsi="Aptos" w:cs="Aptos"/>
        </w:rPr>
      </w:pPr>
      <w:r w:rsidRPr="6CE999A2">
        <w:rPr>
          <w:rFonts w:ascii="Aptos" w:eastAsia="Aptos" w:hAnsi="Aptos" w:cs="Aptos"/>
          <w:b/>
          <w:bCs/>
        </w:rPr>
        <w:t>Responsibility</w:t>
      </w:r>
      <w:r>
        <w:rPr>
          <w:rFonts w:ascii="Aptos" w:eastAsia="Aptos" w:hAnsi="Aptos" w:cs="Aptos"/>
          <w:b/>
          <w:bCs/>
        </w:rPr>
        <w:t xml:space="preserve">: </w:t>
      </w:r>
      <w:r>
        <w:rPr>
          <w:rFonts w:ascii="Aptos" w:eastAsia="Aptos" w:hAnsi="Aptos" w:cs="Aptos"/>
        </w:rPr>
        <w:t>Australian, state and territory governments</w:t>
      </w:r>
    </w:p>
    <w:p w14:paraId="485CA833" w14:textId="77777777" w:rsidR="00265717" w:rsidRDefault="00265717" w:rsidP="0018224B">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Accept in principle</w:t>
      </w:r>
    </w:p>
    <w:p w14:paraId="25AD973A" w14:textId="77777777" w:rsidR="00265717" w:rsidRPr="00A27782" w:rsidRDefault="00265717" w:rsidP="0018224B">
      <w:pPr>
        <w:spacing w:line="360" w:lineRule="auto"/>
        <w:rPr>
          <w:rFonts w:ascii="Aptos" w:eastAsia="Aptos" w:hAnsi="Aptos" w:cs="Aptos"/>
        </w:rPr>
      </w:pPr>
      <w:r w:rsidRPr="0883FE4B">
        <w:rPr>
          <w:rFonts w:ascii="Aptos" w:eastAsia="Aptos" w:hAnsi="Aptos" w:cs="Aptos"/>
          <w:b/>
          <w:bCs/>
        </w:rPr>
        <w:t xml:space="preserve">Update: </w:t>
      </w:r>
      <w:r w:rsidRPr="0883FE4B">
        <w:rPr>
          <w:rFonts w:ascii="Aptos" w:eastAsia="Aptos" w:hAnsi="Aptos" w:cs="Aptos"/>
        </w:rPr>
        <w:t>No update</w:t>
      </w:r>
    </w:p>
    <w:p w14:paraId="5AFD9AFE" w14:textId="024508ED" w:rsidR="00265717" w:rsidRDefault="00265717" w:rsidP="00D15D02">
      <w:pPr>
        <w:spacing w:line="360" w:lineRule="auto"/>
        <w:rPr>
          <w:rFonts w:ascii="Nunito Sans" w:eastAsiaTheme="majorEastAsia" w:hAnsi="Nunito Sans" w:cs="Poppins SemiBold"/>
          <w:b/>
          <w:color w:val="690048"/>
          <w:sz w:val="28"/>
          <w:szCs w:val="28"/>
        </w:rPr>
      </w:pPr>
      <w:r>
        <w:t xml:space="preserve">Recommendation 11.18 recommends </w:t>
      </w:r>
      <w:r w:rsidR="00D47DC3">
        <w:t xml:space="preserve">that </w:t>
      </w:r>
      <w:r>
        <w:t xml:space="preserve">reportable scheme operators and the NDIS Quality and Safeguards Commission </w:t>
      </w:r>
      <w:r w:rsidR="00D47DC3">
        <w:t xml:space="preserve">should </w:t>
      </w:r>
      <w:r>
        <w:t>develop guiding principles and guidance material on the effective handling of reportable incidents. The DRC Progress Report 2025 stated the NDIS Practice Standards review will consider these recommendations</w:t>
      </w:r>
      <w:r w:rsidRPr="0883FE4B">
        <w:rPr>
          <w:rStyle w:val="EndnoteReference"/>
        </w:rPr>
        <w:endnoteReference w:id="145"/>
      </w:r>
      <w:r>
        <w:t xml:space="preserve">. However, in Queensland, The Queensland Family and Child Commission is responsible for the administration of reportable conduct scheme. </w:t>
      </w:r>
      <w:r w:rsidR="00D47DC3">
        <w:t>T</w:t>
      </w:r>
      <w:r>
        <w:t xml:space="preserve">here is no information available on whether the Queensland Family and Child Commission has worked with the NDIS Quality and Safeguards Commission to develop shared guiding principles. </w:t>
      </w:r>
    </w:p>
    <w:p w14:paraId="51A7E90C" w14:textId="0985481A" w:rsidR="00265717" w:rsidRPr="001325E3" w:rsidRDefault="00265717" w:rsidP="00E719D7">
      <w:pPr>
        <w:pStyle w:val="Heading1"/>
        <w:rPr>
          <w:rFonts w:ascii="Nunito Sans" w:hAnsi="Nunito Sans" w:cs="Poppins SemiBold"/>
          <w:b/>
          <w:color w:val="690048"/>
          <w:sz w:val="28"/>
          <w:szCs w:val="28"/>
        </w:rPr>
      </w:pPr>
      <w:bookmarkStart w:id="11" w:name="_Toc229751992"/>
      <w:r>
        <w:rPr>
          <w:rFonts w:ascii="Nunito Sans" w:hAnsi="Nunito Sans" w:cs="Poppins SemiBold"/>
          <w:b/>
          <w:color w:val="690048"/>
          <w:sz w:val="28"/>
          <w:szCs w:val="28"/>
        </w:rPr>
        <w:lastRenderedPageBreak/>
        <w:t>Volume 12: Beyond the Royal Commission</w:t>
      </w:r>
      <w:bookmarkEnd w:id="11"/>
    </w:p>
    <w:p w14:paraId="3B7523F2" w14:textId="6E093779" w:rsidR="00265717" w:rsidRDefault="00265717" w:rsidP="003E7D69">
      <w:pPr>
        <w:spacing w:line="360" w:lineRule="auto"/>
      </w:pPr>
      <w:r>
        <w:t xml:space="preserve">Volume 12 focuses on the implementation of the DRC findings and recommendations, setting out expectations and suggestions for mechanisms to monitor, report on and evaluate actions taken by governments in response to the DRC. All recommendations made in Volume 12 are targeted at the Australian Government, </w:t>
      </w:r>
      <w:r w:rsidR="009A4BBA">
        <w:t xml:space="preserve">with </w:t>
      </w:r>
      <w:r>
        <w:t>s</w:t>
      </w:r>
      <w:r w:rsidR="00720643">
        <w:t>ome</w:t>
      </w:r>
      <w:r>
        <w:t xml:space="preserve"> </w:t>
      </w:r>
      <w:r w:rsidR="001849EB">
        <w:t xml:space="preserve">also </w:t>
      </w:r>
      <w:r>
        <w:t xml:space="preserve">targeted at state and territory governments. It is clear volume 12 is focused on independent and disability-led oversight of the DRC implementation, strong accountability, and effective outcomes for Australians with </w:t>
      </w:r>
      <w:r w:rsidR="00C55EC4">
        <w:t>disability. The</w:t>
      </w:r>
      <w:r w:rsidR="006F685A">
        <w:t xml:space="preserve"> necessity of this analysis </w:t>
      </w:r>
      <w:r w:rsidR="00C55EC4">
        <w:t xml:space="preserve">shows </w:t>
      </w:r>
    </w:p>
    <w:p w14:paraId="2CF15F26" w14:textId="77777777" w:rsidR="00D47DC3" w:rsidRDefault="00D47DC3" w:rsidP="00D47DC3">
      <w:pPr>
        <w:rPr>
          <w:b/>
          <w:bCs/>
          <w:color w:val="690048"/>
          <w:lang w:val="en-AU"/>
        </w:rPr>
      </w:pPr>
    </w:p>
    <w:p w14:paraId="76D339AF" w14:textId="33E1635B" w:rsidR="00265717" w:rsidRDefault="00265717" w:rsidP="00D47DC3">
      <w:pPr>
        <w:spacing w:line="360" w:lineRule="auto"/>
        <w:rPr>
          <w:b/>
          <w:bCs/>
          <w:color w:val="690048"/>
          <w:lang w:val="en-AU"/>
        </w:rPr>
      </w:pPr>
      <w:r w:rsidRPr="008E7728">
        <w:rPr>
          <w:b/>
          <w:bCs/>
          <w:color w:val="690048"/>
          <w:lang w:val="en-AU"/>
        </w:rPr>
        <w:t xml:space="preserve">Recommendation </w:t>
      </w:r>
      <w:r>
        <w:rPr>
          <w:b/>
          <w:bCs/>
          <w:color w:val="690048"/>
          <w:lang w:val="en-AU"/>
        </w:rPr>
        <w:t>12.1</w:t>
      </w:r>
      <w:r w:rsidR="00120623">
        <w:rPr>
          <w:b/>
          <w:bCs/>
          <w:color w:val="690048"/>
          <w:lang w:val="en-AU"/>
        </w:rPr>
        <w:t>:</w:t>
      </w:r>
      <w:r w:rsidR="00120623" w:rsidRPr="00D47DC3">
        <w:rPr>
          <w:b/>
          <w:bCs/>
          <w:color w:val="690048"/>
          <w:lang w:val="en-AU"/>
        </w:rPr>
        <w:t xml:space="preserve"> Government responses to the Final report</w:t>
      </w:r>
    </w:p>
    <w:p w14:paraId="52DC289D" w14:textId="77777777" w:rsidR="00265717" w:rsidRDefault="00265717" w:rsidP="00050B8A">
      <w:pPr>
        <w:spacing w:line="360" w:lineRule="auto"/>
        <w:rPr>
          <w:rFonts w:ascii="Aptos" w:eastAsia="Aptos" w:hAnsi="Aptos" w:cs="Aptos"/>
        </w:rPr>
      </w:pPr>
      <w:r w:rsidRPr="6CE999A2">
        <w:rPr>
          <w:rFonts w:ascii="Aptos" w:eastAsia="Aptos" w:hAnsi="Aptos" w:cs="Aptos"/>
          <w:b/>
          <w:bCs/>
        </w:rPr>
        <w:t>Responsibility</w:t>
      </w:r>
      <w:r w:rsidRPr="454D6BED">
        <w:rPr>
          <w:rFonts w:ascii="Aptos" w:eastAsia="Aptos" w:hAnsi="Aptos" w:cs="Aptos"/>
          <w:b/>
          <w:bCs/>
        </w:rPr>
        <w:t xml:space="preserve">: </w:t>
      </w:r>
      <w:r w:rsidRPr="454D6BED">
        <w:rPr>
          <w:rFonts w:ascii="Aptos" w:eastAsia="Aptos" w:hAnsi="Aptos" w:cs="Aptos"/>
        </w:rPr>
        <w:t>Australian</w:t>
      </w:r>
      <w:r>
        <w:rPr>
          <w:rFonts w:ascii="Aptos" w:eastAsia="Aptos" w:hAnsi="Aptos" w:cs="Aptos"/>
        </w:rPr>
        <w:t>, state and territory governments</w:t>
      </w:r>
    </w:p>
    <w:p w14:paraId="630EF66F" w14:textId="77777777" w:rsidR="00265717" w:rsidRDefault="00265717" w:rsidP="00050B8A">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 xml:space="preserve">Accept in principle </w:t>
      </w:r>
    </w:p>
    <w:p w14:paraId="5010F3A3" w14:textId="6E9E30DB" w:rsidR="00265717" w:rsidRPr="00A27782" w:rsidRDefault="00265717" w:rsidP="00050B8A">
      <w:pPr>
        <w:spacing w:line="360" w:lineRule="auto"/>
        <w:rPr>
          <w:rFonts w:ascii="Aptos" w:eastAsia="Aptos" w:hAnsi="Aptos" w:cs="Aptos"/>
        </w:rPr>
      </w:pPr>
      <w:r>
        <w:rPr>
          <w:rFonts w:ascii="Aptos" w:eastAsia="Aptos" w:hAnsi="Aptos" w:cs="Aptos"/>
          <w:b/>
          <w:bCs/>
        </w:rPr>
        <w:t xml:space="preserve">Update: </w:t>
      </w:r>
      <w:r w:rsidR="0063632D">
        <w:rPr>
          <w:rFonts w:ascii="Aptos" w:eastAsia="Aptos" w:hAnsi="Aptos" w:cs="Aptos"/>
        </w:rPr>
        <w:t>Implemented</w:t>
      </w:r>
    </w:p>
    <w:p w14:paraId="30FB7CAD" w14:textId="57A7E01C" w:rsidR="00265717" w:rsidRDefault="00265717" w:rsidP="00034A19">
      <w:pPr>
        <w:spacing w:line="360" w:lineRule="auto"/>
        <w:rPr>
          <w:rFonts w:ascii="Aptos" w:eastAsia="Aptos" w:hAnsi="Aptos" w:cs="Aptos"/>
        </w:rPr>
      </w:pPr>
      <w:r>
        <w:t>Recommendation 12.1 calls for the Australian and state and territory Governments to publish initial responses to the DRC’s Final Report by March 2024. Responses were expected to include a plan for how the recommendation would be implemented, justification for any rejections, and timeframes. The Australian and Queensland Governments responses released in December 2024 were very late and did not provide comprehensive plans for how the recommendations would be implemented or any concrete timeframes. There was also no adequate justification provided for rejected recommendations.</w:t>
      </w:r>
    </w:p>
    <w:p w14:paraId="23F04036" w14:textId="77777777" w:rsidR="00265717" w:rsidRDefault="00265717" w:rsidP="003E7D69">
      <w:pPr>
        <w:spacing w:line="360" w:lineRule="auto"/>
        <w:rPr>
          <w:b/>
          <w:bCs/>
          <w:color w:val="690048"/>
          <w:lang w:val="en-AU"/>
        </w:rPr>
      </w:pPr>
    </w:p>
    <w:p w14:paraId="570AC43F" w14:textId="68AD5699" w:rsidR="00265717" w:rsidRDefault="00265717" w:rsidP="003E7D69">
      <w:pPr>
        <w:spacing w:line="360" w:lineRule="auto"/>
        <w:rPr>
          <w:b/>
          <w:bCs/>
          <w:color w:val="690048"/>
          <w:lang w:val="en-AU"/>
        </w:rPr>
      </w:pPr>
      <w:r w:rsidRPr="008E7728">
        <w:rPr>
          <w:b/>
          <w:bCs/>
          <w:color w:val="690048"/>
          <w:lang w:val="en-AU"/>
        </w:rPr>
        <w:t xml:space="preserve">Recommendation </w:t>
      </w:r>
      <w:r>
        <w:rPr>
          <w:b/>
          <w:bCs/>
          <w:color w:val="690048"/>
          <w:lang w:val="en-AU"/>
        </w:rPr>
        <w:t>12.2</w:t>
      </w:r>
      <w:r w:rsidR="00120623">
        <w:rPr>
          <w:b/>
          <w:bCs/>
          <w:color w:val="690048"/>
          <w:lang w:val="en-AU"/>
        </w:rPr>
        <w:t>:</w:t>
      </w:r>
      <w:r w:rsidR="00120623" w:rsidRPr="00120623">
        <w:t xml:space="preserve"> </w:t>
      </w:r>
      <w:r w:rsidR="00120623" w:rsidRPr="00120623">
        <w:rPr>
          <w:b/>
          <w:bCs/>
          <w:color w:val="690048"/>
        </w:rPr>
        <w:t>Implementation of the Final report recommendations</w:t>
      </w:r>
    </w:p>
    <w:p w14:paraId="4B7EFB8E" w14:textId="77777777" w:rsidR="00265717" w:rsidRDefault="00265717" w:rsidP="00040162">
      <w:pPr>
        <w:spacing w:line="360" w:lineRule="auto"/>
        <w:rPr>
          <w:rFonts w:ascii="Aptos" w:eastAsia="Aptos" w:hAnsi="Aptos" w:cs="Aptos"/>
        </w:rPr>
      </w:pPr>
      <w:r w:rsidRPr="6CE999A2">
        <w:rPr>
          <w:rFonts w:ascii="Aptos" w:eastAsia="Aptos" w:hAnsi="Aptos" w:cs="Aptos"/>
          <w:b/>
          <w:bCs/>
        </w:rPr>
        <w:t>Responsibility</w:t>
      </w:r>
      <w:r w:rsidRPr="454D6BED">
        <w:rPr>
          <w:rFonts w:ascii="Aptos" w:eastAsia="Aptos" w:hAnsi="Aptos" w:cs="Aptos"/>
          <w:b/>
          <w:bCs/>
        </w:rPr>
        <w:t xml:space="preserve">: </w:t>
      </w:r>
      <w:r w:rsidRPr="454D6BED">
        <w:rPr>
          <w:rFonts w:ascii="Aptos" w:eastAsia="Aptos" w:hAnsi="Aptos" w:cs="Aptos"/>
        </w:rPr>
        <w:t>Australian</w:t>
      </w:r>
      <w:r>
        <w:rPr>
          <w:rFonts w:ascii="Aptos" w:eastAsia="Aptos" w:hAnsi="Aptos" w:cs="Aptos"/>
        </w:rPr>
        <w:t>, state and territory governments</w:t>
      </w:r>
    </w:p>
    <w:p w14:paraId="61855A3D" w14:textId="77777777" w:rsidR="00265717" w:rsidRDefault="00265717" w:rsidP="00040162">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 xml:space="preserve">Accept in principle </w:t>
      </w:r>
    </w:p>
    <w:p w14:paraId="53E3C654" w14:textId="77777777" w:rsidR="00265717" w:rsidRPr="00A27782" w:rsidRDefault="00265717" w:rsidP="00040162">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Implemented</w:t>
      </w:r>
    </w:p>
    <w:p w14:paraId="641317A5" w14:textId="69714C84" w:rsidR="00265717" w:rsidRDefault="00265717" w:rsidP="00040162">
      <w:pPr>
        <w:spacing w:line="360" w:lineRule="auto"/>
      </w:pPr>
      <w:r>
        <w:t>Recommendations 12.2 regards the implementation of the DRC’s recommendations, recommending the Disability Reform Ministerial Council oversee the</w:t>
      </w:r>
      <w:r w:rsidR="00CE0DC7">
        <w:t xml:space="preserve"> </w:t>
      </w:r>
      <w:r>
        <w:t>implementation as a priority. Though the Communiqués published by the Disability Reform Ministerial Council are infrequent and provide very little information on the Council’s work to implementing the DRC, the stated purpose of the Council is to coordinate and lead disability reform (including the DRC)</w:t>
      </w:r>
      <w:r w:rsidR="00034A19">
        <w:t>.</w:t>
      </w:r>
    </w:p>
    <w:p w14:paraId="32248964" w14:textId="77777777" w:rsidR="00265717" w:rsidRDefault="00265717" w:rsidP="00040162">
      <w:pPr>
        <w:spacing w:line="360" w:lineRule="auto"/>
        <w:rPr>
          <w:b/>
          <w:bCs/>
          <w:color w:val="690048"/>
          <w:lang w:val="en-AU"/>
        </w:rPr>
      </w:pPr>
    </w:p>
    <w:p w14:paraId="4A735411" w14:textId="5CE022CB" w:rsidR="00265717" w:rsidRDefault="00265717" w:rsidP="003E7D69">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12.3</w:t>
      </w:r>
      <w:r w:rsidR="00120623">
        <w:rPr>
          <w:b/>
          <w:bCs/>
          <w:color w:val="690048"/>
          <w:lang w:val="en-AU"/>
        </w:rPr>
        <w:t>:</w:t>
      </w:r>
      <w:r w:rsidR="00120623" w:rsidRPr="00120623">
        <w:t xml:space="preserve"> </w:t>
      </w:r>
      <w:r w:rsidR="00120623" w:rsidRPr="00120623">
        <w:rPr>
          <w:b/>
          <w:bCs/>
          <w:color w:val="690048"/>
        </w:rPr>
        <w:t>Progress reporting on implementation of recommendations</w:t>
      </w:r>
    </w:p>
    <w:p w14:paraId="21A2B308" w14:textId="77777777" w:rsidR="00265717" w:rsidRDefault="00265717" w:rsidP="004246BE">
      <w:pPr>
        <w:spacing w:line="360" w:lineRule="auto"/>
        <w:rPr>
          <w:rFonts w:ascii="Aptos" w:eastAsia="Aptos" w:hAnsi="Aptos" w:cs="Aptos"/>
        </w:rPr>
      </w:pPr>
      <w:r w:rsidRPr="6CE999A2">
        <w:rPr>
          <w:rFonts w:ascii="Aptos" w:eastAsia="Aptos" w:hAnsi="Aptos" w:cs="Aptos"/>
          <w:b/>
          <w:bCs/>
        </w:rPr>
        <w:t>Responsibility</w:t>
      </w:r>
      <w:r w:rsidRPr="454D6BED">
        <w:rPr>
          <w:rFonts w:ascii="Aptos" w:eastAsia="Aptos" w:hAnsi="Aptos" w:cs="Aptos"/>
          <w:b/>
          <w:bCs/>
        </w:rPr>
        <w:t xml:space="preserve">: </w:t>
      </w:r>
      <w:r w:rsidRPr="454D6BED">
        <w:rPr>
          <w:rFonts w:ascii="Aptos" w:eastAsia="Aptos" w:hAnsi="Aptos" w:cs="Aptos"/>
        </w:rPr>
        <w:t>Australian</w:t>
      </w:r>
      <w:r>
        <w:rPr>
          <w:rFonts w:ascii="Aptos" w:eastAsia="Aptos" w:hAnsi="Aptos" w:cs="Aptos"/>
        </w:rPr>
        <w:t>, state and territory governments</w:t>
      </w:r>
    </w:p>
    <w:p w14:paraId="79BB10AC" w14:textId="77777777" w:rsidR="00265717" w:rsidRDefault="00265717" w:rsidP="004246BE">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 xml:space="preserve">Accept in principle </w:t>
      </w:r>
    </w:p>
    <w:p w14:paraId="187B7D5D" w14:textId="77777777" w:rsidR="00265717" w:rsidRPr="00A27782" w:rsidRDefault="00265717" w:rsidP="004246BE">
      <w:pPr>
        <w:spacing w:line="360" w:lineRule="auto"/>
        <w:rPr>
          <w:rFonts w:ascii="Aptos" w:eastAsia="Aptos" w:hAnsi="Aptos" w:cs="Aptos"/>
        </w:rPr>
      </w:pPr>
      <w:r>
        <w:rPr>
          <w:rFonts w:ascii="Aptos" w:eastAsia="Aptos" w:hAnsi="Aptos" w:cs="Aptos"/>
          <w:b/>
          <w:bCs/>
        </w:rPr>
        <w:t xml:space="preserve">Update: </w:t>
      </w:r>
      <w:r w:rsidRPr="006C7ADB">
        <w:rPr>
          <w:rFonts w:ascii="Aptos" w:eastAsia="Aptos" w:hAnsi="Aptos" w:cs="Aptos"/>
        </w:rPr>
        <w:t>No updates</w:t>
      </w:r>
    </w:p>
    <w:p w14:paraId="54851B65" w14:textId="4AEB54AE" w:rsidR="00265717" w:rsidRDefault="00265717" w:rsidP="004246BE">
      <w:pPr>
        <w:spacing w:line="360" w:lineRule="auto"/>
      </w:pPr>
      <w:r>
        <w:t>Recommendation 12.3 recommends the National Disability Commission table an annual report on the progress of the implementation of the DRC. As mentioned in response to recommendation 5.5, the National Disability Commission has not been established. In the</w:t>
      </w:r>
      <w:r w:rsidRPr="01C84B44">
        <w:rPr>
          <w:rFonts w:ascii="Aptos" w:eastAsia="Aptos" w:hAnsi="Aptos" w:cs="Aptos"/>
        </w:rPr>
        <w:t xml:space="preserve"> DRC Progress Report 2025</w:t>
      </w:r>
      <w:r>
        <w:t xml:space="preserve"> the Disability Reform Ministerial Council is credited with beginning to implement this</w:t>
      </w:r>
      <w:r w:rsidRPr="0883FE4B">
        <w:rPr>
          <w:rStyle w:val="EndnoteReference"/>
        </w:rPr>
        <w:endnoteReference w:id="146"/>
      </w:r>
      <w:r>
        <w:t xml:space="preserve">, however this recommendation will never be implemented without the National Disability Commission. </w:t>
      </w:r>
    </w:p>
    <w:p w14:paraId="481D285F" w14:textId="77777777" w:rsidR="00265717" w:rsidRDefault="00265717" w:rsidP="003E7D69">
      <w:pPr>
        <w:spacing w:line="360" w:lineRule="auto"/>
        <w:rPr>
          <w:b/>
          <w:bCs/>
          <w:color w:val="690048"/>
          <w:lang w:val="en-AU"/>
        </w:rPr>
      </w:pPr>
    </w:p>
    <w:p w14:paraId="7D073C62" w14:textId="1DA39F37" w:rsidR="00265717" w:rsidRDefault="00265717" w:rsidP="003E7D69">
      <w:pPr>
        <w:spacing w:line="360" w:lineRule="auto"/>
        <w:rPr>
          <w:b/>
          <w:bCs/>
          <w:color w:val="690048"/>
          <w:lang w:val="en-AU"/>
        </w:rPr>
      </w:pPr>
      <w:r w:rsidRPr="008E7728">
        <w:rPr>
          <w:b/>
          <w:bCs/>
          <w:color w:val="690048"/>
          <w:lang w:val="en-AU"/>
        </w:rPr>
        <w:t xml:space="preserve">Recommendation </w:t>
      </w:r>
      <w:r>
        <w:rPr>
          <w:b/>
          <w:bCs/>
          <w:color w:val="690048"/>
          <w:lang w:val="en-AU"/>
        </w:rPr>
        <w:t>12.4</w:t>
      </w:r>
      <w:r w:rsidR="00120623">
        <w:rPr>
          <w:b/>
          <w:bCs/>
          <w:color w:val="690048"/>
          <w:lang w:val="en-AU"/>
        </w:rPr>
        <w:t>:</w:t>
      </w:r>
      <w:r w:rsidR="00120623" w:rsidRPr="00120623">
        <w:t xml:space="preserve"> </w:t>
      </w:r>
      <w:r w:rsidR="00120623" w:rsidRPr="00120623">
        <w:rPr>
          <w:b/>
          <w:bCs/>
          <w:color w:val="690048"/>
        </w:rPr>
        <w:t>Evaluation of effectiveness in improving outcomes</w:t>
      </w:r>
    </w:p>
    <w:p w14:paraId="2104E397" w14:textId="77777777" w:rsidR="00265717" w:rsidRDefault="00265717" w:rsidP="00EF77B2">
      <w:pPr>
        <w:spacing w:line="360" w:lineRule="auto"/>
        <w:rPr>
          <w:rFonts w:ascii="Aptos" w:eastAsia="Aptos" w:hAnsi="Aptos" w:cs="Aptos"/>
        </w:rPr>
      </w:pPr>
      <w:r w:rsidRPr="6CE999A2">
        <w:rPr>
          <w:rFonts w:ascii="Aptos" w:eastAsia="Aptos" w:hAnsi="Aptos" w:cs="Aptos"/>
          <w:b/>
          <w:bCs/>
        </w:rPr>
        <w:t>Responsibility</w:t>
      </w:r>
      <w:r w:rsidRPr="454D6BED">
        <w:rPr>
          <w:rFonts w:ascii="Aptos" w:eastAsia="Aptos" w:hAnsi="Aptos" w:cs="Aptos"/>
          <w:b/>
          <w:bCs/>
        </w:rPr>
        <w:t xml:space="preserve">: </w:t>
      </w:r>
      <w:r w:rsidRPr="454D6BED">
        <w:rPr>
          <w:rFonts w:ascii="Aptos" w:eastAsia="Aptos" w:hAnsi="Aptos" w:cs="Aptos"/>
        </w:rPr>
        <w:t>Australian</w:t>
      </w:r>
      <w:r>
        <w:rPr>
          <w:rFonts w:ascii="Aptos" w:eastAsia="Aptos" w:hAnsi="Aptos" w:cs="Aptos"/>
        </w:rPr>
        <w:t xml:space="preserve"> Government</w:t>
      </w:r>
    </w:p>
    <w:p w14:paraId="539BE7A7" w14:textId="77777777" w:rsidR="00265717" w:rsidRDefault="00265717" w:rsidP="00EF77B2">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 xml:space="preserve">Accept in principle </w:t>
      </w:r>
    </w:p>
    <w:p w14:paraId="1F12DCAB" w14:textId="77777777" w:rsidR="00265717" w:rsidRDefault="00265717" w:rsidP="00EF77B2">
      <w:pPr>
        <w:spacing w:line="360" w:lineRule="auto"/>
        <w:rPr>
          <w:rFonts w:ascii="Aptos" w:eastAsia="Aptos" w:hAnsi="Aptos" w:cs="Aptos"/>
        </w:rPr>
      </w:pPr>
      <w:r>
        <w:rPr>
          <w:rFonts w:ascii="Aptos" w:eastAsia="Aptos" w:hAnsi="Aptos" w:cs="Aptos"/>
          <w:b/>
          <w:bCs/>
        </w:rPr>
        <w:t xml:space="preserve">Update: </w:t>
      </w:r>
      <w:r w:rsidRPr="006C7ADB">
        <w:rPr>
          <w:rFonts w:ascii="Aptos" w:eastAsia="Aptos" w:hAnsi="Aptos" w:cs="Aptos"/>
        </w:rPr>
        <w:t>No updates</w:t>
      </w:r>
    </w:p>
    <w:p w14:paraId="31A84E49" w14:textId="053FE3C6" w:rsidR="00265717" w:rsidRDefault="00265717" w:rsidP="00EF77B2">
      <w:pPr>
        <w:spacing w:line="360" w:lineRule="auto"/>
        <w:rPr>
          <w:bCs/>
        </w:rPr>
      </w:pPr>
      <w:r>
        <w:rPr>
          <w:bCs/>
        </w:rPr>
        <w:t xml:space="preserve">Recommendation 12.4 asks the National Disability Commission </w:t>
      </w:r>
      <w:r w:rsidR="00834701">
        <w:rPr>
          <w:bCs/>
        </w:rPr>
        <w:t xml:space="preserve">to </w:t>
      </w:r>
      <w:r>
        <w:rPr>
          <w:bCs/>
        </w:rPr>
        <w:t xml:space="preserve">lead independent evaluations of the implementation of the DRC recommendations, which should include evaluation of their effectiveness in improving outcomes for Australians with disability. As previously mentioned, the National Disability Commission has not been established, and there doesn’t appear to be another independent body evaluating the implementation of the DRC. </w:t>
      </w:r>
    </w:p>
    <w:p w14:paraId="475F6703" w14:textId="77777777" w:rsidR="0090601E" w:rsidRDefault="0090601E" w:rsidP="003E7D69">
      <w:pPr>
        <w:spacing w:line="360" w:lineRule="auto"/>
        <w:rPr>
          <w:b/>
          <w:bCs/>
          <w:color w:val="690048"/>
          <w:lang w:val="en-AU"/>
        </w:rPr>
      </w:pPr>
    </w:p>
    <w:p w14:paraId="543FF5D3" w14:textId="3FA88632" w:rsidR="00265717" w:rsidRDefault="00265717" w:rsidP="003E7D69">
      <w:pPr>
        <w:spacing w:line="360" w:lineRule="auto"/>
        <w:rPr>
          <w:b/>
          <w:bCs/>
          <w:color w:val="690048"/>
          <w:lang w:val="en-AU"/>
        </w:rPr>
      </w:pPr>
      <w:r w:rsidRPr="008E7728">
        <w:rPr>
          <w:b/>
          <w:bCs/>
          <w:color w:val="690048"/>
          <w:lang w:val="en-AU"/>
        </w:rPr>
        <w:t>Recommendation</w:t>
      </w:r>
      <w:r w:rsidR="009668BB">
        <w:rPr>
          <w:b/>
          <w:bCs/>
          <w:color w:val="690048"/>
          <w:lang w:val="en-AU"/>
        </w:rPr>
        <w:t>s</w:t>
      </w:r>
      <w:r w:rsidRPr="008E7728">
        <w:rPr>
          <w:b/>
          <w:bCs/>
          <w:color w:val="690048"/>
          <w:lang w:val="en-AU"/>
        </w:rPr>
        <w:t xml:space="preserve"> </w:t>
      </w:r>
      <w:r>
        <w:rPr>
          <w:b/>
          <w:bCs/>
          <w:color w:val="690048"/>
          <w:lang w:val="en-AU"/>
        </w:rPr>
        <w:t>12.5 – 12.7</w:t>
      </w:r>
      <w:r w:rsidR="00EE6D45">
        <w:rPr>
          <w:b/>
          <w:bCs/>
          <w:color w:val="690048"/>
          <w:lang w:val="en-AU"/>
        </w:rPr>
        <w:t xml:space="preserve">: </w:t>
      </w:r>
      <w:r w:rsidR="002366B1" w:rsidRPr="002366B1">
        <w:rPr>
          <w:b/>
          <w:bCs/>
          <w:color w:val="690048"/>
        </w:rPr>
        <w:t>Improving the collection of disability data</w:t>
      </w:r>
    </w:p>
    <w:p w14:paraId="02950E48" w14:textId="77777777" w:rsidR="00265717" w:rsidRDefault="00265717" w:rsidP="003023AE">
      <w:pPr>
        <w:spacing w:line="360" w:lineRule="auto"/>
        <w:rPr>
          <w:rFonts w:ascii="Aptos" w:eastAsia="Aptos" w:hAnsi="Aptos" w:cs="Aptos"/>
        </w:rPr>
      </w:pPr>
      <w:r w:rsidRPr="6CE999A2">
        <w:rPr>
          <w:rFonts w:ascii="Aptos" w:eastAsia="Aptos" w:hAnsi="Aptos" w:cs="Aptos"/>
          <w:b/>
          <w:bCs/>
        </w:rPr>
        <w:t>Responsibility</w:t>
      </w:r>
      <w:r w:rsidRPr="454D6BED">
        <w:rPr>
          <w:rFonts w:ascii="Aptos" w:eastAsia="Aptos" w:hAnsi="Aptos" w:cs="Aptos"/>
          <w:b/>
          <w:bCs/>
        </w:rPr>
        <w:t xml:space="preserve">: </w:t>
      </w:r>
      <w:r w:rsidRPr="454D6BED">
        <w:rPr>
          <w:rFonts w:ascii="Aptos" w:eastAsia="Aptos" w:hAnsi="Aptos" w:cs="Aptos"/>
        </w:rPr>
        <w:t>Australian</w:t>
      </w:r>
      <w:r>
        <w:rPr>
          <w:rFonts w:ascii="Aptos" w:eastAsia="Aptos" w:hAnsi="Aptos" w:cs="Aptos"/>
        </w:rPr>
        <w:t>, state and territory governments</w:t>
      </w:r>
    </w:p>
    <w:p w14:paraId="2B518925" w14:textId="77777777" w:rsidR="00265717" w:rsidRDefault="00265717" w:rsidP="003023AE">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 xml:space="preserve">Accept in Principle </w:t>
      </w:r>
    </w:p>
    <w:p w14:paraId="720711A1" w14:textId="22601DFB" w:rsidR="00265717" w:rsidRPr="00A27782" w:rsidRDefault="00265717" w:rsidP="003023AE">
      <w:pPr>
        <w:spacing w:line="360" w:lineRule="auto"/>
        <w:rPr>
          <w:rFonts w:ascii="Aptos" w:eastAsia="Aptos" w:hAnsi="Aptos" w:cs="Aptos"/>
        </w:rPr>
      </w:pPr>
      <w:r w:rsidRPr="70222617">
        <w:rPr>
          <w:rFonts w:ascii="Aptos" w:eastAsia="Aptos" w:hAnsi="Aptos" w:cs="Aptos"/>
          <w:b/>
          <w:bCs/>
        </w:rPr>
        <w:t xml:space="preserve">Update: </w:t>
      </w:r>
      <w:r w:rsidR="002379A0">
        <w:rPr>
          <w:rFonts w:ascii="Aptos" w:eastAsia="Aptos" w:hAnsi="Aptos" w:cs="Aptos"/>
        </w:rPr>
        <w:t xml:space="preserve">Beginning </w:t>
      </w:r>
      <w:r w:rsidR="004D0FB1">
        <w:rPr>
          <w:rFonts w:ascii="Aptos" w:eastAsia="Aptos" w:hAnsi="Aptos" w:cs="Aptos"/>
        </w:rPr>
        <w:t xml:space="preserve">stages </w:t>
      </w:r>
    </w:p>
    <w:p w14:paraId="6371B651" w14:textId="4E12B771" w:rsidR="00EF77B2" w:rsidRDefault="00265717" w:rsidP="00034A19">
      <w:pPr>
        <w:spacing w:line="360" w:lineRule="auto"/>
      </w:pPr>
      <w:r>
        <w:t>Recommendations 12.5 to 12.7 regard nationally consistent and strengthened approaches to disability-related data collection. The DRC Progress Report 2025 provided updates on these recommendations. Updates to questions for collecting data and development of disability indicators to support consistent inclusion and description of disability in data</w:t>
      </w:r>
      <w:r w:rsidRPr="0883FE4B">
        <w:rPr>
          <w:rStyle w:val="EndnoteReference"/>
        </w:rPr>
        <w:endnoteReference w:id="147"/>
      </w:r>
      <w:r>
        <w:t>.</w:t>
      </w:r>
      <w:r w:rsidR="003023AE">
        <w:t xml:space="preserve"> However, reports with key findings are yet to be released</w:t>
      </w:r>
      <w:r w:rsidR="00034A19">
        <w:t>.</w:t>
      </w:r>
    </w:p>
    <w:p w14:paraId="5941BF7D" w14:textId="77777777" w:rsidR="003023AE" w:rsidRDefault="003023AE" w:rsidP="003023AE">
      <w:pPr>
        <w:spacing w:line="360" w:lineRule="auto"/>
        <w:rPr>
          <w:b/>
          <w:bCs/>
          <w:color w:val="690048"/>
          <w:lang w:val="en-AU"/>
        </w:rPr>
      </w:pPr>
    </w:p>
    <w:p w14:paraId="0D2613BF" w14:textId="77777777" w:rsidR="001849EB" w:rsidRDefault="001849EB" w:rsidP="00EF77B2">
      <w:pPr>
        <w:spacing w:line="360" w:lineRule="auto"/>
        <w:rPr>
          <w:b/>
          <w:bCs/>
          <w:color w:val="690048"/>
          <w:lang w:val="en-AU"/>
        </w:rPr>
      </w:pPr>
    </w:p>
    <w:p w14:paraId="1C6C3305" w14:textId="3F30F884" w:rsidR="00EF77B2" w:rsidRDefault="00EF77B2" w:rsidP="00EF77B2">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12.</w:t>
      </w:r>
      <w:r w:rsidR="0064431F">
        <w:rPr>
          <w:b/>
          <w:bCs/>
          <w:color w:val="690048"/>
          <w:lang w:val="en-AU"/>
        </w:rPr>
        <w:t>8</w:t>
      </w:r>
      <w:r w:rsidR="00034A19">
        <w:rPr>
          <w:b/>
          <w:bCs/>
          <w:color w:val="690048"/>
          <w:lang w:val="en-AU"/>
        </w:rPr>
        <w:t>:</w:t>
      </w:r>
      <w:r w:rsidR="00034A19" w:rsidRPr="00034A19">
        <w:t xml:space="preserve"> </w:t>
      </w:r>
      <w:r w:rsidR="00034A19" w:rsidRPr="00034A19">
        <w:rPr>
          <w:b/>
          <w:bCs/>
          <w:color w:val="690048"/>
        </w:rPr>
        <w:t>Long-term support for the National Disability Data Asset</w:t>
      </w:r>
    </w:p>
    <w:p w14:paraId="2CC2CD9D" w14:textId="77777777" w:rsidR="0064431F" w:rsidRDefault="0064431F" w:rsidP="0064431F">
      <w:pPr>
        <w:spacing w:line="360" w:lineRule="auto"/>
        <w:rPr>
          <w:rFonts w:ascii="Aptos" w:eastAsia="Aptos" w:hAnsi="Aptos" w:cs="Aptos"/>
        </w:rPr>
      </w:pPr>
      <w:r w:rsidRPr="6CE999A2">
        <w:rPr>
          <w:rFonts w:ascii="Aptos" w:eastAsia="Aptos" w:hAnsi="Aptos" w:cs="Aptos"/>
          <w:b/>
          <w:bCs/>
        </w:rPr>
        <w:t>Responsibility</w:t>
      </w:r>
      <w:r w:rsidRPr="454D6BED">
        <w:rPr>
          <w:rFonts w:ascii="Aptos" w:eastAsia="Aptos" w:hAnsi="Aptos" w:cs="Aptos"/>
          <w:b/>
          <w:bCs/>
        </w:rPr>
        <w:t xml:space="preserve">: </w:t>
      </w:r>
      <w:r w:rsidRPr="454D6BED">
        <w:rPr>
          <w:rFonts w:ascii="Aptos" w:eastAsia="Aptos" w:hAnsi="Aptos" w:cs="Aptos"/>
        </w:rPr>
        <w:t>Australian</w:t>
      </w:r>
      <w:r>
        <w:rPr>
          <w:rFonts w:ascii="Aptos" w:eastAsia="Aptos" w:hAnsi="Aptos" w:cs="Aptos"/>
        </w:rPr>
        <w:t>, state and territory governments</w:t>
      </w:r>
    </w:p>
    <w:p w14:paraId="4856D48E" w14:textId="77777777" w:rsidR="0064431F" w:rsidRDefault="0064431F" w:rsidP="0064431F">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 xml:space="preserve">Accept in principle </w:t>
      </w:r>
    </w:p>
    <w:p w14:paraId="4625213B" w14:textId="77777777" w:rsidR="0064431F" w:rsidRPr="00A27782" w:rsidRDefault="0064431F" w:rsidP="0064431F">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63525681" w14:textId="70112A3A" w:rsidR="006473C5" w:rsidRPr="003B779E" w:rsidRDefault="0064431F" w:rsidP="003B779E">
      <w:pPr>
        <w:spacing w:line="360" w:lineRule="auto"/>
        <w:rPr>
          <w:rFonts w:ascii="Aptos" w:eastAsia="Aptos" w:hAnsi="Aptos" w:cs="Aptos"/>
        </w:rPr>
      </w:pPr>
      <w:r w:rsidRPr="0883FE4B">
        <w:rPr>
          <w:rFonts w:ascii="Aptos" w:eastAsia="Aptos" w:hAnsi="Aptos" w:cs="Aptos"/>
        </w:rPr>
        <w:t>Recommendation 12.8 recommends the Australian and state and territory Governments, with the Disability Reform Ministerial Council, should commit to long-term support of the National Disability Data Asset (</w:t>
      </w:r>
      <w:r w:rsidRPr="002246F4">
        <w:rPr>
          <w:rFonts w:ascii="Aptos" w:eastAsia="Aptos" w:hAnsi="Aptos" w:cs="Aptos"/>
          <w:b/>
          <w:bCs/>
        </w:rPr>
        <w:t>NDDA</w:t>
      </w:r>
      <w:r w:rsidRPr="0883FE4B">
        <w:rPr>
          <w:rFonts w:ascii="Aptos" w:eastAsia="Aptos" w:hAnsi="Aptos" w:cs="Aptos"/>
        </w:rPr>
        <w:t>). This includes financial support with funding, a commitment to publishing annual data, and commencing specific data projects through the NDDA. Although the NDDA still functions there is yet to be a long-term commitment.</w:t>
      </w:r>
      <w:r w:rsidR="00E955FC">
        <w:rPr>
          <w:rFonts w:ascii="Aptos" w:eastAsia="Aptos" w:hAnsi="Aptos" w:cs="Aptos"/>
        </w:rPr>
        <w:t xml:space="preserve"> </w:t>
      </w:r>
    </w:p>
    <w:p w14:paraId="086B0A73" w14:textId="77777777" w:rsidR="009340B6" w:rsidRDefault="009340B6">
      <w:pPr>
        <w:rPr>
          <w:rFonts w:ascii="Nunito Sans" w:eastAsiaTheme="majorEastAsia" w:hAnsi="Nunito Sans" w:cs="Poppins SemiBold"/>
          <w:b/>
          <w:color w:val="690048"/>
          <w:sz w:val="28"/>
          <w:szCs w:val="28"/>
        </w:rPr>
      </w:pPr>
      <w:r>
        <w:rPr>
          <w:rFonts w:ascii="Nunito Sans" w:hAnsi="Nunito Sans" w:cs="Poppins SemiBold"/>
          <w:b/>
          <w:color w:val="690048"/>
          <w:sz w:val="28"/>
          <w:szCs w:val="28"/>
        </w:rPr>
        <w:br w:type="page"/>
      </w:r>
    </w:p>
    <w:p w14:paraId="2F01938A" w14:textId="553C613B" w:rsidR="002C77FC" w:rsidRPr="00DD4502" w:rsidRDefault="00DD4502" w:rsidP="00DD4502">
      <w:pPr>
        <w:pStyle w:val="Heading1"/>
        <w:rPr>
          <w:rFonts w:ascii="Nunito Sans" w:hAnsi="Nunito Sans" w:cs="Poppins SemiBold"/>
          <w:b/>
          <w:color w:val="690048"/>
          <w:sz w:val="28"/>
          <w:szCs w:val="28"/>
        </w:rPr>
      </w:pPr>
      <w:bookmarkStart w:id="12" w:name="_Toc229751993"/>
      <w:r>
        <w:rPr>
          <w:rFonts w:ascii="Nunito Sans" w:hAnsi="Nunito Sans" w:cs="Poppins SemiBold"/>
          <w:b/>
          <w:color w:val="690048"/>
          <w:sz w:val="28"/>
          <w:szCs w:val="28"/>
        </w:rPr>
        <w:lastRenderedPageBreak/>
        <w:t>References</w:t>
      </w:r>
      <w:bookmarkEnd w:id="12"/>
    </w:p>
    <w:sectPr w:rsidR="002C77FC" w:rsidRPr="00DD4502" w:rsidSect="008E7728">
      <w:headerReference w:type="default" r:id="rId36"/>
      <w:footerReference w:type="even" r:id="rId37"/>
      <w:footerReference w:type="default" r:id="rId38"/>
      <w:headerReference w:type="first" r:id="rId39"/>
      <w:footerReference w:type="first" r:id="rId40"/>
      <w:endnotePr>
        <w:numFmt w:val="decimal"/>
      </w:endnotePr>
      <w:pgSz w:w="11901" w:h="16817"/>
      <w:pgMar w:top="1440" w:right="1077" w:bottom="1440" w:left="1077" w:header="0" w:footer="7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C76C7" w14:textId="77777777" w:rsidR="002C1D14" w:rsidRDefault="002C1D14" w:rsidP="003A4839">
      <w:r>
        <w:separator/>
      </w:r>
    </w:p>
  </w:endnote>
  <w:endnote w:type="continuationSeparator" w:id="0">
    <w:p w14:paraId="57411C93" w14:textId="77777777" w:rsidR="002C1D14" w:rsidRDefault="002C1D14" w:rsidP="003A4839">
      <w:r>
        <w:continuationSeparator/>
      </w:r>
    </w:p>
  </w:endnote>
  <w:endnote w:type="continuationNotice" w:id="1">
    <w:p w14:paraId="20316450" w14:textId="77777777" w:rsidR="002C1D14" w:rsidRDefault="002C1D14"/>
  </w:endnote>
  <w:endnote w:id="2">
    <w:p w14:paraId="7936F26B" w14:textId="77777777" w:rsidR="00265717" w:rsidRPr="0047180C" w:rsidRDefault="00265717" w:rsidP="00D727EC">
      <w:pPr>
        <w:pStyle w:val="EndnoteText"/>
        <w:rPr>
          <w:lang w:val="en-AU"/>
        </w:rPr>
      </w:pPr>
      <w:r>
        <w:rPr>
          <w:rStyle w:val="EndnoteReference"/>
        </w:rPr>
        <w:endnoteRef/>
      </w:r>
      <w:r>
        <w:t xml:space="preserve"> Disability Reform Ministerial Council. (2024). </w:t>
      </w:r>
      <w:r>
        <w:rPr>
          <w:i/>
          <w:iCs/>
        </w:rPr>
        <w:t>Disability reform roadmap for 2024 and 2025.</w:t>
      </w:r>
      <w:r>
        <w:t xml:space="preserve"> </w:t>
      </w:r>
      <w:r w:rsidRPr="0047180C">
        <w:t>https://www.health.gov.au/sites/default/files/2025-07/disability-reform-roadmap_0.pdf</w:t>
      </w:r>
    </w:p>
  </w:endnote>
  <w:endnote w:id="3">
    <w:p w14:paraId="4BFEF8EB" w14:textId="77777777" w:rsidR="00265717" w:rsidRPr="00392781" w:rsidRDefault="00265717" w:rsidP="00D727EC">
      <w:pPr>
        <w:pStyle w:val="EndnoteText"/>
      </w:pPr>
      <w:r>
        <w:rPr>
          <w:rStyle w:val="EndnoteReference"/>
        </w:rPr>
        <w:endnoteRef/>
      </w:r>
      <w:r>
        <w:t xml:space="preserve"> Australian Government Department of Health, Disability and Ageing. (2024). </w:t>
      </w:r>
      <w:r>
        <w:rPr>
          <w:i/>
          <w:iCs/>
        </w:rPr>
        <w:t xml:space="preserve">National interim update 2024. </w:t>
      </w:r>
      <w:r w:rsidRPr="00392781">
        <w:t>https://www.health.gov.au/sites/default/files/2025-07/national-interim-update-2024-easy-read.pdf</w:t>
      </w:r>
    </w:p>
  </w:endnote>
  <w:endnote w:id="4">
    <w:p w14:paraId="0FA02791" w14:textId="15A37A40" w:rsidR="00265717" w:rsidRPr="00EC56DE" w:rsidRDefault="00265717" w:rsidP="00D727EC">
      <w:pPr>
        <w:pStyle w:val="EndnoteText"/>
        <w:rPr>
          <w:lang w:val="en-AU"/>
        </w:rPr>
      </w:pPr>
      <w:r>
        <w:rPr>
          <w:rStyle w:val="EndnoteReference"/>
        </w:rPr>
        <w:endnoteRef/>
      </w:r>
      <w:r>
        <w:t xml:space="preserve"> </w:t>
      </w:r>
      <w:r>
        <w:rPr>
          <w:lang w:val="en-AU"/>
        </w:rPr>
        <w:t xml:space="preserve">Ibid, </w:t>
      </w:r>
      <w:r w:rsidR="009A4DC5">
        <w:rPr>
          <w:lang w:val="en-AU"/>
        </w:rPr>
        <w:t>(pp,</w:t>
      </w:r>
      <w:r>
        <w:rPr>
          <w:lang w:val="en-AU"/>
        </w:rPr>
        <w:t>2</w:t>
      </w:r>
      <w:r w:rsidR="009A4DC5">
        <w:rPr>
          <w:lang w:val="en-AU"/>
        </w:rPr>
        <w:t>)</w:t>
      </w:r>
    </w:p>
  </w:endnote>
  <w:endnote w:id="5">
    <w:p w14:paraId="0E1A9123" w14:textId="77777777" w:rsidR="00265717" w:rsidRPr="00EC6D20" w:rsidRDefault="00265717" w:rsidP="00D727EC">
      <w:pPr>
        <w:pStyle w:val="EndnoteText"/>
        <w:rPr>
          <w:lang w:val="en-AU"/>
        </w:rPr>
      </w:pPr>
      <w:r>
        <w:rPr>
          <w:rStyle w:val="EndnoteReference"/>
        </w:rPr>
        <w:endnoteRef/>
      </w:r>
      <w:r>
        <w:t xml:space="preserve"> Disability Reform Ministerial Council. (June 2025). </w:t>
      </w:r>
      <w:r>
        <w:rPr>
          <w:i/>
          <w:iCs/>
        </w:rPr>
        <w:t xml:space="preserve">Disability reform ministerial council (DRMC) Adelaide – 6 June 2025 Communiqué. </w:t>
      </w:r>
      <w:r w:rsidRPr="00EC6D20">
        <w:t>https://www.health.gov.au/sites/default/files/2025-07/drmc-communique-6-june-2025.pdf</w:t>
      </w:r>
    </w:p>
  </w:endnote>
  <w:endnote w:id="6">
    <w:p w14:paraId="7B735531" w14:textId="77777777" w:rsidR="00265717" w:rsidRPr="00E50841" w:rsidRDefault="00265717" w:rsidP="00D727EC">
      <w:pPr>
        <w:pStyle w:val="EndnoteText"/>
        <w:rPr>
          <w:lang w:val="en-AU"/>
        </w:rPr>
      </w:pPr>
      <w:r>
        <w:rPr>
          <w:rStyle w:val="EndnoteReference"/>
        </w:rPr>
        <w:endnoteRef/>
      </w:r>
      <w:r>
        <w:t xml:space="preserve"> Australian Government Department of Health, Disability and Ageing. (November 2025). </w:t>
      </w:r>
      <w:r>
        <w:rPr>
          <w:i/>
          <w:iCs/>
        </w:rPr>
        <w:t>Disability Royal Commission Progress Report 2025.</w:t>
      </w:r>
      <w:r>
        <w:t xml:space="preserve"> </w:t>
      </w:r>
      <w:r w:rsidRPr="00E50841">
        <w:t>https://www.health.gov.au/resources/publications/disability-royal-commission-progress-report-2025/volume-4-realising-the-human-rights-of-people-with-disability/recommendations-423-to-434-disability-discrimination-reform</w:t>
      </w:r>
    </w:p>
  </w:endnote>
  <w:endnote w:id="7">
    <w:p w14:paraId="12982BAB" w14:textId="77777777" w:rsidR="00265717" w:rsidRDefault="00265717" w:rsidP="00D727EC">
      <w:pPr>
        <w:pStyle w:val="EndnoteText"/>
        <w:rPr>
          <w:i/>
          <w:iCs/>
        </w:rPr>
      </w:pPr>
      <w:r w:rsidRPr="2B803AF6">
        <w:rPr>
          <w:rStyle w:val="EndnoteReference"/>
        </w:rPr>
        <w:endnoteRef/>
      </w:r>
      <w:r>
        <w:t xml:space="preserve"> Queensland Government. (2025). </w:t>
      </w:r>
      <w:r w:rsidRPr="65675312">
        <w:rPr>
          <w:i/>
          <w:iCs/>
        </w:rPr>
        <w:t xml:space="preserve">Queensland Government Response to the Royal Commission into </w:t>
      </w:r>
      <w:r w:rsidRPr="5BEFDF25">
        <w:rPr>
          <w:i/>
          <w:iCs/>
        </w:rPr>
        <w:t>Violence, Abuse, Neglect and Exploitation of People with Disability. https://www.families.qld.gov.au/_media/documents/disability/disability-royal-commission/qld-govt-response-disability-royal-commission.pdf</w:t>
      </w:r>
    </w:p>
  </w:endnote>
  <w:endnote w:id="8">
    <w:p w14:paraId="72D00421" w14:textId="77777777" w:rsidR="00265717" w:rsidRDefault="00265717" w:rsidP="00D727EC">
      <w:pPr>
        <w:pStyle w:val="EndnoteText"/>
      </w:pPr>
      <w:r w:rsidRPr="0AA846E6">
        <w:rPr>
          <w:rStyle w:val="EndnoteReference"/>
        </w:rPr>
        <w:endnoteRef/>
      </w:r>
      <w:r>
        <w:t xml:space="preserve"> Queensland Government. (2024). </w:t>
      </w:r>
      <w:r w:rsidRPr="732A505A">
        <w:rPr>
          <w:i/>
          <w:iCs/>
        </w:rPr>
        <w:t xml:space="preserve">Queensland Government response to the Disability Royal Commission </w:t>
      </w:r>
      <w:r w:rsidRPr="3ACB2DD5">
        <w:t xml:space="preserve">(pp, 100). </w:t>
      </w:r>
      <w:r>
        <w:t>https://www.health.gov.au/sites/default/files/2025-11/original-queensland-government-response-to-the-disability-royal-commission.pdf</w:t>
      </w:r>
    </w:p>
  </w:endnote>
  <w:endnote w:id="9">
    <w:p w14:paraId="313B4AFE" w14:textId="77777777" w:rsidR="00265717" w:rsidRDefault="00265717" w:rsidP="00D727EC">
      <w:pPr>
        <w:pStyle w:val="EndnoteText"/>
        <w:rPr>
          <w:i/>
          <w:iCs/>
        </w:rPr>
      </w:pPr>
      <w:r w:rsidRPr="732A505A">
        <w:rPr>
          <w:rStyle w:val="EndnoteReference"/>
        </w:rPr>
        <w:endnoteRef/>
      </w:r>
      <w:r>
        <w:t xml:space="preserve"> Queensland Government. (2025). </w:t>
      </w:r>
      <w:r w:rsidRPr="2E1761AD">
        <w:rPr>
          <w:i/>
          <w:iCs/>
        </w:rPr>
        <w:t xml:space="preserve">Queensland Government Response to the Royal Commission into Violence, Abuse, Neglect and Exploitation of People with Disability </w:t>
      </w:r>
      <w:r w:rsidRPr="2E1761AD">
        <w:t>(pp, 92). https://www.families.qld.gov.au/_media/documents/disability/disability-royal-commission/qld-govt-response-disability-royal-commission.pdf</w:t>
      </w:r>
    </w:p>
  </w:endnote>
  <w:endnote w:id="10">
    <w:p w14:paraId="4AB8C66B" w14:textId="34712C55" w:rsidR="00265717" w:rsidRDefault="00265717" w:rsidP="00D727EC">
      <w:pPr>
        <w:pStyle w:val="EndnoteText"/>
        <w:rPr>
          <w:i/>
          <w:iCs/>
        </w:rPr>
      </w:pPr>
      <w:r w:rsidRPr="495C3B3A">
        <w:rPr>
          <w:rStyle w:val="EndnoteReference"/>
        </w:rPr>
        <w:endnoteRef/>
      </w:r>
      <w:r w:rsidR="009A4DC5">
        <w:t>ibid</w:t>
      </w:r>
      <w:r w:rsidRPr="495C3B3A">
        <w:rPr>
          <w:i/>
          <w:iCs/>
        </w:rPr>
        <w:t xml:space="preserve"> </w:t>
      </w:r>
      <w:r>
        <w:t>(pp, 98)</w:t>
      </w:r>
    </w:p>
  </w:endnote>
  <w:endnote w:id="11">
    <w:p w14:paraId="525FD70B" w14:textId="32F5F31C" w:rsidR="002C16AE" w:rsidRPr="002C16AE" w:rsidRDefault="002C16AE">
      <w:pPr>
        <w:pStyle w:val="EndnoteText"/>
        <w:rPr>
          <w:i/>
          <w:iCs/>
          <w:lang w:val="en-AU"/>
        </w:rPr>
      </w:pPr>
      <w:r>
        <w:rPr>
          <w:rStyle w:val="EndnoteReference"/>
        </w:rPr>
        <w:endnoteRef/>
      </w:r>
      <w:r>
        <w:t xml:space="preserve"> </w:t>
      </w:r>
      <w:r>
        <w:rPr>
          <w:lang w:val="en-AU"/>
        </w:rPr>
        <w:t xml:space="preserve">Women with Disabilities Australia. (2024). </w:t>
      </w:r>
      <w:r>
        <w:rPr>
          <w:i/>
          <w:iCs/>
          <w:lang w:val="en-AU"/>
        </w:rPr>
        <w:t xml:space="preserve">Strengthening protection of the rights of people with disability through a national human rights act (HRA). </w:t>
      </w:r>
      <w:r w:rsidRPr="002C16AE">
        <w:rPr>
          <w:i/>
          <w:iCs/>
          <w:lang w:val="en-AU"/>
        </w:rPr>
        <w:t>https://wwda.org.au/our-resources/publication/strengthening-protection-of-the-rights-of-people-with-disability-through-a-national-human-rights-act-hra/</w:t>
      </w:r>
    </w:p>
  </w:endnote>
  <w:endnote w:id="12">
    <w:p w14:paraId="45475A2A" w14:textId="7308B774" w:rsidR="0002070D" w:rsidRPr="009F4705" w:rsidRDefault="0002070D">
      <w:pPr>
        <w:pStyle w:val="EndnoteText"/>
        <w:rPr>
          <w:i/>
          <w:lang w:val="en-AU"/>
        </w:rPr>
      </w:pPr>
      <w:r>
        <w:rPr>
          <w:rStyle w:val="EndnoteReference"/>
        </w:rPr>
        <w:endnoteRef/>
      </w:r>
      <w:r>
        <w:t xml:space="preserve"> </w:t>
      </w:r>
      <w:r>
        <w:rPr>
          <w:lang w:val="en-AU"/>
        </w:rPr>
        <w:t xml:space="preserve">Parliament of Australia. </w:t>
      </w:r>
      <w:r w:rsidR="009F4705">
        <w:rPr>
          <w:lang w:val="en-AU"/>
        </w:rPr>
        <w:t xml:space="preserve">(2024). </w:t>
      </w:r>
      <w:r w:rsidR="009F4705">
        <w:rPr>
          <w:i/>
          <w:iCs/>
          <w:lang w:val="en-AU"/>
        </w:rPr>
        <w:t>Inquiry into</w:t>
      </w:r>
      <w:r w:rsidR="002E202B">
        <w:rPr>
          <w:i/>
          <w:iCs/>
          <w:lang w:val="en-AU"/>
        </w:rPr>
        <w:t xml:space="preserve"> Australia’s human rights Framework. </w:t>
      </w:r>
      <w:r w:rsidR="002E202B" w:rsidRPr="002E202B">
        <w:rPr>
          <w:i/>
          <w:iCs/>
          <w:lang w:val="en-AU"/>
        </w:rPr>
        <w:t>https://www.aph.gov.au/Parliamentary_Business/Committees/Joint/Human_Rights/HumanRightsFramework/Report</w:t>
      </w:r>
    </w:p>
  </w:endnote>
  <w:endnote w:id="13">
    <w:p w14:paraId="6DEEFF48" w14:textId="77777777" w:rsidR="00265717" w:rsidRPr="009D5130" w:rsidRDefault="00265717" w:rsidP="00FA7FA0">
      <w:pPr>
        <w:pStyle w:val="EndnoteText"/>
        <w:rPr>
          <w:lang w:val="en-US"/>
        </w:rPr>
      </w:pPr>
      <w:r>
        <w:rPr>
          <w:rStyle w:val="EndnoteReference"/>
        </w:rPr>
        <w:endnoteRef/>
      </w:r>
      <w:r>
        <w:t xml:space="preserve"> </w:t>
      </w:r>
      <w:r>
        <w:rPr>
          <w:lang w:val="en-US"/>
        </w:rPr>
        <w:t xml:space="preserve">Australian Government. (July 2024). </w:t>
      </w:r>
      <w:r>
        <w:rPr>
          <w:i/>
          <w:iCs/>
          <w:lang w:val="en-US"/>
        </w:rPr>
        <w:t>Australian Government response to the Disability Royal Commission.</w:t>
      </w:r>
      <w:r>
        <w:rPr>
          <w:lang w:val="en-US"/>
        </w:rPr>
        <w:t xml:space="preserve"> </w:t>
      </w:r>
      <w:r w:rsidRPr="009D5130">
        <w:rPr>
          <w:lang w:val="en-US"/>
        </w:rPr>
        <w:t>https://www.health.gov.au/sites/default/files/2025-07/australian-government-response-to-the-disability-royal-commission.pdf</w:t>
      </w:r>
    </w:p>
  </w:endnote>
  <w:endnote w:id="14">
    <w:p w14:paraId="530897CD" w14:textId="4F5A73DF" w:rsidR="00265717" w:rsidRPr="0099451A" w:rsidRDefault="00265717" w:rsidP="001241D2">
      <w:pPr>
        <w:pStyle w:val="EndnoteText"/>
        <w:rPr>
          <w:lang w:val="en-AU"/>
        </w:rPr>
      </w:pPr>
      <w:r>
        <w:rPr>
          <w:rStyle w:val="EndnoteReference"/>
        </w:rPr>
        <w:endnoteRef/>
      </w:r>
      <w:r>
        <w:t xml:space="preserve"> </w:t>
      </w:r>
      <w:r w:rsidR="00327CE3">
        <w:rPr>
          <w:lang w:val="en-AU"/>
        </w:rPr>
        <w:t>ibid</w:t>
      </w:r>
    </w:p>
  </w:endnote>
  <w:endnote w:id="15">
    <w:p w14:paraId="383EB620" w14:textId="77777777" w:rsidR="00265717" w:rsidRPr="0034284A" w:rsidRDefault="00265717" w:rsidP="00280626">
      <w:pPr>
        <w:pStyle w:val="EndnoteText"/>
        <w:rPr>
          <w:lang w:val="en-US"/>
        </w:rPr>
      </w:pPr>
      <w:r>
        <w:rPr>
          <w:rStyle w:val="EndnoteReference"/>
        </w:rPr>
        <w:endnoteRef/>
      </w:r>
      <w:r>
        <w:t xml:space="preserve"> </w:t>
      </w:r>
      <w:r>
        <w:rPr>
          <w:lang w:val="en-US"/>
        </w:rPr>
        <w:t xml:space="preserve">Australian Government. (July 2024). </w:t>
      </w:r>
      <w:r>
        <w:rPr>
          <w:i/>
          <w:iCs/>
          <w:lang w:val="en-US"/>
        </w:rPr>
        <w:t xml:space="preserve">Australian Government response to the Disability Royal Commission. </w:t>
      </w:r>
      <w:r w:rsidRPr="0034284A">
        <w:rPr>
          <w:lang w:val="en-US"/>
        </w:rPr>
        <w:t>https://www.health.gov.au/sites/default/files/2025-07/australian-government-response-to-the-disability-royal-commission.pdf</w:t>
      </w:r>
    </w:p>
  </w:endnote>
  <w:endnote w:id="16">
    <w:p w14:paraId="24202524" w14:textId="173E4F33" w:rsidR="00E6768E" w:rsidRPr="00E6768E" w:rsidRDefault="00E6768E">
      <w:pPr>
        <w:pStyle w:val="EndnoteText"/>
        <w:rPr>
          <w:b/>
          <w:bCs/>
          <w:i/>
          <w:iCs/>
          <w:lang w:val="en-AU"/>
        </w:rPr>
      </w:pPr>
      <w:r>
        <w:rPr>
          <w:rStyle w:val="EndnoteReference"/>
        </w:rPr>
        <w:endnoteRef/>
      </w:r>
      <w:r>
        <w:t xml:space="preserve"> </w:t>
      </w:r>
      <w:r>
        <w:rPr>
          <w:lang w:val="en-AU"/>
        </w:rPr>
        <w:t xml:space="preserve">Queensland Government. (2026). </w:t>
      </w:r>
      <w:r>
        <w:rPr>
          <w:i/>
          <w:iCs/>
          <w:lang w:val="en-AU"/>
        </w:rPr>
        <w:t xml:space="preserve">Queensland Government response to the inquiry into elder abuse in Queensland. </w:t>
      </w:r>
      <w:r w:rsidRPr="00E6768E">
        <w:rPr>
          <w:i/>
          <w:iCs/>
          <w:lang w:val="en-AU"/>
        </w:rPr>
        <w:t>https://www.parliament.qld.gov.au/Work-of-the-Assembly/Tabled-Papers/docs/5826T0319/5826t319.pdf</w:t>
      </w:r>
    </w:p>
  </w:endnote>
  <w:endnote w:id="17">
    <w:p w14:paraId="1A72E5A7" w14:textId="77777777" w:rsidR="00265717" w:rsidRPr="00F51E9F" w:rsidRDefault="00265717" w:rsidP="00EF235A">
      <w:pPr>
        <w:pStyle w:val="EndnoteText"/>
        <w:rPr>
          <w:lang w:val="en-AU"/>
        </w:rPr>
      </w:pPr>
      <w:r>
        <w:rPr>
          <w:rStyle w:val="EndnoteReference"/>
        </w:rPr>
        <w:endnoteRef/>
      </w:r>
      <w:r>
        <w:t xml:space="preserve"> </w:t>
      </w:r>
      <w:r>
        <w:rPr>
          <w:lang w:val="en-AU"/>
        </w:rPr>
        <w:t xml:space="preserve">Australian Government Department of Health, Disability, and Ageing. (November 2025). </w:t>
      </w:r>
      <w:r>
        <w:rPr>
          <w:i/>
          <w:iCs/>
          <w:lang w:val="en-AU"/>
        </w:rPr>
        <w:t>DRC Progress Report 2025 – Recommendation 6.1.</w:t>
      </w:r>
      <w:r>
        <w:rPr>
          <w:lang w:val="en-AU"/>
        </w:rPr>
        <w:t xml:space="preserve"> </w:t>
      </w:r>
      <w:r w:rsidRPr="00176941">
        <w:rPr>
          <w:lang w:val="en-AU"/>
        </w:rPr>
        <w:t>https://www.health.gov.au/resources/publications/disability-royal-commission-progress-report-2025/volume-6-enabling-autonomy-and-access/recommendation-61-a-national-plan-to-promote-accessible-information-and-communications</w:t>
      </w:r>
    </w:p>
  </w:endnote>
  <w:endnote w:id="18">
    <w:p w14:paraId="78B95005" w14:textId="77777777" w:rsidR="00265717" w:rsidRPr="00AA39BF" w:rsidRDefault="00265717" w:rsidP="003C12E0">
      <w:pPr>
        <w:pStyle w:val="EndnoteText"/>
        <w:rPr>
          <w:lang w:val="en-AU"/>
        </w:rPr>
      </w:pPr>
      <w:r>
        <w:rPr>
          <w:rStyle w:val="EndnoteReference"/>
        </w:rPr>
        <w:endnoteRef/>
      </w:r>
      <w:r>
        <w:t xml:space="preserve"> </w:t>
      </w:r>
      <w:r>
        <w:rPr>
          <w:lang w:val="en-AU"/>
        </w:rPr>
        <w:t xml:space="preserve">Australian Guardianship and Administration Council. (2025). </w:t>
      </w:r>
      <w:r>
        <w:rPr>
          <w:i/>
          <w:iCs/>
          <w:lang w:val="en-AU"/>
        </w:rPr>
        <w:t>National Public Guardianship Guidelines.</w:t>
      </w:r>
      <w:r>
        <w:rPr>
          <w:lang w:val="en-AU"/>
        </w:rPr>
        <w:t xml:space="preserve"> </w:t>
      </w:r>
      <w:r w:rsidRPr="00BA5A19">
        <w:rPr>
          <w:lang w:val="en-AU"/>
        </w:rPr>
        <w:t>https://www.agac.org.au/assets/images/National-Public-Guardianship-Guidelines-2025_2025-04-22-015615.pdf</w:t>
      </w:r>
    </w:p>
  </w:endnote>
  <w:endnote w:id="19">
    <w:p w14:paraId="1D63726E" w14:textId="542C394D" w:rsidR="00305979" w:rsidRPr="006A0E41" w:rsidRDefault="00305979">
      <w:pPr>
        <w:pStyle w:val="EndnoteText"/>
        <w:rPr>
          <w:i/>
          <w:iCs/>
          <w:lang w:val="en-AU"/>
        </w:rPr>
      </w:pPr>
      <w:r>
        <w:rPr>
          <w:rStyle w:val="EndnoteReference"/>
        </w:rPr>
        <w:endnoteRef/>
      </w:r>
      <w:r>
        <w:t xml:space="preserve"> </w:t>
      </w:r>
      <w:r>
        <w:rPr>
          <w:lang w:val="en-AU"/>
        </w:rPr>
        <w:t>Office of the Public Guardian</w:t>
      </w:r>
      <w:r w:rsidR="006A0E41">
        <w:rPr>
          <w:lang w:val="en-AU"/>
        </w:rPr>
        <w:t xml:space="preserve">. (2026). </w:t>
      </w:r>
      <w:r w:rsidR="006A0E41">
        <w:rPr>
          <w:i/>
          <w:iCs/>
          <w:lang w:val="en-AU"/>
        </w:rPr>
        <w:t xml:space="preserve">Webinar: let’s talk supported decision-making. </w:t>
      </w:r>
      <w:r w:rsidR="006A0E41" w:rsidRPr="006A0E41">
        <w:rPr>
          <w:lang w:val="en-AU"/>
        </w:rPr>
        <w:t>https://www.publicguardian.qld.gov.au/about-us/news-and-events/news-items/webinar-lets-talk-supported-decision-making</w:t>
      </w:r>
    </w:p>
  </w:endnote>
  <w:endnote w:id="20">
    <w:p w14:paraId="65652407" w14:textId="581EA989" w:rsidR="005602E7" w:rsidRPr="005602E7" w:rsidRDefault="005602E7">
      <w:pPr>
        <w:pStyle w:val="EndnoteText"/>
        <w:rPr>
          <w:lang w:val="en-AU"/>
        </w:rPr>
      </w:pPr>
      <w:r>
        <w:rPr>
          <w:rStyle w:val="EndnoteReference"/>
        </w:rPr>
        <w:endnoteRef/>
      </w:r>
      <w:r>
        <w:t xml:space="preserve"> </w:t>
      </w:r>
      <w:r w:rsidR="00A2521A" w:rsidRPr="0B030D66">
        <w:rPr>
          <w:lang w:val="en-AU"/>
        </w:rPr>
        <w:t xml:space="preserve">Australian Government Department of Health, Disability and Ageing. (November 2025). </w:t>
      </w:r>
      <w:r w:rsidR="00A2521A" w:rsidRPr="0B030D66">
        <w:rPr>
          <w:i/>
          <w:iCs/>
          <w:lang w:val="en-AU"/>
        </w:rPr>
        <w:t>Disability Royal Commission progress report 2025 – recommendation 6.</w:t>
      </w:r>
      <w:r w:rsidR="00A2521A">
        <w:rPr>
          <w:i/>
          <w:iCs/>
          <w:lang w:val="en-AU"/>
        </w:rPr>
        <w:t>14</w:t>
      </w:r>
      <w:r w:rsidR="00A2521A" w:rsidRPr="0B030D66">
        <w:rPr>
          <w:i/>
          <w:iCs/>
          <w:lang w:val="en-AU"/>
        </w:rPr>
        <w:t xml:space="preserve">. </w:t>
      </w:r>
      <w:r w:rsidR="00A2521A" w:rsidRPr="00A2521A">
        <w:rPr>
          <w:i/>
          <w:iCs/>
          <w:lang w:val="en-AU"/>
        </w:rPr>
        <w:t>https://www.health.gov.au/resources/publications/disability-royal-commission-progress-report-2025/volume-6-enabling-autonomy-and-access/recommendation-614-systemic-advocacy-to-promote-supported-decision-making</w:t>
      </w:r>
    </w:p>
  </w:endnote>
  <w:endnote w:id="21">
    <w:p w14:paraId="0C61D9E4" w14:textId="77777777" w:rsidR="00265717" w:rsidRPr="00616337" w:rsidRDefault="00265717" w:rsidP="00665A7B">
      <w:pPr>
        <w:pStyle w:val="EndnoteText"/>
        <w:rPr>
          <w:lang w:val="en-US"/>
        </w:rPr>
      </w:pPr>
      <w:r>
        <w:rPr>
          <w:rStyle w:val="EndnoteReference"/>
        </w:rPr>
        <w:endnoteRef/>
      </w:r>
      <w:r>
        <w:t xml:space="preserve"> </w:t>
      </w:r>
      <w:r>
        <w:rPr>
          <w:lang w:val="en-US"/>
        </w:rPr>
        <w:t xml:space="preserve">Australian Guardianship and Administration Council. (2025). </w:t>
      </w:r>
      <w:r>
        <w:rPr>
          <w:i/>
          <w:iCs/>
          <w:lang w:val="en-US"/>
        </w:rPr>
        <w:t>National public guardianship guidelines – fourth edition.</w:t>
      </w:r>
      <w:r>
        <w:rPr>
          <w:lang w:val="en-US"/>
        </w:rPr>
        <w:t xml:space="preserve"> </w:t>
      </w:r>
      <w:r w:rsidRPr="00616337">
        <w:rPr>
          <w:lang w:val="en-US"/>
        </w:rPr>
        <w:t>www.agac.org.au/assets/images/National-Public-Guardianship-Guidelines-2025_2025-04-22-015615.pdf</w:t>
      </w:r>
    </w:p>
  </w:endnote>
  <w:endnote w:id="22">
    <w:p w14:paraId="52370A9F" w14:textId="1BB1D6B5" w:rsidR="00265717" w:rsidRPr="00F35C4C" w:rsidRDefault="00265717" w:rsidP="00EB13F1">
      <w:pPr>
        <w:pStyle w:val="EndnoteText"/>
        <w:rPr>
          <w:lang w:val="en-AU"/>
        </w:rPr>
      </w:pPr>
      <w:r>
        <w:rPr>
          <w:rStyle w:val="EndnoteReference"/>
        </w:rPr>
        <w:endnoteRef/>
      </w:r>
      <w:r>
        <w:t xml:space="preserve"> Australian Government Department of Health, Disability and Ageing. (November 2025). </w:t>
      </w:r>
      <w:r>
        <w:rPr>
          <w:i/>
          <w:iCs/>
        </w:rPr>
        <w:t>Disability Royal Commission Progress Report 2025 – recommendation 6.16.</w:t>
      </w:r>
      <w:r>
        <w:t xml:space="preserve"> </w:t>
      </w:r>
      <w:r w:rsidRPr="00F35C4C">
        <w:t>https://www.health.gov.au/resources/publications/disability-royal-commission-progress-report-2025/volume-6-enabling-autonomy-and-access/recommendation-616-financial-skills-development-programs</w:t>
      </w:r>
    </w:p>
  </w:endnote>
  <w:endnote w:id="23">
    <w:p w14:paraId="2DBA57F0" w14:textId="0A4ABAA0" w:rsidR="00265717" w:rsidRPr="00CC020F" w:rsidRDefault="00265717" w:rsidP="00F65D7C">
      <w:pPr>
        <w:pStyle w:val="EndnoteText"/>
        <w:rPr>
          <w:lang w:val="en-AU"/>
        </w:rPr>
      </w:pPr>
      <w:r>
        <w:rPr>
          <w:rStyle w:val="EndnoteReference"/>
        </w:rPr>
        <w:endnoteRef/>
      </w:r>
      <w:r>
        <w:t xml:space="preserve"> </w:t>
      </w:r>
      <w:r w:rsidR="009564DC">
        <w:t>ibid</w:t>
      </w:r>
    </w:p>
  </w:endnote>
  <w:endnote w:id="24">
    <w:p w14:paraId="39CDA056" w14:textId="32D8AE03" w:rsidR="00265717" w:rsidRPr="00DA3D5D" w:rsidRDefault="00265717" w:rsidP="007C008F">
      <w:pPr>
        <w:pStyle w:val="EndnoteText"/>
        <w:rPr>
          <w:i/>
          <w:iCs/>
          <w:lang w:val="en-AU"/>
        </w:rPr>
      </w:pPr>
      <w:r>
        <w:rPr>
          <w:rStyle w:val="EndnoteReference"/>
        </w:rPr>
        <w:endnoteRef/>
      </w:r>
      <w:r>
        <w:t xml:space="preserve"> </w:t>
      </w:r>
      <w:r w:rsidR="00663524">
        <w:rPr>
          <w:lang w:val="en-AU"/>
        </w:rPr>
        <w:t>ibid</w:t>
      </w:r>
    </w:p>
  </w:endnote>
  <w:endnote w:id="25">
    <w:p w14:paraId="4C7B1B0C" w14:textId="77777777" w:rsidR="00265717" w:rsidRDefault="00265717" w:rsidP="007D1F92">
      <w:pPr>
        <w:pStyle w:val="EndnoteText"/>
        <w:rPr>
          <w:i/>
        </w:rPr>
      </w:pPr>
      <w:r w:rsidRPr="77E7FD15">
        <w:rPr>
          <w:rStyle w:val="EndnoteReference"/>
        </w:rPr>
        <w:endnoteRef/>
      </w:r>
      <w:r>
        <w:t xml:space="preserve"> Australian Government Department of Social Services. (2024). </w:t>
      </w:r>
      <w:r w:rsidRPr="29611E26">
        <w:rPr>
          <w:i/>
          <w:iCs/>
        </w:rPr>
        <w:t xml:space="preserve">Data Improvement </w:t>
      </w:r>
      <w:r w:rsidRPr="5E280068">
        <w:rPr>
          <w:i/>
          <w:iCs/>
        </w:rPr>
        <w:t>Plan 2024.</w:t>
      </w:r>
      <w:r w:rsidRPr="4A300115">
        <w:rPr>
          <w:i/>
          <w:iCs/>
        </w:rPr>
        <w:t xml:space="preserve"> </w:t>
      </w:r>
      <w:r w:rsidRPr="1876CD38">
        <w:rPr>
          <w:i/>
          <w:iCs/>
        </w:rPr>
        <w:t>https://www.disabilitygateway.gov.au/sites/default/files/documents/2024-12/5446-dss3498-ads-data.pdf</w:t>
      </w:r>
    </w:p>
  </w:endnote>
  <w:endnote w:id="26">
    <w:p w14:paraId="4C634C20" w14:textId="1B14B5C4" w:rsidR="00265717" w:rsidRPr="0018571C" w:rsidRDefault="00265717" w:rsidP="00D66378">
      <w:pPr>
        <w:pStyle w:val="EndnoteText"/>
        <w:rPr>
          <w:lang w:val="en-AU"/>
        </w:rPr>
      </w:pPr>
      <w:r>
        <w:rPr>
          <w:rStyle w:val="EndnoteReference"/>
        </w:rPr>
        <w:endnoteRef/>
      </w:r>
      <w:r>
        <w:t xml:space="preserve"> Australian Government Department of Health, Disability and Ageing. (November 2024). </w:t>
      </w:r>
      <w:r>
        <w:rPr>
          <w:i/>
          <w:iCs/>
        </w:rPr>
        <w:t>Disability Royal Commission Progress Report 2025 – recommendation 6.20</w:t>
      </w:r>
      <w:r>
        <w:t xml:space="preserve">. </w:t>
      </w:r>
      <w:r w:rsidRPr="000F7B55">
        <w:t>https://www.health.gov.au/resources/publications/disability-royal-commission-progress-report-2025/volume-6-enabling-autonomy-and-access/recommendation-620-interpretative-declaration</w:t>
      </w:r>
    </w:p>
  </w:endnote>
  <w:endnote w:id="27">
    <w:p w14:paraId="7214E84E" w14:textId="77777777" w:rsidR="00265717" w:rsidRDefault="00265717" w:rsidP="00FA2926">
      <w:pPr>
        <w:pStyle w:val="EndnoteText"/>
      </w:pPr>
      <w:r w:rsidRPr="2DB4A454">
        <w:rPr>
          <w:rStyle w:val="EndnoteReference"/>
        </w:rPr>
        <w:endnoteRef/>
      </w:r>
      <w:r>
        <w:t xml:space="preserve"> Australian Government Department of Health and Aged Care. (2024). </w:t>
      </w:r>
      <w:r w:rsidRPr="2375983E">
        <w:rPr>
          <w:i/>
          <w:iCs/>
        </w:rPr>
        <w:t xml:space="preserve">Intellectual Disability Health Capability </w:t>
      </w:r>
      <w:r w:rsidRPr="0F01BC48">
        <w:rPr>
          <w:i/>
          <w:iCs/>
        </w:rPr>
        <w:t>Framework.</w:t>
      </w:r>
      <w:r w:rsidRPr="64C544C6">
        <w:t xml:space="preserve"> </w:t>
      </w:r>
      <w:r w:rsidRPr="1D5E7E8C">
        <w:t>https://www.health.gov.au/sites/default/files/2024-04/intellectual-disability-health-capability-framework.pdf</w:t>
      </w:r>
    </w:p>
  </w:endnote>
  <w:endnote w:id="28">
    <w:p w14:paraId="3E6DCB63" w14:textId="77777777" w:rsidR="00265717" w:rsidRDefault="00265717" w:rsidP="00581E98">
      <w:pPr>
        <w:pStyle w:val="EndnoteText"/>
      </w:pPr>
      <w:r w:rsidRPr="31EB7EC8">
        <w:rPr>
          <w:rStyle w:val="EndnoteReference"/>
        </w:rPr>
        <w:endnoteRef/>
      </w:r>
      <w:r>
        <w:t xml:space="preserve"> Australian Government Department of Health and Aged Care. (2025). </w:t>
      </w:r>
      <w:r w:rsidRPr="0CE2BAE7">
        <w:rPr>
          <w:i/>
          <w:iCs/>
        </w:rPr>
        <w:t xml:space="preserve">Lecture Plans and </w:t>
      </w:r>
      <w:r w:rsidRPr="6DDD2E4E">
        <w:rPr>
          <w:i/>
          <w:iCs/>
        </w:rPr>
        <w:t xml:space="preserve">Tutorial </w:t>
      </w:r>
      <w:r w:rsidRPr="45916FA4">
        <w:rPr>
          <w:i/>
          <w:iCs/>
        </w:rPr>
        <w:t>Activities</w:t>
      </w:r>
      <w:r w:rsidRPr="616F167E">
        <w:t xml:space="preserve"> Introduction to Intellectual Disability and Communication. https://www.health.gov.au/sites/default/files/2025-06/intellectual-disability-health-capability-framework-lecture-plans-and-tutorial-activities.pdf</w:t>
      </w:r>
    </w:p>
  </w:endnote>
  <w:endnote w:id="29">
    <w:p w14:paraId="17DF0922" w14:textId="77777777" w:rsidR="00265717" w:rsidRDefault="00265717" w:rsidP="00F66901">
      <w:pPr>
        <w:pStyle w:val="EndnoteText"/>
      </w:pPr>
      <w:r w:rsidRPr="0CEDA491">
        <w:rPr>
          <w:rStyle w:val="EndnoteReference"/>
        </w:rPr>
        <w:endnoteRef/>
      </w:r>
      <w:r>
        <w:t xml:space="preserve"> Australian Government Department of Health and Aged Care. (2025). </w:t>
      </w:r>
      <w:r w:rsidRPr="26693919">
        <w:rPr>
          <w:i/>
          <w:iCs/>
        </w:rPr>
        <w:t xml:space="preserve">Supporting intellectual </w:t>
      </w:r>
      <w:r w:rsidRPr="43C1B39B">
        <w:rPr>
          <w:i/>
          <w:iCs/>
        </w:rPr>
        <w:t xml:space="preserve">disability placement </w:t>
      </w:r>
      <w:r w:rsidRPr="36DD856C">
        <w:rPr>
          <w:i/>
          <w:iCs/>
        </w:rPr>
        <w:t xml:space="preserve">opportunities for future health </w:t>
      </w:r>
      <w:r w:rsidRPr="7D126105">
        <w:rPr>
          <w:i/>
          <w:iCs/>
        </w:rPr>
        <w:t>professional.</w:t>
      </w:r>
      <w:r w:rsidRPr="505D5C1C">
        <w:rPr>
          <w:i/>
          <w:iCs/>
        </w:rPr>
        <w:t xml:space="preserve"> https://www.health.gov.au/sites/default/files/2025-06/supporting-intellectual-disability-placement-opportunities-for-future-health-professionals.pd</w:t>
      </w:r>
      <w:r w:rsidR="007D5A5A">
        <w:rPr>
          <w:i/>
          <w:iCs/>
        </w:rPr>
        <w:t>f</w:t>
      </w:r>
    </w:p>
  </w:endnote>
  <w:endnote w:id="30">
    <w:p w14:paraId="0F0C51F1" w14:textId="42B977F1" w:rsidR="0071552C" w:rsidRPr="00DB4E2B" w:rsidRDefault="0071552C">
      <w:pPr>
        <w:pStyle w:val="EndnoteText"/>
        <w:rPr>
          <w:lang w:val="en-AU"/>
        </w:rPr>
      </w:pPr>
      <w:r>
        <w:rPr>
          <w:rStyle w:val="EndnoteReference"/>
        </w:rPr>
        <w:endnoteRef/>
      </w:r>
      <w:r>
        <w:t xml:space="preserve"> </w:t>
      </w:r>
      <w:r>
        <w:rPr>
          <w:lang w:val="en-AU"/>
        </w:rPr>
        <w:t>Australian Government. (</w:t>
      </w:r>
      <w:r w:rsidR="00DB4E2B">
        <w:rPr>
          <w:lang w:val="en-AU"/>
        </w:rPr>
        <w:t xml:space="preserve">2025). </w:t>
      </w:r>
      <w:r w:rsidR="00DB4E2B">
        <w:rPr>
          <w:i/>
          <w:iCs/>
          <w:lang w:val="en-AU"/>
        </w:rPr>
        <w:t>National Roadmap to Improve the Health and Mental Health of Autistic People 2025-2035.</w:t>
      </w:r>
      <w:r w:rsidR="00DB4E2B">
        <w:rPr>
          <w:lang w:val="en-AU"/>
        </w:rPr>
        <w:t xml:space="preserve"> </w:t>
      </w:r>
      <w:r w:rsidR="00DB4E2B" w:rsidRPr="00DB4E2B">
        <w:rPr>
          <w:lang w:val="en-AU"/>
        </w:rPr>
        <w:t>https://www.health.gov.au/sites/default/files/2025-02/national-roadmap-to-improve-the-health-and-mental-health-of-autistic-people-2025-2035.pdf</w:t>
      </w:r>
    </w:p>
  </w:endnote>
  <w:endnote w:id="31">
    <w:p w14:paraId="0A3E71A1" w14:textId="77777777" w:rsidR="0075596E" w:rsidRDefault="0075596E" w:rsidP="0075596E">
      <w:pPr>
        <w:pStyle w:val="EndnoteText"/>
        <w:rPr>
          <w:i/>
        </w:rPr>
      </w:pPr>
      <w:r w:rsidRPr="4E316BB5">
        <w:rPr>
          <w:rStyle w:val="EndnoteReference"/>
        </w:rPr>
        <w:endnoteRef/>
      </w:r>
      <w:r>
        <w:t xml:space="preserve"> National Centre of Excellence in Intellectual Disability Health. (2024, October 1). </w:t>
      </w:r>
      <w:r w:rsidRPr="6C83514A">
        <w:rPr>
          <w:i/>
          <w:iCs/>
        </w:rPr>
        <w:t xml:space="preserve">Statement on </w:t>
      </w:r>
      <w:r w:rsidRPr="041B1110">
        <w:rPr>
          <w:i/>
          <w:iCs/>
        </w:rPr>
        <w:t>Government</w:t>
      </w:r>
      <w:r w:rsidRPr="6C83514A">
        <w:rPr>
          <w:i/>
          <w:iCs/>
        </w:rPr>
        <w:t xml:space="preserve"> responses to the Disability Royal Commission. </w:t>
      </w:r>
      <w:r w:rsidRPr="6C83514A">
        <w:t xml:space="preserve">NCEIDH. </w:t>
      </w:r>
      <w:r w:rsidRPr="65B6E3FE">
        <w:t>https://nceidh.org.au/news/statement-Government-responses-disability-royal-commission</w:t>
      </w:r>
    </w:p>
  </w:endnote>
  <w:endnote w:id="32">
    <w:p w14:paraId="70B271BF" w14:textId="77777777" w:rsidR="00265717" w:rsidRDefault="00265717" w:rsidP="003E05B3">
      <w:pPr>
        <w:pStyle w:val="EndnoteText"/>
      </w:pPr>
      <w:r w:rsidRPr="114B9B79">
        <w:rPr>
          <w:rStyle w:val="EndnoteReference"/>
        </w:rPr>
        <w:endnoteRef/>
      </w:r>
      <w:r>
        <w:t xml:space="preserve"> Australian Commission on Safety and Quality in Health Care. (2025, July 9). </w:t>
      </w:r>
      <w:r w:rsidRPr="67778B82">
        <w:rPr>
          <w:i/>
          <w:iCs/>
        </w:rPr>
        <w:t xml:space="preserve">Consultation open on the </w:t>
      </w:r>
      <w:r w:rsidRPr="74A1AD90">
        <w:rPr>
          <w:i/>
          <w:iCs/>
        </w:rPr>
        <w:t>NSQHS Standards (</w:t>
      </w:r>
      <w:r w:rsidRPr="34577910">
        <w:rPr>
          <w:i/>
          <w:iCs/>
        </w:rPr>
        <w:t>third edition).</w:t>
      </w:r>
      <w:r w:rsidRPr="34577910">
        <w:t xml:space="preserve"> Safety and Quality</w:t>
      </w:r>
      <w:r w:rsidRPr="2D773E58">
        <w:t>. https://www.safetyandquality.gov.au/newsroom/national-standards-updates/consultation-open-nsqhs-standards-third-edition</w:t>
      </w:r>
    </w:p>
  </w:endnote>
  <w:endnote w:id="33">
    <w:p w14:paraId="2BFA15EB" w14:textId="2121F5F9" w:rsidR="00265717" w:rsidRPr="007D5A5A" w:rsidRDefault="00265717" w:rsidP="003E05B3">
      <w:pPr>
        <w:pStyle w:val="EndnoteText"/>
        <w:rPr>
          <w:lang w:val="en-AU"/>
        </w:rPr>
      </w:pPr>
      <w:r w:rsidRPr="0B030D66">
        <w:rPr>
          <w:rStyle w:val="EndnoteReference"/>
        </w:rPr>
        <w:endnoteRef/>
      </w:r>
      <w:r>
        <w:t xml:space="preserve"> </w:t>
      </w:r>
      <w:r w:rsidRPr="0B030D66">
        <w:rPr>
          <w:lang w:val="en-AU"/>
        </w:rPr>
        <w:t xml:space="preserve">Australian Government Department of Health, Disability and Ageing. (November 2025). </w:t>
      </w:r>
      <w:r w:rsidRPr="0B030D66">
        <w:rPr>
          <w:i/>
          <w:iCs/>
          <w:lang w:val="en-AU"/>
        </w:rPr>
        <w:t>Disability Royal Commission progress report 2025 – recommendation 6.31. https://www.health.gov.au/resources/publications/disability-royal-commission-progress-report-2025/volume-6-enabling-autonomy-and-access/recommendation-631-embed-the-right-to-equitable-access-to-health-services-in-key-policy-instruments</w:t>
      </w:r>
    </w:p>
  </w:endnote>
  <w:endnote w:id="34">
    <w:p w14:paraId="2C28BFFB" w14:textId="77777777" w:rsidR="00265717" w:rsidRDefault="00265717" w:rsidP="001D6619">
      <w:pPr>
        <w:pStyle w:val="EndnoteText"/>
        <w:rPr>
          <w:i/>
        </w:rPr>
      </w:pPr>
      <w:r w:rsidRPr="355B53E0">
        <w:rPr>
          <w:rStyle w:val="EndnoteReference"/>
        </w:rPr>
        <w:endnoteRef/>
      </w:r>
      <w:r>
        <w:t xml:space="preserve">Australian Government Department of Health, Disability and Ageing. (2024). </w:t>
      </w:r>
      <w:r w:rsidRPr="0A630299">
        <w:rPr>
          <w:i/>
          <w:iCs/>
        </w:rPr>
        <w:t xml:space="preserve">National Interim </w:t>
      </w:r>
      <w:r w:rsidRPr="106AB128">
        <w:rPr>
          <w:i/>
          <w:iCs/>
        </w:rPr>
        <w:t>Update 2024</w:t>
      </w:r>
      <w:r w:rsidRPr="2497CC56">
        <w:rPr>
          <w:i/>
          <w:iCs/>
        </w:rPr>
        <w:t xml:space="preserve"> (</w:t>
      </w:r>
      <w:r w:rsidRPr="4808606A">
        <w:rPr>
          <w:i/>
          <w:iCs/>
        </w:rPr>
        <w:t>pp</w:t>
      </w:r>
      <w:r w:rsidRPr="6654B549">
        <w:rPr>
          <w:i/>
          <w:iCs/>
        </w:rPr>
        <w:t>.</w:t>
      </w:r>
      <w:r w:rsidRPr="2497CC56">
        <w:rPr>
          <w:i/>
          <w:iCs/>
        </w:rPr>
        <w:t xml:space="preserve"> 13</w:t>
      </w:r>
      <w:r w:rsidRPr="3579F177">
        <w:rPr>
          <w:i/>
          <w:iCs/>
        </w:rPr>
        <w:t>).</w:t>
      </w:r>
      <w:r w:rsidRPr="76763E3C">
        <w:rPr>
          <w:i/>
          <w:iCs/>
        </w:rPr>
        <w:t xml:space="preserve"> </w:t>
      </w:r>
      <w:r w:rsidRPr="62923A71">
        <w:rPr>
          <w:i/>
          <w:iCs/>
        </w:rPr>
        <w:t>https://www.health.gov.au/sites/default/files/2025-07/national-interim-update-2024-easy-read.pdf</w:t>
      </w:r>
    </w:p>
  </w:endnote>
  <w:endnote w:id="35">
    <w:p w14:paraId="3259D694" w14:textId="77777777" w:rsidR="00265717" w:rsidRDefault="00265717" w:rsidP="001D6619">
      <w:pPr>
        <w:pStyle w:val="EndnoteText"/>
        <w:rPr>
          <w:lang w:val="en-AU"/>
        </w:rPr>
      </w:pPr>
      <w:r w:rsidRPr="0B030D66">
        <w:rPr>
          <w:rStyle w:val="EndnoteReference"/>
        </w:rPr>
        <w:endnoteRef/>
      </w:r>
      <w:r>
        <w:t xml:space="preserve"> </w:t>
      </w:r>
      <w:r w:rsidRPr="0B030D66">
        <w:rPr>
          <w:lang w:val="en-AU"/>
        </w:rPr>
        <w:t xml:space="preserve">Australian Government Department of Health, Disability and Ageing. (November 2025). </w:t>
      </w:r>
      <w:r w:rsidRPr="0B030D66">
        <w:rPr>
          <w:i/>
          <w:iCs/>
          <w:lang w:val="en-AU"/>
        </w:rPr>
        <w:t>Disability Royal Commission progress report 2025 – recommendation 6.33. https://www.health.gov.au/resources/publications/disability-royal-commission-progress-report-2025/volume-6-enabling-autonomy-and-access/recommendation-633-develop-specialised-health-and-mental-health-services-for-people-with-cognitive-disability</w:t>
      </w:r>
    </w:p>
  </w:endnote>
  <w:endnote w:id="36">
    <w:p w14:paraId="43A8413E" w14:textId="4E9AC643" w:rsidR="00265717" w:rsidRDefault="00265717" w:rsidP="00932381">
      <w:pPr>
        <w:pStyle w:val="EndnoteText"/>
        <w:rPr>
          <w:lang w:val="en-AU"/>
        </w:rPr>
      </w:pPr>
      <w:r w:rsidRPr="0B030D66">
        <w:rPr>
          <w:rStyle w:val="EndnoteReference"/>
        </w:rPr>
        <w:endnoteRef/>
      </w:r>
      <w:r>
        <w:t xml:space="preserve"> </w:t>
      </w:r>
      <w:r w:rsidR="007873B0">
        <w:rPr>
          <w:lang w:val="en-AU"/>
        </w:rPr>
        <w:t>ibid</w:t>
      </w:r>
    </w:p>
  </w:endnote>
  <w:endnote w:id="37">
    <w:p w14:paraId="28DBC5B6" w14:textId="77777777" w:rsidR="00265717" w:rsidRDefault="00265717" w:rsidP="00932381">
      <w:pPr>
        <w:pStyle w:val="EndnoteText"/>
      </w:pPr>
      <w:r w:rsidRPr="1FFE414C">
        <w:rPr>
          <w:rStyle w:val="EndnoteReference"/>
        </w:rPr>
        <w:endnoteRef/>
      </w:r>
      <w:r>
        <w:t xml:space="preserve">Australian Government Department of Health, Disability and Ageing. (2025). </w:t>
      </w:r>
      <w:r w:rsidRPr="72FAB243">
        <w:rPr>
          <w:i/>
          <w:iCs/>
        </w:rPr>
        <w:t xml:space="preserve">National Roadmap to Improve the </w:t>
      </w:r>
      <w:r w:rsidRPr="2ECA9116">
        <w:rPr>
          <w:i/>
          <w:iCs/>
        </w:rPr>
        <w:t xml:space="preserve">Health and Mental Health of </w:t>
      </w:r>
      <w:r w:rsidRPr="5BABF4B5">
        <w:rPr>
          <w:i/>
          <w:iCs/>
        </w:rPr>
        <w:t>Autistic People 2025</w:t>
      </w:r>
      <w:r w:rsidRPr="50665B95">
        <w:rPr>
          <w:i/>
          <w:iCs/>
        </w:rPr>
        <w:t>-</w:t>
      </w:r>
      <w:r w:rsidRPr="71A3AB81">
        <w:rPr>
          <w:i/>
          <w:iCs/>
        </w:rPr>
        <w:t>2035.</w:t>
      </w:r>
      <w:r w:rsidRPr="71A3AB81">
        <w:t xml:space="preserve"> </w:t>
      </w:r>
      <w:r w:rsidRPr="03796AB5">
        <w:t>https://www.health.gov.au/sites/default/files/2025-02/national-roadmap-to-improve-the-health-and-mental-health-of-autistic-people-2025-2035.pdf</w:t>
      </w:r>
    </w:p>
  </w:endnote>
  <w:endnote w:id="38">
    <w:p w14:paraId="74B97B87" w14:textId="77777777" w:rsidR="00265717" w:rsidRDefault="00265717" w:rsidP="00C87307">
      <w:pPr>
        <w:pStyle w:val="EndnoteText"/>
      </w:pPr>
      <w:r w:rsidRPr="01F045E5">
        <w:rPr>
          <w:rStyle w:val="EndnoteReference"/>
        </w:rPr>
        <w:endnoteRef/>
      </w:r>
      <w:r>
        <w:t xml:space="preserve"> Queensland Government Department of Families, Seniors, Disability Services and Child Safety. (2024). </w:t>
      </w:r>
      <w:r w:rsidRPr="0264E98D">
        <w:rPr>
          <w:i/>
          <w:iCs/>
        </w:rPr>
        <w:t xml:space="preserve">Reforming the use of restrictive </w:t>
      </w:r>
      <w:r w:rsidRPr="1B4413F7">
        <w:rPr>
          <w:i/>
          <w:iCs/>
        </w:rPr>
        <w:t>practices.</w:t>
      </w:r>
      <w:r w:rsidRPr="1B4413F7">
        <w:t xml:space="preserve"> </w:t>
      </w:r>
      <w:r w:rsidRPr="5D5E2C15">
        <w:t>https://www.families.qld.gov.au/our-work/disability-services/positive-behaviour-support-restrictive-practices/reforming-the-use-of-restrictive-practices</w:t>
      </w:r>
    </w:p>
  </w:endnote>
  <w:endnote w:id="39">
    <w:p w14:paraId="4A9B23C7" w14:textId="77777777" w:rsidR="00265717" w:rsidRDefault="00265717" w:rsidP="007114E3">
      <w:pPr>
        <w:pStyle w:val="EndnoteText"/>
      </w:pPr>
      <w:r w:rsidRPr="11653E5C">
        <w:rPr>
          <w:rStyle w:val="EndnoteReference"/>
        </w:rPr>
        <w:endnoteRef/>
      </w:r>
      <w:r>
        <w:t xml:space="preserve"> Australian Commission on Safety and Quality in Health Care. (2024). </w:t>
      </w:r>
      <w:r w:rsidRPr="00B91AC8">
        <w:rPr>
          <w:i/>
          <w:iCs/>
        </w:rPr>
        <w:t xml:space="preserve">Psychotropic Medicines in Cognitive Disability or Impairment Clinical Care Standard. </w:t>
      </w:r>
      <w:r w:rsidRPr="6EF4EEC2">
        <w:t>https://www.safetyandquality.gov.au/sites/default/files/2024-05/Psychotropic-Medicines-in-Cognitive-Disability-or-Impairment-Clinical-Care-Standard.pdf</w:t>
      </w:r>
    </w:p>
  </w:endnote>
  <w:endnote w:id="40">
    <w:p w14:paraId="3CB85904" w14:textId="77777777" w:rsidR="00265717" w:rsidRDefault="00265717" w:rsidP="007114E3">
      <w:pPr>
        <w:pStyle w:val="EndnoteText"/>
        <w:rPr>
          <w:lang w:val="en-AU"/>
        </w:rPr>
      </w:pPr>
      <w:r w:rsidRPr="0B030D66">
        <w:rPr>
          <w:rStyle w:val="EndnoteReference"/>
        </w:rPr>
        <w:endnoteRef/>
      </w:r>
      <w:r>
        <w:t xml:space="preserve"> </w:t>
      </w:r>
      <w:r w:rsidRPr="0B030D66">
        <w:rPr>
          <w:lang w:val="en-AU"/>
        </w:rPr>
        <w:t xml:space="preserve">Australian Government Department of Health, Disability and Ageing. (November 2025). </w:t>
      </w:r>
      <w:r w:rsidRPr="0B030D66">
        <w:rPr>
          <w:i/>
          <w:iCs/>
          <w:lang w:val="en-AU"/>
        </w:rPr>
        <w:t>Disability Royal Commission progress report 2025 – recommendation 6.37. https://www.health.gov.au/resources/publications/disability-royal-commission-progress-report-2025/volume-6-enabling-autonomy-and-access/recommendation-637-data-collection-and-public-reporting-on-psychotropic-medication</w:t>
      </w:r>
    </w:p>
  </w:endnote>
  <w:endnote w:id="41">
    <w:p w14:paraId="334FAFD9" w14:textId="77777777" w:rsidR="00265717" w:rsidRDefault="00265717" w:rsidP="00B65B83">
      <w:pPr>
        <w:pStyle w:val="EndnoteText"/>
      </w:pPr>
      <w:r w:rsidRPr="5E596C27">
        <w:rPr>
          <w:rStyle w:val="EndnoteReference"/>
        </w:rPr>
        <w:endnoteRef/>
      </w:r>
      <w:r>
        <w:t xml:space="preserve"> National Disability Research Partnership. (2024, October 25). </w:t>
      </w:r>
      <w:r w:rsidRPr="216AE821">
        <w:rPr>
          <w:i/>
          <w:iCs/>
        </w:rPr>
        <w:t>Evidence to Action: Exploring the evidence to enable the elimination of restrictive practices in Australia.</w:t>
      </w:r>
      <w:r>
        <w:t xml:space="preserve"> https://www.ndrp.org.au/post/evidence-to-action-exploring-the-evidence-to-enable-the-elimination-of-restrictive-practices-in-aus</w:t>
      </w:r>
    </w:p>
  </w:endnote>
  <w:endnote w:id="42">
    <w:p w14:paraId="7A1291E6" w14:textId="77777777" w:rsidR="00265717" w:rsidRDefault="00265717" w:rsidP="00530B54">
      <w:pPr>
        <w:pStyle w:val="EndnoteText"/>
        <w:rPr>
          <w:lang w:val="en-AU"/>
        </w:rPr>
      </w:pPr>
      <w:r w:rsidRPr="0B030D66">
        <w:rPr>
          <w:rStyle w:val="EndnoteReference"/>
        </w:rPr>
        <w:endnoteRef/>
      </w:r>
      <w:r>
        <w:t xml:space="preserve"> </w:t>
      </w:r>
      <w:r w:rsidRPr="0B030D66">
        <w:rPr>
          <w:lang w:val="en-AU"/>
        </w:rPr>
        <w:t xml:space="preserve">Australian Government Department of Health, Disability and Ageing. (November 2025). </w:t>
      </w:r>
      <w:r w:rsidRPr="0B030D66">
        <w:rPr>
          <w:i/>
          <w:iCs/>
          <w:lang w:val="en-AU"/>
        </w:rPr>
        <w:t xml:space="preserve">Disability Royal Commission progress report 2025 – recommendation 6.39. </w:t>
      </w:r>
      <w:r w:rsidRPr="0B030D66">
        <w:rPr>
          <w:lang w:val="en-AU"/>
        </w:rPr>
        <w:t xml:space="preserve">Australian Government Department of Health, Disability and Ageing. (November 2025). </w:t>
      </w:r>
      <w:r w:rsidRPr="0B030D66">
        <w:rPr>
          <w:i/>
          <w:iCs/>
          <w:lang w:val="en-AU"/>
        </w:rPr>
        <w:t>Disability Royal Commission progress report 2025 – recommendation 6.37. https://www.health.gov.au/resources/publications/disability-royal-commission-progress-report-2025/volume-6-enabling-autonomy-and-access/recommendation-637-data-collection-and-public-reporting-on-psychotropic-medication</w:t>
      </w:r>
    </w:p>
  </w:endnote>
  <w:endnote w:id="43">
    <w:p w14:paraId="532ED689" w14:textId="77777777" w:rsidR="00265717" w:rsidRDefault="00265717" w:rsidP="00E55FA4">
      <w:pPr>
        <w:pStyle w:val="EndnoteText"/>
        <w:rPr>
          <w:i/>
        </w:rPr>
      </w:pPr>
      <w:r w:rsidRPr="7A0EB21A">
        <w:rPr>
          <w:rStyle w:val="EndnoteReference"/>
        </w:rPr>
        <w:endnoteRef/>
      </w:r>
      <w:r>
        <w:t xml:space="preserve"> Australian Guardianship and Administration Council. (2024). </w:t>
      </w:r>
      <w:r w:rsidRPr="18B91CF4">
        <w:rPr>
          <w:i/>
          <w:iCs/>
        </w:rPr>
        <w:t xml:space="preserve">Australian Sterilisation Data Report. </w:t>
      </w:r>
      <w:r w:rsidRPr="378729EC">
        <w:rPr>
          <w:i/>
          <w:iCs/>
        </w:rPr>
        <w:t>https://www.agac.org.au/assets/images/AGAC-Sterilisation-Data-Report-2023-2024_2025-03-03-021500.pdf</w:t>
      </w:r>
    </w:p>
  </w:endnote>
  <w:endnote w:id="44">
    <w:p w14:paraId="6A60DE16" w14:textId="47A3808D" w:rsidR="00265717" w:rsidRDefault="00265717" w:rsidP="00796C3E">
      <w:pPr>
        <w:pStyle w:val="EndnoteText"/>
      </w:pPr>
      <w:r w:rsidRPr="167067DD">
        <w:rPr>
          <w:rStyle w:val="EndnoteReference"/>
        </w:rPr>
        <w:endnoteRef/>
      </w:r>
      <w:r>
        <w:t xml:space="preserve"> Australian Government. (2025). </w:t>
      </w:r>
      <w:r w:rsidRPr="167067DD">
        <w:rPr>
          <w:i/>
          <w:iCs/>
        </w:rPr>
        <w:t>Better and Fairer Schools Agreement – Full and Fair Funding 2025-2034.</w:t>
      </w:r>
      <w:r w:rsidRPr="167067DD">
        <w:t xml:space="preserve"> Pp. (15). https://www.education.gov.au/download/18932/heads-agreement-better-and-fairer-schools-agreement-full-and-fair-funding-2025-2034/43292/document/pdf</w:t>
      </w:r>
    </w:p>
  </w:endnote>
  <w:endnote w:id="45">
    <w:p w14:paraId="2134DD24" w14:textId="4AA62D5A" w:rsidR="00265717" w:rsidRDefault="00265717" w:rsidP="00796C3E">
      <w:pPr>
        <w:pStyle w:val="EndnoteText"/>
        <w:rPr>
          <w:lang w:val="en-AU"/>
        </w:rPr>
      </w:pPr>
      <w:r w:rsidRPr="167067DD">
        <w:rPr>
          <w:rStyle w:val="EndnoteReference"/>
        </w:rPr>
        <w:endnoteRef/>
      </w:r>
      <w:r>
        <w:t xml:space="preserve"> </w:t>
      </w:r>
      <w:r w:rsidRPr="167067DD">
        <w:rPr>
          <w:lang w:val="en-AU"/>
        </w:rPr>
        <w:t xml:space="preserve">Ibid, </w:t>
      </w:r>
      <w:r w:rsidR="007873B0">
        <w:rPr>
          <w:lang w:val="en-AU"/>
        </w:rPr>
        <w:t>(pp,</w:t>
      </w:r>
      <w:r w:rsidRPr="167067DD">
        <w:rPr>
          <w:lang w:val="en-AU"/>
        </w:rPr>
        <w:t>16</w:t>
      </w:r>
      <w:r w:rsidR="007873B0">
        <w:rPr>
          <w:lang w:val="en-AU"/>
        </w:rPr>
        <w:t>)</w:t>
      </w:r>
    </w:p>
  </w:endnote>
  <w:endnote w:id="46">
    <w:p w14:paraId="04147E2E" w14:textId="14B6414B" w:rsidR="00265717" w:rsidRDefault="00265717" w:rsidP="00796C3E">
      <w:pPr>
        <w:pStyle w:val="EndnoteText"/>
        <w:rPr>
          <w:lang w:val="en-AU"/>
        </w:rPr>
      </w:pPr>
      <w:r w:rsidRPr="167067DD">
        <w:rPr>
          <w:rStyle w:val="EndnoteReference"/>
        </w:rPr>
        <w:endnoteRef/>
      </w:r>
      <w:r>
        <w:t xml:space="preserve"> </w:t>
      </w:r>
      <w:r w:rsidRPr="167067DD">
        <w:rPr>
          <w:lang w:val="en-AU"/>
        </w:rPr>
        <w:t xml:space="preserve">Ibid, </w:t>
      </w:r>
      <w:r w:rsidR="007873B0">
        <w:rPr>
          <w:lang w:val="en-AU"/>
        </w:rPr>
        <w:t>(pp,</w:t>
      </w:r>
      <w:r w:rsidRPr="167067DD">
        <w:rPr>
          <w:lang w:val="en-AU"/>
        </w:rPr>
        <w:t xml:space="preserve"> 17</w:t>
      </w:r>
      <w:r w:rsidR="007873B0">
        <w:rPr>
          <w:lang w:val="en-AU"/>
        </w:rPr>
        <w:t>)</w:t>
      </w:r>
    </w:p>
  </w:endnote>
  <w:endnote w:id="47">
    <w:p w14:paraId="663A5445" w14:textId="2B77B3E8" w:rsidR="00265717" w:rsidRPr="008C21C7" w:rsidRDefault="00265717" w:rsidP="000C54D6">
      <w:pPr>
        <w:pStyle w:val="EndnoteText"/>
        <w:rPr>
          <w:lang w:val="en-AU"/>
        </w:rPr>
      </w:pPr>
      <w:r>
        <w:rPr>
          <w:rStyle w:val="EndnoteReference"/>
        </w:rPr>
        <w:endnoteRef/>
      </w:r>
      <w:r>
        <w:t xml:space="preserve"> </w:t>
      </w:r>
      <w:r>
        <w:rPr>
          <w:lang w:val="en-AU"/>
        </w:rPr>
        <w:t xml:space="preserve">Queensland Government. (2025) </w:t>
      </w:r>
      <w:r>
        <w:rPr>
          <w:i/>
          <w:iCs/>
          <w:lang w:val="en-AU"/>
        </w:rPr>
        <w:t xml:space="preserve">Question on notice </w:t>
      </w:r>
      <w:r w:rsidRPr="005A2DF6">
        <w:rPr>
          <w:lang w:val="en-AU"/>
        </w:rPr>
        <w:t>(No. 903)</w:t>
      </w:r>
      <w:r>
        <w:rPr>
          <w:lang w:val="en-AU"/>
        </w:rPr>
        <w:t>.</w:t>
      </w:r>
      <w:r w:rsidR="00274927">
        <w:rPr>
          <w:lang w:val="en-AU"/>
        </w:rPr>
        <w:t xml:space="preserve"> </w:t>
      </w:r>
      <w:r w:rsidR="00274927" w:rsidRPr="00274927">
        <w:rPr>
          <w:lang w:val="en-AU"/>
        </w:rPr>
        <w:t>https://documents.parliament.qld.gov.au/tableoffice/questionsanswers/2025/903-2025.pdf</w:t>
      </w:r>
    </w:p>
  </w:endnote>
  <w:endnote w:id="48">
    <w:p w14:paraId="66BFCA55" w14:textId="77777777" w:rsidR="00265717" w:rsidRDefault="00265717" w:rsidP="000C54D6">
      <w:pPr>
        <w:pStyle w:val="EndnoteText"/>
      </w:pPr>
      <w:r w:rsidRPr="437213F7">
        <w:rPr>
          <w:rStyle w:val="EndnoteReference"/>
        </w:rPr>
        <w:endnoteRef/>
      </w:r>
      <w:r>
        <w:t xml:space="preserve"> Australian Government Department of Education. (2025). </w:t>
      </w:r>
      <w:r w:rsidRPr="437213F7">
        <w:rPr>
          <w:i/>
          <w:iCs/>
        </w:rPr>
        <w:t>2025 Review of the Disability Standards for Education-consultation.</w:t>
      </w:r>
      <w:r>
        <w:t xml:space="preserve"> https://www.education.gov.au/disability-standards-education-2005/consultations/2025-review-disability-standards-education-consultation</w:t>
      </w:r>
    </w:p>
  </w:endnote>
  <w:endnote w:id="49">
    <w:p w14:paraId="50C15E0E" w14:textId="77777777" w:rsidR="00265717" w:rsidRDefault="00265717" w:rsidP="00D20C2D">
      <w:pPr>
        <w:pStyle w:val="EndnoteText"/>
      </w:pPr>
      <w:r w:rsidRPr="2BB3A05E">
        <w:rPr>
          <w:rStyle w:val="EndnoteReference"/>
        </w:rPr>
        <w:endnoteRef/>
      </w:r>
      <w:r>
        <w:t xml:space="preserve"> Queensland Government Department of Education. (2025). </w:t>
      </w:r>
      <w:r w:rsidRPr="2BB3A05E">
        <w:rPr>
          <w:i/>
          <w:iCs/>
        </w:rPr>
        <w:t>Disability Service Plan 2025-2028</w:t>
      </w:r>
      <w:r w:rsidRPr="524198F2">
        <w:rPr>
          <w:i/>
          <w:iCs/>
        </w:rPr>
        <w:t xml:space="preserve"> </w:t>
      </w:r>
      <w:r w:rsidRPr="683146A2">
        <w:t>(pp, 8).</w:t>
      </w:r>
      <w:r w:rsidRPr="683146A2">
        <w:rPr>
          <w:i/>
        </w:rPr>
        <w:t xml:space="preserve"> </w:t>
      </w:r>
      <w:r w:rsidRPr="1F3627F5">
        <w:t>https://qed.qld.gov.au/our-publications/strategiesandplans/Documents/disability-service-plan.pdf</w:t>
      </w:r>
    </w:p>
  </w:endnote>
  <w:endnote w:id="50">
    <w:p w14:paraId="24034425" w14:textId="77777777" w:rsidR="00265717" w:rsidRDefault="00265717" w:rsidP="00CD4D8A">
      <w:pPr>
        <w:pStyle w:val="EndnoteText"/>
      </w:pPr>
      <w:r w:rsidRPr="4336B966">
        <w:rPr>
          <w:rStyle w:val="EndnoteReference"/>
        </w:rPr>
        <w:endnoteRef/>
      </w:r>
      <w:r>
        <w:t xml:space="preserve"> Queensland Government Department of Education. (2025). </w:t>
      </w:r>
      <w:r w:rsidRPr="4336B966">
        <w:rPr>
          <w:i/>
          <w:iCs/>
        </w:rPr>
        <w:t>School Upgrades.</w:t>
      </w:r>
      <w:r w:rsidRPr="4336B966">
        <w:t xml:space="preserve"> </w:t>
      </w:r>
      <w:r w:rsidRPr="59C3301B">
        <w:t>https://alt-qed.qed.qld.gov.au/programs-initiatives/department/building-education/major-projects/school-upgrades</w:t>
      </w:r>
    </w:p>
  </w:endnote>
  <w:endnote w:id="51">
    <w:p w14:paraId="2C59F3AB" w14:textId="77777777" w:rsidR="00265717" w:rsidRDefault="00265717" w:rsidP="00CD4D8A">
      <w:pPr>
        <w:pStyle w:val="EndnoteText"/>
      </w:pPr>
      <w:r w:rsidRPr="59C3301B">
        <w:rPr>
          <w:rStyle w:val="EndnoteReference"/>
        </w:rPr>
        <w:endnoteRef/>
      </w:r>
      <w:r>
        <w:t xml:space="preserve"> Queensland Government. (2025). Queensland’s largest special school delivery on track. </w:t>
      </w:r>
      <w:r w:rsidRPr="730D27C2">
        <w:t>https://statements.qld.gov.au/statements/103771</w:t>
      </w:r>
    </w:p>
  </w:endnote>
  <w:endnote w:id="52">
    <w:p w14:paraId="11E5B1C1" w14:textId="77777777" w:rsidR="00265717" w:rsidRDefault="00265717" w:rsidP="00CD4D8A">
      <w:pPr>
        <w:pStyle w:val="EndnoteText"/>
        <w:rPr>
          <w:lang w:val="en-AU"/>
        </w:rPr>
      </w:pPr>
      <w:r w:rsidRPr="0B030D66">
        <w:rPr>
          <w:rStyle w:val="EndnoteReference"/>
        </w:rPr>
        <w:endnoteRef/>
      </w:r>
      <w:r>
        <w:t xml:space="preserve"> </w:t>
      </w:r>
      <w:r w:rsidRPr="0B030D66">
        <w:rPr>
          <w:lang w:val="en-AU"/>
        </w:rPr>
        <w:t xml:space="preserve">Australian Government Department of Health, Disability and Ageing. (November 2025). </w:t>
      </w:r>
      <w:r w:rsidRPr="0B030D66">
        <w:rPr>
          <w:i/>
          <w:iCs/>
          <w:lang w:val="en-AU"/>
        </w:rPr>
        <w:t xml:space="preserve">Disability Royal Commission progress report 2025 – recommendation 7.4. </w:t>
      </w:r>
      <w:r w:rsidRPr="0B030D66">
        <w:rPr>
          <w:lang w:val="en-AU"/>
        </w:rPr>
        <w:t xml:space="preserve">Australian Government Department of Health, Disability and Ageing. (November 2025). </w:t>
      </w:r>
      <w:r w:rsidRPr="0B030D66">
        <w:rPr>
          <w:i/>
          <w:iCs/>
          <w:lang w:val="en-AU"/>
        </w:rPr>
        <w:t>Disability Royal Commission progress report 2025 – recommendation 7.4. https://www.health.gov.au/resources/publications/disability-royal-commission-progress-report-2025/volume-7-inclusive-education-employment-and-housing/recommendation-74-participation-in-school-communities</w:t>
      </w:r>
    </w:p>
  </w:endnote>
  <w:endnote w:id="53">
    <w:p w14:paraId="12062E20" w14:textId="2189A6D4" w:rsidR="00265717" w:rsidRPr="00C570FE" w:rsidRDefault="00265717" w:rsidP="009758BF">
      <w:pPr>
        <w:pStyle w:val="EndnoteText"/>
        <w:rPr>
          <w:lang w:val="en-AU"/>
        </w:rPr>
      </w:pPr>
      <w:r w:rsidRPr="0B030D66">
        <w:rPr>
          <w:rStyle w:val="EndnoteReference"/>
        </w:rPr>
        <w:endnoteRef/>
      </w:r>
      <w:r>
        <w:t xml:space="preserve"> </w:t>
      </w:r>
      <w:r w:rsidR="007873B0">
        <w:rPr>
          <w:lang w:val="en-AU"/>
        </w:rPr>
        <w:t>ibid</w:t>
      </w:r>
    </w:p>
  </w:endnote>
  <w:endnote w:id="54">
    <w:p w14:paraId="5EF60CB2" w14:textId="77777777" w:rsidR="00265717" w:rsidRDefault="00265717" w:rsidP="00805215">
      <w:pPr>
        <w:pStyle w:val="EndnoteText"/>
      </w:pPr>
      <w:r w:rsidRPr="2206449F">
        <w:rPr>
          <w:rStyle w:val="EndnoteReference"/>
        </w:rPr>
        <w:endnoteRef/>
      </w:r>
      <w:r>
        <w:t xml:space="preserve"> Queensland Government Department of Education. (2025). </w:t>
      </w:r>
      <w:r w:rsidRPr="2206449F">
        <w:rPr>
          <w:i/>
          <w:iCs/>
        </w:rPr>
        <w:t xml:space="preserve">Disability Service Plan 2025-2028 </w:t>
      </w:r>
      <w:r>
        <w:t>(pp, 11). https://qed.qld.gov.au/our-publications/strategiesandplans/Documents/disability-service-plan.pdf</w:t>
      </w:r>
    </w:p>
  </w:endnote>
  <w:endnote w:id="55">
    <w:p w14:paraId="45E6F287" w14:textId="77777777" w:rsidR="00265717" w:rsidRDefault="00265717" w:rsidP="00CE1598">
      <w:pPr>
        <w:pStyle w:val="EndnoteText"/>
      </w:pPr>
      <w:r w:rsidRPr="6E7F05C4">
        <w:rPr>
          <w:rStyle w:val="EndnoteReference"/>
        </w:rPr>
        <w:endnoteRef/>
      </w:r>
      <w:r>
        <w:t xml:space="preserve"> Queensland Government Department of Education. (2025). </w:t>
      </w:r>
      <w:r w:rsidRPr="2206449F">
        <w:rPr>
          <w:i/>
          <w:iCs/>
        </w:rPr>
        <w:t xml:space="preserve">Disability Service Plan 2025-2028 </w:t>
      </w:r>
      <w:r>
        <w:t>(pp, 11). https://qed.qld.gov.au/our-publications/strategiesandplans/Documents/disability-service-plan.pdf</w:t>
      </w:r>
    </w:p>
  </w:endnote>
  <w:endnote w:id="56">
    <w:p w14:paraId="246D806B" w14:textId="77777777" w:rsidR="00265717" w:rsidRDefault="00265717" w:rsidP="00387B53">
      <w:pPr>
        <w:pStyle w:val="EndnoteText"/>
      </w:pPr>
      <w:r w:rsidRPr="775BFFD2">
        <w:rPr>
          <w:rStyle w:val="EndnoteReference"/>
        </w:rPr>
        <w:endnoteRef/>
      </w:r>
      <w:r>
        <w:t xml:space="preserve"> Australian Institute for Teaching and School Leadership. (2025). </w:t>
      </w:r>
      <w:r w:rsidRPr="7CEFDE94">
        <w:rPr>
          <w:i/>
          <w:iCs/>
        </w:rPr>
        <w:t xml:space="preserve">Addendum to accreditation standards and procedures </w:t>
      </w:r>
      <w:r w:rsidRPr="7CEFDE94">
        <w:t>(pp, 12). https://www.aitsl.edu.au/docs/default-source/national-policy-framework/addendum-to-accreditation-standards-and-procedures.pdf</w:t>
      </w:r>
    </w:p>
  </w:endnote>
  <w:endnote w:id="57">
    <w:p w14:paraId="4A66078D" w14:textId="77777777" w:rsidR="00265717" w:rsidRPr="001366DA" w:rsidRDefault="00265717" w:rsidP="00E9433A">
      <w:pPr>
        <w:pStyle w:val="EndnoteText"/>
        <w:rPr>
          <w:rFonts w:eastAsia="Aptos" w:cs="Aptos"/>
          <w:i/>
          <w:lang w:val="en-AU"/>
        </w:rPr>
      </w:pPr>
      <w:r w:rsidRPr="0B030D66">
        <w:rPr>
          <w:rStyle w:val="EndnoteReference"/>
        </w:rPr>
        <w:endnoteRef/>
      </w:r>
      <w:r w:rsidRPr="001366DA">
        <w:rPr>
          <w:rFonts w:eastAsia="Aptos" w:cs="Aptos"/>
          <w:lang w:val="en-AU"/>
        </w:rPr>
        <w:t xml:space="preserve">Australian Government Department of Health, Disability and Ageing. (November 2025). </w:t>
      </w:r>
      <w:r w:rsidRPr="001366DA">
        <w:rPr>
          <w:rFonts w:eastAsia="Aptos" w:cs="Aptos"/>
          <w:i/>
          <w:lang w:val="en-AU"/>
        </w:rPr>
        <w:t>Disability Royal Commission progress report 2025 - recommendation 7.9. https://www.health.gov.au/resources/publications/disability-royal-commission-progress-report-2025/volume-7-inclusive-education-employment-and-housing/recommendation-79-data-evidence-and-building-best-practice</w:t>
      </w:r>
    </w:p>
  </w:endnote>
  <w:endnote w:id="58">
    <w:p w14:paraId="51395FD1" w14:textId="77777777" w:rsidR="000708BF" w:rsidRDefault="000708BF" w:rsidP="000708BF">
      <w:pPr>
        <w:pStyle w:val="EndnoteText"/>
      </w:pPr>
      <w:r w:rsidRPr="3BB00F6E">
        <w:rPr>
          <w:rStyle w:val="EndnoteReference"/>
        </w:rPr>
        <w:endnoteRef/>
      </w:r>
      <w:r>
        <w:t xml:space="preserve"> Queensland Government Policy and Procedure Register. (2025). </w:t>
      </w:r>
      <w:r w:rsidRPr="3BB00F6E">
        <w:rPr>
          <w:i/>
          <w:iCs/>
        </w:rPr>
        <w:t>Complaints and grievances management policy.</w:t>
      </w:r>
      <w:r w:rsidRPr="3BB00F6E">
        <w:t xml:space="preserve"> </w:t>
      </w:r>
      <w:r w:rsidRPr="241EC5BD">
        <w:t>https://ppr.qed.qld.gov.au/pp/complaints-and-grievances-management-policy</w:t>
      </w:r>
    </w:p>
  </w:endnote>
  <w:endnote w:id="59">
    <w:p w14:paraId="1C150FF4" w14:textId="77777777" w:rsidR="00265717" w:rsidRDefault="00265717" w:rsidP="00092025">
      <w:pPr>
        <w:pStyle w:val="EndnoteText"/>
      </w:pPr>
      <w:r w:rsidRPr="2AF21564">
        <w:rPr>
          <w:rStyle w:val="EndnoteReference"/>
        </w:rPr>
        <w:endnoteRef/>
      </w:r>
      <w:r>
        <w:t xml:space="preserve"> Queensland Government Education. (2025). </w:t>
      </w:r>
      <w:r w:rsidRPr="5DE3C1CC">
        <w:rPr>
          <w:i/>
          <w:iCs/>
        </w:rPr>
        <w:t xml:space="preserve">Red tape reduction in Queensland </w:t>
      </w:r>
      <w:r w:rsidRPr="53A3A23D">
        <w:rPr>
          <w:i/>
          <w:iCs/>
        </w:rPr>
        <w:t xml:space="preserve">state </w:t>
      </w:r>
      <w:r w:rsidRPr="484B0B1D">
        <w:t>schools. https://education.qld.gov.au/initiatives-and-strategies/strategies-and-programs/red-tape-reduction</w:t>
      </w:r>
    </w:p>
  </w:endnote>
  <w:endnote w:id="60">
    <w:p w14:paraId="1F93D59D" w14:textId="77777777" w:rsidR="00265717" w:rsidRPr="001366DA" w:rsidRDefault="00265717" w:rsidP="00165701">
      <w:pPr>
        <w:pStyle w:val="EndnoteText"/>
        <w:rPr>
          <w:rFonts w:eastAsia="Aptos" w:cs="Aptos"/>
          <w:i/>
          <w:lang w:val="en-AU"/>
        </w:rPr>
      </w:pPr>
      <w:r w:rsidRPr="0B030D66">
        <w:rPr>
          <w:rStyle w:val="EndnoteReference"/>
        </w:rPr>
        <w:endnoteRef/>
      </w:r>
      <w:r>
        <w:t xml:space="preserve"> </w:t>
      </w:r>
      <w:r w:rsidRPr="001366DA">
        <w:rPr>
          <w:rFonts w:eastAsia="Aptos" w:cs="Aptos"/>
          <w:lang w:val="en-AU"/>
        </w:rPr>
        <w:t xml:space="preserve">Australian Government Department of Health, Disability and Ageing. (November 2025). </w:t>
      </w:r>
      <w:r w:rsidRPr="001366DA">
        <w:rPr>
          <w:rFonts w:eastAsia="Aptos" w:cs="Aptos"/>
          <w:i/>
          <w:lang w:val="en-AU"/>
        </w:rPr>
        <w:t>Disability Royal Commission progress report 2025 - recommendation 7.13.  https://www.health.gov.au/resources/publications/disability-royal-commission-progress-report-2025/volume-7-inclusive-education-employment-and-housing/recommendation-713-national-roadmap-to-inclusive-education</w:t>
      </w:r>
    </w:p>
  </w:endnote>
  <w:endnote w:id="61">
    <w:p w14:paraId="23C09A42" w14:textId="77777777" w:rsidR="00265717" w:rsidRDefault="00265717" w:rsidP="00FE41AF">
      <w:pPr>
        <w:pStyle w:val="EndnoteText"/>
      </w:pPr>
      <w:r w:rsidRPr="5C1AA35A">
        <w:rPr>
          <w:rStyle w:val="EndnoteReference"/>
        </w:rPr>
        <w:endnoteRef/>
      </w:r>
      <w:r>
        <w:t xml:space="preserve"> Queensland Government. (2025). </w:t>
      </w:r>
      <w:r w:rsidRPr="04C7A38F">
        <w:rPr>
          <w:i/>
          <w:iCs/>
        </w:rPr>
        <w:t>Queensland's</w:t>
      </w:r>
      <w:r w:rsidRPr="3D6D38FA">
        <w:rPr>
          <w:i/>
          <w:iCs/>
        </w:rPr>
        <w:t xml:space="preserve"> largest special school delivery on track.</w:t>
      </w:r>
      <w:r w:rsidRPr="3D6D38FA">
        <w:t xml:space="preserve"> </w:t>
      </w:r>
      <w:r w:rsidRPr="04C7A38F">
        <w:t>https://statements.qld.gov.au/statements/103771</w:t>
      </w:r>
    </w:p>
  </w:endnote>
  <w:endnote w:id="62">
    <w:p w14:paraId="2EEA8DE0" w14:textId="77777777" w:rsidR="00265717" w:rsidRPr="001555C2" w:rsidRDefault="00265717" w:rsidP="00FE41AF">
      <w:pPr>
        <w:pStyle w:val="EndnoteText"/>
        <w:rPr>
          <w:i/>
          <w:iCs/>
          <w:lang w:val="en-AU"/>
        </w:rPr>
      </w:pPr>
      <w:r>
        <w:rPr>
          <w:rStyle w:val="EndnoteReference"/>
        </w:rPr>
        <w:endnoteRef/>
      </w:r>
      <w:r>
        <w:t xml:space="preserve"> </w:t>
      </w:r>
      <w:r>
        <w:rPr>
          <w:lang w:val="en-AU"/>
        </w:rPr>
        <w:t xml:space="preserve">United Nations. (2016). </w:t>
      </w:r>
      <w:r>
        <w:rPr>
          <w:i/>
          <w:iCs/>
          <w:lang w:val="en-AU"/>
        </w:rPr>
        <w:t>UN Committee on the Rights of Persons with Disabilities.</w:t>
      </w:r>
    </w:p>
  </w:endnote>
  <w:endnote w:id="63">
    <w:p w14:paraId="0BA13741" w14:textId="77777777" w:rsidR="00265717" w:rsidRDefault="00265717" w:rsidP="000902C0">
      <w:pPr>
        <w:pStyle w:val="EndnoteText"/>
      </w:pPr>
      <w:r w:rsidRPr="37B0F355">
        <w:rPr>
          <w:rStyle w:val="EndnoteReference"/>
        </w:rPr>
        <w:endnoteRef/>
      </w:r>
      <w:r>
        <w:t xml:space="preserve"> Australian Government Department of Social Services. (2025). Inclusive Employment Australia. https://www.dss.gov.au/inclusive-employment-australia</w:t>
      </w:r>
    </w:p>
  </w:endnote>
  <w:endnote w:id="64">
    <w:p w14:paraId="42D1675E" w14:textId="77777777" w:rsidR="00265717" w:rsidRDefault="00265717" w:rsidP="000902C0">
      <w:pPr>
        <w:pStyle w:val="EndnoteText"/>
      </w:pPr>
      <w:r w:rsidRPr="5EA4A7EE">
        <w:rPr>
          <w:rStyle w:val="EndnoteReference"/>
        </w:rPr>
        <w:endnoteRef/>
      </w:r>
      <w:r>
        <w:t xml:space="preserve"> Centre for Inclusive Employment. (n.d.) Welcome to the Centre for Inclusive Employment. https://www.centreforinclusiveemployment.au/</w:t>
      </w:r>
    </w:p>
  </w:endnote>
  <w:endnote w:id="65">
    <w:p w14:paraId="02BA2BF7" w14:textId="77777777" w:rsidR="00265717" w:rsidRDefault="00265717" w:rsidP="009B7DC0">
      <w:pPr>
        <w:pStyle w:val="EndnoteText"/>
      </w:pPr>
      <w:r w:rsidRPr="0DFFBA0C">
        <w:rPr>
          <w:rStyle w:val="EndnoteReference"/>
        </w:rPr>
        <w:endnoteRef/>
      </w:r>
      <w:r>
        <w:t xml:space="preserve"> Australian Government Australian Public Service Commission (2024 April 4). Your questions answered from the 2024 State of the Service Roadshow. </w:t>
      </w:r>
      <w:r w:rsidRPr="5DEE00FF">
        <w:t>https://www.apsc.gov.au/aps-news/your-questions-answered-2024-state-service-roadshow</w:t>
      </w:r>
    </w:p>
  </w:endnote>
  <w:endnote w:id="66">
    <w:p w14:paraId="3B3543ED" w14:textId="77777777" w:rsidR="00265717" w:rsidRDefault="00265717" w:rsidP="009B7DC0">
      <w:pPr>
        <w:pStyle w:val="EndnoteText"/>
      </w:pPr>
      <w:r w:rsidRPr="0DFFBA0C">
        <w:rPr>
          <w:rStyle w:val="EndnoteReference"/>
        </w:rPr>
        <w:endnoteRef/>
      </w:r>
      <w:r>
        <w:t xml:space="preserve"> </w:t>
      </w:r>
      <w:r w:rsidRPr="001366DA">
        <w:rPr>
          <w:rFonts w:eastAsia="Aptos" w:cs="Aptos"/>
        </w:rPr>
        <w:t xml:space="preserve">Australian Institute of Health and Welfare. (2025). </w:t>
      </w:r>
      <w:r w:rsidRPr="001366DA">
        <w:rPr>
          <w:rFonts w:eastAsia="Aptos" w:cs="Aptos"/>
          <w:i/>
        </w:rPr>
        <w:t>Public sector employment.</w:t>
      </w:r>
      <w:r w:rsidRPr="001366DA">
        <w:rPr>
          <w:rFonts w:eastAsia="Aptos" w:cs="Aptos"/>
        </w:rPr>
        <w:t xml:space="preserve"> https://www.aihw.gov.au/australias-disability-strategy/outcomes/employment-and-financial-security/public-sector-employment</w:t>
      </w:r>
    </w:p>
  </w:endnote>
  <w:endnote w:id="67">
    <w:p w14:paraId="2B2AA6C7" w14:textId="77777777" w:rsidR="00265717" w:rsidRDefault="00265717" w:rsidP="006918E8">
      <w:pPr>
        <w:pStyle w:val="EndnoteText"/>
        <w:rPr>
          <w:i/>
          <w:iCs/>
        </w:rPr>
      </w:pPr>
      <w:r w:rsidRPr="004B0D00">
        <w:rPr>
          <w:rStyle w:val="EndnoteReference"/>
        </w:rPr>
        <w:endnoteRef/>
      </w:r>
      <w:r>
        <w:t xml:space="preserve"> Australian Government Attorney-General's Department. </w:t>
      </w:r>
      <w:r w:rsidRPr="6D6ED907">
        <w:rPr>
          <w:i/>
          <w:iCs/>
        </w:rPr>
        <w:t xml:space="preserve">Review of the Disability Discrimination Act </w:t>
      </w:r>
      <w:r w:rsidRPr="521809CF">
        <w:t>(2025)</w:t>
      </w:r>
      <w:r w:rsidRPr="6D6ED907">
        <w:t>. https://www.ag.gov.au/rights-and-protections/human-rights-and-anti-discrimination/australias-anti-discrimination-law/review-disability-discrimination-act</w:t>
      </w:r>
    </w:p>
  </w:endnote>
  <w:endnote w:id="68">
    <w:p w14:paraId="09859EF5" w14:textId="77777777" w:rsidR="00265717" w:rsidRDefault="00265717" w:rsidP="00727496">
      <w:pPr>
        <w:pStyle w:val="EndnoteText"/>
      </w:pPr>
      <w:r w:rsidRPr="2B62AF28">
        <w:rPr>
          <w:rStyle w:val="EndnoteReference"/>
        </w:rPr>
        <w:endnoteRef/>
      </w:r>
      <w:r>
        <w:t xml:space="preserve"> Disability Advocacy Network Australia. (2024, April 29) </w:t>
      </w:r>
      <w:r w:rsidRPr="7FB348AB">
        <w:rPr>
          <w:i/>
          <w:iCs/>
        </w:rPr>
        <w:t>Employment Advocacy for People with Disability</w:t>
      </w:r>
      <w:r w:rsidRPr="7FB348AB">
        <w:t>. https://dana.org.au/employment-advocacy-for-people-with-disability/</w:t>
      </w:r>
    </w:p>
  </w:endnote>
  <w:endnote w:id="69">
    <w:p w14:paraId="662FC217" w14:textId="77777777" w:rsidR="00265717" w:rsidRDefault="00265717" w:rsidP="00727496">
      <w:pPr>
        <w:pStyle w:val="EndnoteText"/>
      </w:pPr>
      <w:r w:rsidRPr="6ACEA1FF">
        <w:rPr>
          <w:rStyle w:val="EndnoteReference"/>
        </w:rPr>
        <w:endnoteRef/>
      </w:r>
      <w:r>
        <w:t xml:space="preserve"> Australian Government. (2023, October 23). </w:t>
      </w:r>
      <w:r w:rsidRPr="0B030D66">
        <w:rPr>
          <w:i/>
          <w:iCs/>
        </w:rPr>
        <w:t>Disability Employment Advocacy and Information Program Grant Opportunity. https://www.communitygrants.gov.au/news/disability-employment-advocacy</w:t>
      </w:r>
    </w:p>
  </w:endnote>
  <w:endnote w:id="70">
    <w:p w14:paraId="47A9AC60" w14:textId="77777777" w:rsidR="00265717" w:rsidRDefault="00265717" w:rsidP="00A31B83">
      <w:pPr>
        <w:pStyle w:val="EndnoteText"/>
        <w:rPr>
          <w:i/>
          <w:iCs/>
        </w:rPr>
      </w:pPr>
      <w:r w:rsidRPr="5EE9F4D7">
        <w:rPr>
          <w:rStyle w:val="EndnoteReference"/>
        </w:rPr>
        <w:endnoteRef/>
      </w:r>
      <w:r>
        <w:t xml:space="preserve"> NDIS. (2024). Partic</w:t>
      </w:r>
      <w:r w:rsidRPr="4323A09D">
        <w:rPr>
          <w:i/>
          <w:iCs/>
        </w:rPr>
        <w:t xml:space="preserve">ipant Employment Strategy </w:t>
      </w:r>
      <w:r w:rsidRPr="4323A09D">
        <w:t>(pp, 15).</w:t>
      </w:r>
      <w:r w:rsidRPr="4323A09D">
        <w:rPr>
          <w:i/>
          <w:iCs/>
        </w:rPr>
        <w:t xml:space="preserve"> https://www.ndis.gov.au/strategies/participant-employment-strategy</w:t>
      </w:r>
    </w:p>
  </w:endnote>
  <w:endnote w:id="71">
    <w:p w14:paraId="0529C9FF" w14:textId="77777777" w:rsidR="00265717" w:rsidRDefault="00265717" w:rsidP="00976C0D">
      <w:pPr>
        <w:pStyle w:val="EndnoteText"/>
      </w:pPr>
      <w:r w:rsidRPr="020EF6B1">
        <w:rPr>
          <w:rStyle w:val="EndnoteReference"/>
        </w:rPr>
        <w:endnoteRef/>
      </w:r>
      <w:r>
        <w:t xml:space="preserve"> Australian Government Department of Social Services (2024). </w:t>
      </w:r>
      <w:r w:rsidRPr="4E718C18">
        <w:rPr>
          <w:i/>
          <w:iCs/>
        </w:rPr>
        <w:t>Commonwealth, State and Territory Supported Employment Plan. https://www.dss.gov.au/system/files/documents/2024-12/commonwealth-state-and-territory-supported-employment-plan_0.pdf</w:t>
      </w:r>
    </w:p>
  </w:endnote>
  <w:endnote w:id="72">
    <w:p w14:paraId="6458CE9C" w14:textId="77777777" w:rsidR="0053575E" w:rsidRPr="00F44D1D" w:rsidRDefault="0053575E" w:rsidP="0053575E">
      <w:pPr>
        <w:pStyle w:val="EndnoteText"/>
        <w:rPr>
          <w:lang w:val="en-AU"/>
        </w:rPr>
      </w:pPr>
      <w:r>
        <w:rPr>
          <w:rStyle w:val="EndnoteReference"/>
        </w:rPr>
        <w:endnoteRef/>
      </w:r>
      <w:r>
        <w:t xml:space="preserve"> Federal Financial Relations. (2024). </w:t>
      </w:r>
      <w:r>
        <w:rPr>
          <w:i/>
          <w:iCs/>
        </w:rPr>
        <w:t>National Agreement on Social Housing and Homelessness.</w:t>
      </w:r>
      <w:r w:rsidRPr="00F44D1D">
        <w:t xml:space="preserve"> </w:t>
      </w:r>
      <w:r w:rsidRPr="00F44D1D">
        <w:rPr>
          <w:i/>
          <w:iCs/>
        </w:rPr>
        <w:t>https://federalfinancialrelations.gov.au/sites/federalfinancialrelations.gov.au/files/2024-06/nashh-final.pdf</w:t>
      </w:r>
    </w:p>
  </w:endnote>
  <w:endnote w:id="73">
    <w:p w14:paraId="6B66236A" w14:textId="77777777" w:rsidR="00265717" w:rsidRDefault="00265717" w:rsidP="00404DCE">
      <w:pPr>
        <w:pStyle w:val="EndnoteText"/>
      </w:pPr>
      <w:r w:rsidRPr="66ED69FF">
        <w:rPr>
          <w:rStyle w:val="EndnoteReference"/>
        </w:rPr>
        <w:endnoteRef/>
      </w:r>
      <w:r>
        <w:t xml:space="preserve"> Australian Government Department of Social Services (2024). </w:t>
      </w:r>
      <w:r w:rsidRPr="4D6FB126">
        <w:rPr>
          <w:i/>
          <w:iCs/>
        </w:rPr>
        <w:t xml:space="preserve">Australia’s Disability Strategy 2021-2031 </w:t>
      </w:r>
      <w:r w:rsidRPr="4D6FB126">
        <w:t>(pp, 21). https://www.disabilitygateway.gov.au/sites/default/files/documents/2025-01/5831-dss3513-ads-strategy-2021.pdf</w:t>
      </w:r>
    </w:p>
  </w:endnote>
  <w:endnote w:id="74">
    <w:p w14:paraId="41E9E132" w14:textId="77777777" w:rsidR="00597481" w:rsidRPr="00E64DAF" w:rsidRDefault="00597481" w:rsidP="00597481">
      <w:pPr>
        <w:pStyle w:val="EndnoteText"/>
        <w:rPr>
          <w:lang w:val="en-AU"/>
        </w:rPr>
      </w:pPr>
      <w:r>
        <w:rPr>
          <w:rStyle w:val="EndnoteReference"/>
        </w:rPr>
        <w:endnoteRef/>
      </w:r>
      <w:r>
        <w:t xml:space="preserve"> </w:t>
      </w:r>
      <w:r>
        <w:rPr>
          <w:lang w:val="en-AU"/>
        </w:rPr>
        <w:t>Queensland Government Department of Housing and Public Works. (2025).</w:t>
      </w:r>
      <w:r>
        <w:rPr>
          <w:i/>
          <w:iCs/>
          <w:lang w:val="en-AU"/>
        </w:rPr>
        <w:t xml:space="preserve"> Modern Homes standards.</w:t>
      </w:r>
      <w:r>
        <w:rPr>
          <w:lang w:val="en-AU"/>
        </w:rPr>
        <w:t xml:space="preserve"> </w:t>
      </w:r>
      <w:r w:rsidRPr="00E64DAF">
        <w:rPr>
          <w:lang w:val="en-AU"/>
        </w:rPr>
        <w:t>https://www.housing.qld.gov.au/initiatives/modern-homes/modern-homes-standards</w:t>
      </w:r>
    </w:p>
  </w:endnote>
  <w:endnote w:id="75">
    <w:p w14:paraId="0F4946FD" w14:textId="77777777" w:rsidR="00597481" w:rsidRPr="00390EBF" w:rsidRDefault="00597481" w:rsidP="00597481">
      <w:pPr>
        <w:pStyle w:val="EndnoteText"/>
        <w:rPr>
          <w:lang w:val="en-AU"/>
        </w:rPr>
      </w:pPr>
      <w:r>
        <w:rPr>
          <w:rStyle w:val="EndnoteReference"/>
        </w:rPr>
        <w:endnoteRef/>
      </w:r>
      <w:r>
        <w:t xml:space="preserve"> Queensland Government. (2024). </w:t>
      </w:r>
      <w:r>
        <w:rPr>
          <w:i/>
          <w:iCs/>
        </w:rPr>
        <w:t xml:space="preserve">Partnering for inclusive housing with Queenslanders with disability 2024-2027 (pp, 17). </w:t>
      </w:r>
      <w:r w:rsidRPr="00390EBF">
        <w:rPr>
          <w:i/>
          <w:iCs/>
        </w:rPr>
        <w:t>https://www.housing.qld.gov.au/__data/assets/pdf_file/0028/61957/partnering-for-inclusive-housing-with-queenslanders-with-disability-2024-2027.pdf</w:t>
      </w:r>
    </w:p>
  </w:endnote>
  <w:endnote w:id="76">
    <w:p w14:paraId="1F0F84D2" w14:textId="01E4910A" w:rsidR="00265717" w:rsidRDefault="00265717" w:rsidP="001A6F36">
      <w:pPr>
        <w:pStyle w:val="EndnoteText"/>
      </w:pPr>
      <w:r w:rsidRPr="682329DC">
        <w:rPr>
          <w:rStyle w:val="EndnoteReference"/>
        </w:rPr>
        <w:endnoteRef/>
      </w:r>
      <w:r>
        <w:t xml:space="preserve"> </w:t>
      </w:r>
      <w:r w:rsidR="001A6283" w:rsidRPr="001366DA">
        <w:rPr>
          <w:rFonts w:eastAsia="Aptos" w:cs="Aptos"/>
          <w:lang w:val="en-AU"/>
        </w:rPr>
        <w:t>ibid</w:t>
      </w:r>
    </w:p>
  </w:endnote>
  <w:endnote w:id="77">
    <w:p w14:paraId="0B278CA0" w14:textId="77777777" w:rsidR="00265717" w:rsidRPr="00390592" w:rsidRDefault="00265717" w:rsidP="00C3461E">
      <w:pPr>
        <w:pStyle w:val="EndnoteText"/>
        <w:rPr>
          <w:i/>
          <w:iCs/>
          <w:lang w:val="en-AU"/>
        </w:rPr>
      </w:pPr>
      <w:r>
        <w:rPr>
          <w:rStyle w:val="EndnoteReference"/>
        </w:rPr>
        <w:endnoteRef/>
      </w:r>
      <w:r>
        <w:t xml:space="preserve"> Queensland </w:t>
      </w:r>
      <w:r>
        <w:rPr>
          <w:lang w:val="en-AU"/>
        </w:rPr>
        <w:t xml:space="preserve">Department of Housing and Public Works. (2025). </w:t>
      </w:r>
      <w:r>
        <w:rPr>
          <w:i/>
          <w:iCs/>
          <w:lang w:val="en-AU"/>
        </w:rPr>
        <w:t xml:space="preserve">Rental Law Changes. </w:t>
      </w:r>
    </w:p>
  </w:endnote>
  <w:endnote w:id="78">
    <w:p w14:paraId="074A81BD" w14:textId="77777777" w:rsidR="00265717" w:rsidRDefault="00265717" w:rsidP="00C3461E">
      <w:pPr>
        <w:pStyle w:val="EndnoteText"/>
      </w:pPr>
      <w:r w:rsidRPr="682329DC">
        <w:rPr>
          <w:rStyle w:val="EndnoteReference"/>
        </w:rPr>
        <w:endnoteRef/>
      </w:r>
      <w:r>
        <w:t xml:space="preserve"> </w:t>
      </w:r>
      <w:r w:rsidRPr="001366DA">
        <w:rPr>
          <w:rFonts w:eastAsia="Aptos" w:cs="Aptos"/>
          <w:lang w:val="en-AU"/>
        </w:rPr>
        <w:t xml:space="preserve">Australian Government Department of Health, Disability and Ageing. (November 2025). </w:t>
      </w:r>
      <w:r w:rsidRPr="001366DA">
        <w:rPr>
          <w:rFonts w:eastAsia="Aptos" w:cs="Aptos"/>
          <w:i/>
          <w:lang w:val="en-AU"/>
        </w:rPr>
        <w:t>Disability Royal Commission progress report 2025 - recommendation 7.37. https://www.health.gov.au/resources/publications/disability-royal-commission-progress-report-2025/volume-7-inclusive-education-employment-and-housing/recommendation-737-increase-tenancy-and-occupancy-protections-for-people-with-disability</w:t>
      </w:r>
    </w:p>
  </w:endnote>
  <w:endnote w:id="79">
    <w:p w14:paraId="620D2E67" w14:textId="77777777" w:rsidR="00265717" w:rsidRPr="00415CED" w:rsidRDefault="00265717" w:rsidP="00AD2AAF">
      <w:pPr>
        <w:pStyle w:val="EndnoteText"/>
        <w:rPr>
          <w:lang w:val="en-AU"/>
        </w:rPr>
      </w:pPr>
      <w:r>
        <w:rPr>
          <w:rStyle w:val="EndnoteReference"/>
        </w:rPr>
        <w:endnoteRef/>
      </w:r>
      <w:r>
        <w:t xml:space="preserve"> </w:t>
      </w:r>
      <w:r w:rsidRPr="008B2F1A">
        <w:t>www.housing.qld.gov.au/__data/assets/pdf_file/0028/61957/partnering-for-inclusive-housing-with-queenslanders-with-disability-2024-2027.pdf</w:t>
      </w:r>
    </w:p>
  </w:endnote>
  <w:endnote w:id="80">
    <w:p w14:paraId="36E6A6C5" w14:textId="77777777" w:rsidR="00265717" w:rsidRPr="00DD7624" w:rsidRDefault="00265717" w:rsidP="0035169A">
      <w:pPr>
        <w:pStyle w:val="EndnoteText"/>
        <w:rPr>
          <w:lang w:val="en-AU"/>
        </w:rPr>
      </w:pPr>
      <w:r>
        <w:rPr>
          <w:rStyle w:val="EndnoteReference"/>
        </w:rPr>
        <w:endnoteRef/>
      </w:r>
      <w:r>
        <w:t xml:space="preserve"> </w:t>
      </w:r>
      <w:r>
        <w:rPr>
          <w:lang w:val="en-AU"/>
        </w:rPr>
        <w:t xml:space="preserve">Australian Government. (2024). </w:t>
      </w:r>
      <w:r>
        <w:rPr>
          <w:i/>
          <w:iCs/>
          <w:lang w:val="en-AU"/>
        </w:rPr>
        <w:t>Australian Government response to the Disability Royal Commission (pp, 156).</w:t>
      </w:r>
      <w:r>
        <w:rPr>
          <w:lang w:val="en-AU"/>
        </w:rPr>
        <w:t xml:space="preserve"> </w:t>
      </w:r>
      <w:r w:rsidRPr="00DD7624">
        <w:rPr>
          <w:lang w:val="en-AU"/>
        </w:rPr>
        <w:t>https://www.health.gov.au/sites/default/files/2025-07/australian-government-response-to-the-disability-royal-commission.pdf</w:t>
      </w:r>
    </w:p>
  </w:endnote>
  <w:endnote w:id="81">
    <w:p w14:paraId="68CA4557" w14:textId="77777777" w:rsidR="00265717" w:rsidRPr="00EF7D9E" w:rsidRDefault="00265717" w:rsidP="003F7955">
      <w:pPr>
        <w:pStyle w:val="EndnoteText"/>
        <w:rPr>
          <w:lang w:val="en-AU"/>
        </w:rPr>
      </w:pPr>
      <w:r>
        <w:rPr>
          <w:rStyle w:val="EndnoteReference"/>
        </w:rPr>
        <w:endnoteRef/>
      </w:r>
      <w:r>
        <w:t xml:space="preserve"> </w:t>
      </w:r>
      <w:r>
        <w:rPr>
          <w:lang w:val="en-AU"/>
        </w:rPr>
        <w:t xml:space="preserve">NDIS Quality and Safeguards Commission. (2025). </w:t>
      </w:r>
      <w:r>
        <w:rPr>
          <w:i/>
          <w:iCs/>
          <w:lang w:val="en-AU"/>
        </w:rPr>
        <w:t xml:space="preserve">NDIS practice standards reform. </w:t>
      </w:r>
      <w:r w:rsidRPr="00EF7D9E">
        <w:rPr>
          <w:i/>
          <w:iCs/>
          <w:lang w:val="en-AU"/>
        </w:rPr>
        <w:t>https://www.ndiscommission.gov.au/about-us/ndis-regulatory-reform/ndis-practice-standards-reform</w:t>
      </w:r>
    </w:p>
  </w:endnote>
  <w:endnote w:id="82">
    <w:p w14:paraId="74BA1596" w14:textId="77777777" w:rsidR="00265717" w:rsidRPr="00963A32" w:rsidRDefault="00265717" w:rsidP="006C4BA6">
      <w:pPr>
        <w:pStyle w:val="EndnoteText"/>
        <w:rPr>
          <w:lang w:val="en-AU"/>
        </w:rPr>
      </w:pPr>
      <w:r>
        <w:rPr>
          <w:rStyle w:val="EndnoteReference"/>
        </w:rPr>
        <w:endnoteRef/>
      </w:r>
      <w:r>
        <w:t xml:space="preserve"> </w:t>
      </w:r>
      <w:r>
        <w:rPr>
          <w:lang w:val="en-AU"/>
        </w:rPr>
        <w:t xml:space="preserve">Queenslanders with Disability Network. </w:t>
      </w:r>
      <w:r>
        <w:rPr>
          <w:i/>
          <w:iCs/>
          <w:lang w:val="en-AU"/>
        </w:rPr>
        <w:t>My Housing Options Toolkit.</w:t>
      </w:r>
      <w:r>
        <w:rPr>
          <w:lang w:val="en-AU"/>
        </w:rPr>
        <w:t xml:space="preserve"> </w:t>
      </w:r>
      <w:r w:rsidRPr="00963A32">
        <w:rPr>
          <w:lang w:val="en-AU"/>
        </w:rPr>
        <w:t>https://myhousingoptions.org.au/toolkit-downloads/</w:t>
      </w:r>
    </w:p>
  </w:endnote>
  <w:endnote w:id="83">
    <w:p w14:paraId="6BAD4357" w14:textId="77777777" w:rsidR="00265717" w:rsidRPr="00147106" w:rsidRDefault="00265717" w:rsidP="00D906BF">
      <w:pPr>
        <w:pStyle w:val="EndnoteText"/>
        <w:rPr>
          <w:lang w:val="en-AU"/>
        </w:rPr>
      </w:pPr>
      <w:r>
        <w:rPr>
          <w:rStyle w:val="EndnoteReference"/>
        </w:rPr>
        <w:endnoteRef/>
      </w:r>
      <w:r>
        <w:t xml:space="preserve"> </w:t>
      </w:r>
      <w:r>
        <w:rPr>
          <w:lang w:val="en-AU"/>
        </w:rPr>
        <w:t xml:space="preserve">NDIS Quality and Safeguards Commission. </w:t>
      </w:r>
      <w:r>
        <w:rPr>
          <w:i/>
          <w:iCs/>
          <w:lang w:val="en-AU"/>
        </w:rPr>
        <w:t>Own Motion into Aspects of Supported Accommodation Action Plan</w:t>
      </w:r>
      <w:r>
        <w:rPr>
          <w:lang w:val="en-AU"/>
        </w:rPr>
        <w:t xml:space="preserve"> </w:t>
      </w:r>
    </w:p>
  </w:endnote>
  <w:endnote w:id="84">
    <w:p w14:paraId="70FD5903" w14:textId="77777777" w:rsidR="00265717" w:rsidRPr="00940F7F" w:rsidRDefault="00265717" w:rsidP="00D906BF">
      <w:pPr>
        <w:pStyle w:val="EndnoteText"/>
        <w:rPr>
          <w:lang w:val="en-AU"/>
        </w:rPr>
      </w:pPr>
      <w:r>
        <w:rPr>
          <w:rStyle w:val="EndnoteReference"/>
        </w:rPr>
        <w:endnoteRef/>
      </w:r>
      <w:r>
        <w:t xml:space="preserve"> </w:t>
      </w:r>
      <w:r>
        <w:rPr>
          <w:lang w:val="en-AU"/>
        </w:rPr>
        <w:t xml:space="preserve">Queensland Government. (2024). </w:t>
      </w:r>
      <w:r>
        <w:rPr>
          <w:i/>
          <w:iCs/>
          <w:lang w:val="en-AU"/>
        </w:rPr>
        <w:t>Partnering for inclusive housing with Queenslanders with disability 2024-2027 (</w:t>
      </w:r>
      <w:r>
        <w:rPr>
          <w:lang w:val="en-AU"/>
        </w:rPr>
        <w:t xml:space="preserve">pp, 19). </w:t>
      </w:r>
      <w:r w:rsidRPr="008E4E94">
        <w:rPr>
          <w:lang w:val="en-AU"/>
        </w:rPr>
        <w:t>https://www.housing.qld.gov.au/__data/assets/pdf_file/0029/72893/partnering-for-inclusive-housing-with-queenslanders-with-disability-2024-2027-dyslexic-version.pdf</w:t>
      </w:r>
    </w:p>
  </w:endnote>
  <w:endnote w:id="85">
    <w:p w14:paraId="58882617" w14:textId="412F52F1" w:rsidR="00A420B4" w:rsidRDefault="00A420B4" w:rsidP="66438D93">
      <w:pPr>
        <w:pStyle w:val="EndnoteText"/>
        <w:rPr>
          <w:i/>
          <w:iCs/>
        </w:rPr>
      </w:pPr>
      <w:r w:rsidRPr="66438D93">
        <w:rPr>
          <w:rStyle w:val="EndnoteReference"/>
        </w:rPr>
        <w:endnoteRef/>
      </w:r>
      <w:r>
        <w:t xml:space="preserve"> United Nations General Assembly. (2025). </w:t>
      </w:r>
      <w:r w:rsidRPr="66438D93">
        <w:rPr>
          <w:i/>
          <w:iCs/>
        </w:rPr>
        <w:t>Human Rights Council working group on the universal periodic review – Australia. https://docs.un.org/en/A/HRC/WG.6/51/AUS/2</w:t>
      </w:r>
    </w:p>
  </w:endnote>
  <w:endnote w:id="86">
    <w:p w14:paraId="7F5F8AE1" w14:textId="77777777" w:rsidR="00265717" w:rsidRPr="00861284" w:rsidRDefault="00265717" w:rsidP="0032200D">
      <w:pPr>
        <w:pStyle w:val="EndnoteText"/>
        <w:rPr>
          <w:lang w:val="en-AU"/>
        </w:rPr>
      </w:pPr>
      <w:r>
        <w:rPr>
          <w:rStyle w:val="EndnoteReference"/>
        </w:rPr>
        <w:endnoteRef/>
      </w:r>
      <w:r>
        <w:t xml:space="preserve"> </w:t>
      </w:r>
      <w:r w:rsidRPr="00861284">
        <w:t>https://www.health.gov.au/resources/publications/disability-royal-commission-progress-report-2025/volume-8-criminal-justice-and-people-with-disability/recommendation-83-prohibiting-solitary-confinement-in-youth-detention?language=en</w:t>
      </w:r>
    </w:p>
  </w:endnote>
  <w:endnote w:id="87">
    <w:p w14:paraId="547DEDF3" w14:textId="450E4332" w:rsidR="00000DCC" w:rsidRPr="00000DCC" w:rsidRDefault="00000DCC">
      <w:pPr>
        <w:pStyle w:val="EndnoteText"/>
        <w:rPr>
          <w:i/>
          <w:iCs/>
          <w:lang w:val="en-AU"/>
        </w:rPr>
      </w:pPr>
      <w:r>
        <w:rPr>
          <w:rStyle w:val="EndnoteReference"/>
        </w:rPr>
        <w:endnoteRef/>
      </w:r>
      <w:r>
        <w:t xml:space="preserve"> </w:t>
      </w:r>
      <w:r>
        <w:rPr>
          <w:lang w:val="en-AU"/>
        </w:rPr>
        <w:t xml:space="preserve">Queensland Ombudsman. (2025). </w:t>
      </w:r>
      <w:r>
        <w:rPr>
          <w:i/>
          <w:iCs/>
          <w:lang w:val="en-AU"/>
        </w:rPr>
        <w:t xml:space="preserve">Combined inspection report for youth detention centres. </w:t>
      </w:r>
      <w:r w:rsidRPr="00000DCC">
        <w:rPr>
          <w:i/>
          <w:iCs/>
          <w:lang w:val="en-AU"/>
        </w:rPr>
        <w:t>https://www.ombudsman.qld.gov.au/publications/detention-inspection-reports/ydc-inspections-combined-report-2025/youth-detention-centres-inspections-combined-report-2025</w:t>
      </w:r>
    </w:p>
  </w:endnote>
  <w:endnote w:id="88">
    <w:p w14:paraId="169D4A11" w14:textId="4230842B" w:rsidR="00DC0990" w:rsidRPr="00DC0990" w:rsidRDefault="00DC0990" w:rsidP="00DC0990">
      <w:pPr>
        <w:rPr>
          <w:rFonts w:ascii="Aptos" w:eastAsia="Aptos" w:hAnsi="Aptos" w:cs="Aptos"/>
        </w:rPr>
      </w:pPr>
      <w:r>
        <w:rPr>
          <w:rStyle w:val="EndnoteReference"/>
        </w:rPr>
        <w:endnoteRef/>
      </w:r>
      <w:r>
        <w:t xml:space="preserve"> </w:t>
      </w:r>
      <w:r w:rsidRPr="00DC0990">
        <w:rPr>
          <w:sz w:val="20"/>
          <w:szCs w:val="20"/>
        </w:rPr>
        <w:t xml:space="preserve">Queensland Government. (2026). </w:t>
      </w:r>
      <w:r w:rsidRPr="00DC0990">
        <w:rPr>
          <w:i/>
          <w:iCs/>
          <w:sz w:val="20"/>
          <w:szCs w:val="20"/>
        </w:rPr>
        <w:t>Department of Youth Justice and Victim Support Disability Service Plan 2026 – 2027. https://www.youthjustice.qld.gov.au/_media/documents/our-department/other-publications/disability-service-plan.pdf</w:t>
      </w:r>
    </w:p>
  </w:endnote>
  <w:endnote w:id="89">
    <w:p w14:paraId="71CAB2E2" w14:textId="4CC0E84E" w:rsidR="00F153CC" w:rsidRPr="00F153CC" w:rsidRDefault="00F153CC">
      <w:pPr>
        <w:pStyle w:val="EndnoteText"/>
        <w:rPr>
          <w:lang w:val="en-AU"/>
        </w:rPr>
      </w:pPr>
      <w:r>
        <w:rPr>
          <w:rStyle w:val="EndnoteReference"/>
        </w:rPr>
        <w:endnoteRef/>
      </w:r>
      <w:r>
        <w:t xml:space="preserve"> </w:t>
      </w:r>
      <w:r w:rsidR="00073D63" w:rsidRPr="001366DA">
        <w:rPr>
          <w:rFonts w:eastAsia="Aptos" w:cs="Aptos"/>
        </w:rPr>
        <w:t xml:space="preserve">Australian Government Department of Health, Disability and Ageing. (November 2025). </w:t>
      </w:r>
      <w:r w:rsidR="00073D63" w:rsidRPr="001366DA">
        <w:rPr>
          <w:rFonts w:eastAsia="Aptos" w:cs="Aptos"/>
          <w:i/>
        </w:rPr>
        <w:t>Disability Royal Commission progress report 2025 - recommendation 8.</w:t>
      </w:r>
      <w:r w:rsidR="00073D63">
        <w:rPr>
          <w:rFonts w:eastAsia="Aptos" w:cs="Aptos"/>
          <w:i/>
        </w:rPr>
        <w:t>5</w:t>
      </w:r>
      <w:r w:rsidR="00073D63" w:rsidRPr="001366DA">
        <w:rPr>
          <w:rFonts w:eastAsia="Aptos" w:cs="Aptos"/>
          <w:i/>
        </w:rPr>
        <w:t xml:space="preserve">. </w:t>
      </w:r>
      <w:r w:rsidR="00073D63" w:rsidRPr="00073D63">
        <w:rPr>
          <w:rFonts w:eastAsia="Aptos" w:cs="Aptos"/>
          <w:i/>
        </w:rPr>
        <w:t>https://www.health.gov.au/resources/publications/disability-royal-commission-progress-report-2025/volume-8-criminal-justice-and-people-with-disability/recommendation-85-disability-training-for-staff-in-youth-detention?language=en</w:t>
      </w:r>
    </w:p>
  </w:endnote>
  <w:endnote w:id="90">
    <w:p w14:paraId="6351D728" w14:textId="77777777" w:rsidR="00841E3C" w:rsidRPr="00C567AD" w:rsidRDefault="00841E3C" w:rsidP="00841E3C">
      <w:pPr>
        <w:pStyle w:val="EndnoteText"/>
        <w:rPr>
          <w:lang w:val="en-AU"/>
        </w:rPr>
      </w:pPr>
      <w:r>
        <w:rPr>
          <w:rStyle w:val="EndnoteReference"/>
        </w:rPr>
        <w:endnoteRef/>
      </w:r>
      <w:r>
        <w:t xml:space="preserve"> </w:t>
      </w:r>
      <w:r w:rsidRPr="00DC0990">
        <w:t xml:space="preserve">Queensland Government. (2026). </w:t>
      </w:r>
      <w:r w:rsidRPr="00DC0990">
        <w:rPr>
          <w:i/>
          <w:iCs/>
        </w:rPr>
        <w:t>Department of Youth Justice and Victim Support Disability Service Plan 2026 – 2027. https://www.youthjustice.qld.gov.au/_media/documents/our-department/other-publications/disability-service-plan.pdf</w:t>
      </w:r>
    </w:p>
  </w:endnote>
  <w:endnote w:id="91">
    <w:p w14:paraId="0504B22C" w14:textId="70A38184" w:rsidR="00847809" w:rsidRPr="00847809" w:rsidRDefault="00847809">
      <w:pPr>
        <w:pStyle w:val="EndnoteText"/>
        <w:rPr>
          <w:i/>
          <w:iCs/>
          <w:lang w:val="en-AU"/>
        </w:rPr>
      </w:pPr>
      <w:r>
        <w:rPr>
          <w:rStyle w:val="EndnoteReference"/>
        </w:rPr>
        <w:endnoteRef/>
      </w:r>
      <w:r>
        <w:t xml:space="preserve"> </w:t>
      </w:r>
      <w:r>
        <w:rPr>
          <w:lang w:val="en-AU"/>
        </w:rPr>
        <w:t xml:space="preserve">Queensland Government Department of Justice. (2026). </w:t>
      </w:r>
      <w:r>
        <w:rPr>
          <w:i/>
          <w:iCs/>
          <w:lang w:val="en-AU"/>
        </w:rPr>
        <w:t xml:space="preserve">Consultation on court and tribunal users with disability. </w:t>
      </w:r>
      <w:r w:rsidRPr="00847809">
        <w:rPr>
          <w:i/>
          <w:iCs/>
          <w:lang w:val="en-AU"/>
        </w:rPr>
        <w:t>https://www.justice.qld.gov.au/community-engagement/community-consultation/current/consultation-on-court-and-tribunal-users-with-disability</w:t>
      </w:r>
    </w:p>
  </w:endnote>
  <w:endnote w:id="92">
    <w:p w14:paraId="43185BA1" w14:textId="768236D1" w:rsidR="00C13A4B" w:rsidRPr="00C13A4B" w:rsidRDefault="00C13A4B">
      <w:pPr>
        <w:pStyle w:val="EndnoteText"/>
        <w:rPr>
          <w:i/>
          <w:iCs/>
          <w:lang w:val="en-AU"/>
        </w:rPr>
      </w:pPr>
      <w:r>
        <w:rPr>
          <w:rStyle w:val="EndnoteReference"/>
        </w:rPr>
        <w:endnoteRef/>
      </w:r>
      <w:r>
        <w:t xml:space="preserve"> </w:t>
      </w:r>
      <w:r>
        <w:rPr>
          <w:lang w:val="en-AU"/>
        </w:rPr>
        <w:t xml:space="preserve">Queensland Government Department of Justice. (2026). </w:t>
      </w:r>
      <w:r>
        <w:rPr>
          <w:i/>
          <w:iCs/>
          <w:lang w:val="en-AU"/>
        </w:rPr>
        <w:t xml:space="preserve">Accessible Queensland courts and tribunals consultation paper. </w:t>
      </w:r>
      <w:r w:rsidRPr="00C13A4B">
        <w:rPr>
          <w:i/>
          <w:iCs/>
          <w:lang w:val="en-AU"/>
        </w:rPr>
        <w:t>https://www.publications.qld.gov.au/ckan-publications-attachments-prod/resources/bc8d75dd-1ee8-4ad2-8c7c-997c6b4d5af6/accessible-queensland-courts-and-tribunals-consultation-paper.pdf?ETag=725cf22163fe5bd4f4d64056a7eae7ef</w:t>
      </w:r>
    </w:p>
  </w:endnote>
  <w:endnote w:id="93">
    <w:p w14:paraId="7EF7345C" w14:textId="77777777" w:rsidR="00265717" w:rsidRDefault="00265717" w:rsidP="00E0713A">
      <w:pPr>
        <w:pStyle w:val="EndnoteText"/>
      </w:pPr>
      <w:r w:rsidRPr="0770B68A">
        <w:rPr>
          <w:rStyle w:val="EndnoteReference"/>
        </w:rPr>
        <w:endnoteRef/>
      </w:r>
      <w:r>
        <w:t xml:space="preserve"> </w:t>
      </w:r>
      <w:r w:rsidRPr="001366DA">
        <w:rPr>
          <w:rFonts w:eastAsia="Aptos" w:cs="Aptos"/>
          <w:lang w:val="en-AU"/>
        </w:rPr>
        <w:t xml:space="preserve">Australian Government Department of Health, Disability and Ageing. (November 2025). </w:t>
      </w:r>
      <w:r w:rsidRPr="001366DA">
        <w:rPr>
          <w:rFonts w:eastAsia="Aptos" w:cs="Aptos"/>
          <w:i/>
          <w:lang w:val="en-AU"/>
        </w:rPr>
        <w:t>Disability Royal Commission progress report 2025 - recommendation 8.12. https://www.health.gov.au/resources/publications/disability-royal-commission-progress-report-2025/volume-8-criminal-justice-and-people-with-disability/recommendation-812-implementation-of-the-national-principles</w:t>
      </w:r>
    </w:p>
  </w:endnote>
  <w:endnote w:id="94">
    <w:p w14:paraId="151264C3" w14:textId="00CFBA7C" w:rsidR="00FB288D" w:rsidRPr="00FB288D" w:rsidRDefault="00FB288D">
      <w:pPr>
        <w:pStyle w:val="EndnoteText"/>
        <w:rPr>
          <w:lang w:val="en-AU"/>
        </w:rPr>
      </w:pPr>
      <w:r>
        <w:rPr>
          <w:rStyle w:val="EndnoteReference"/>
        </w:rPr>
        <w:endnoteRef/>
      </w:r>
      <w:r>
        <w:t xml:space="preserve"> </w:t>
      </w:r>
      <w:r w:rsidR="00DD16F0">
        <w:t>ibid</w:t>
      </w:r>
    </w:p>
  </w:endnote>
  <w:endnote w:id="95">
    <w:p w14:paraId="4FA1004B" w14:textId="28BE343A" w:rsidR="0048022F" w:rsidRPr="0048022F" w:rsidRDefault="0048022F">
      <w:pPr>
        <w:pStyle w:val="EndnoteText"/>
        <w:rPr>
          <w:lang w:val="en-AU"/>
        </w:rPr>
      </w:pPr>
      <w:r>
        <w:rPr>
          <w:rStyle w:val="EndnoteReference"/>
        </w:rPr>
        <w:endnoteRef/>
      </w:r>
      <w:r>
        <w:t xml:space="preserve"> </w:t>
      </w:r>
      <w:r w:rsidRPr="00DC0990">
        <w:t xml:space="preserve">Queensland Government. (2026). </w:t>
      </w:r>
      <w:r w:rsidRPr="00DC0990">
        <w:rPr>
          <w:i/>
          <w:iCs/>
        </w:rPr>
        <w:t>Department of Youth Justice and Victim Support Disability Service Plan 2026 – 2027. https://www.youthjustice.qld.gov.au/_media/documents/our-department/other-publications/disability-service-plan.pdf</w:t>
      </w:r>
    </w:p>
  </w:endnote>
  <w:endnote w:id="96">
    <w:p w14:paraId="67B8375D" w14:textId="7223F888" w:rsidR="00265717" w:rsidRPr="001366DA" w:rsidRDefault="00265717" w:rsidP="00FF5093">
      <w:pPr>
        <w:pStyle w:val="EndnoteText"/>
        <w:rPr>
          <w:rFonts w:eastAsia="Aptos" w:cs="Aptos"/>
          <w:i/>
        </w:rPr>
      </w:pPr>
      <w:r w:rsidRPr="139C496F">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8.18.  https://www.health.gov.au/resources/publications/disability-royal-commission-progress-report-2025/volume-8-criminal-justice-and-people-with-disability/recommendation-818-timing-of-ndia-funded-transition-supports?</w:t>
      </w:r>
    </w:p>
  </w:endnote>
  <w:endnote w:id="97">
    <w:p w14:paraId="57F49058" w14:textId="77777777" w:rsidR="00265717" w:rsidRPr="001366DA" w:rsidRDefault="00265717" w:rsidP="00386C71">
      <w:pPr>
        <w:pStyle w:val="EndnoteText"/>
        <w:rPr>
          <w:rFonts w:eastAsia="Aptos" w:cs="Aptos"/>
          <w:i/>
        </w:rPr>
      </w:pPr>
      <w:r w:rsidRPr="3B02ACE1">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8.21. https://www.health.gov.au/resources/publications/disability-royal-commission-progress-report-2025/volume-8-criminal-justice-and-people-with-disability/recommendation-821-diversion-of-people-with-cognitive-disability-from-criminal-proceedings?book_active_tab=content</w:t>
      </w:r>
    </w:p>
  </w:endnote>
  <w:endnote w:id="98">
    <w:p w14:paraId="0519ECD9" w14:textId="77777777" w:rsidR="00265717" w:rsidRPr="009E6996" w:rsidRDefault="00265717" w:rsidP="00A63883">
      <w:pPr>
        <w:pStyle w:val="EndnoteText"/>
        <w:rPr>
          <w:lang w:val="en-AU"/>
        </w:rPr>
      </w:pPr>
      <w:r>
        <w:rPr>
          <w:rStyle w:val="EndnoteReference"/>
        </w:rPr>
        <w:endnoteRef/>
      </w:r>
      <w:r>
        <w:t xml:space="preserve"> #Raise the Age. Accessed November 2025. </w:t>
      </w:r>
      <w:r w:rsidRPr="009E6996">
        <w:t>https://raisetheage.org.au/</w:t>
      </w:r>
    </w:p>
  </w:endnote>
  <w:endnote w:id="99">
    <w:p w14:paraId="72EB9C82" w14:textId="77777777" w:rsidR="00265717" w:rsidRPr="001366DA" w:rsidRDefault="00265717" w:rsidP="00EE43F4">
      <w:pPr>
        <w:pStyle w:val="EndnoteText"/>
        <w:rPr>
          <w:rFonts w:eastAsia="Calibri" w:cs="Calibri"/>
        </w:rPr>
      </w:pPr>
      <w:r w:rsidRPr="3B02ACE1">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 xml:space="preserve">Disability Royal Commission progress report 2025 - recommendation 8.23. </w:t>
      </w:r>
      <w:r w:rsidRPr="00AB6CCD">
        <w:rPr>
          <w:rFonts w:eastAsia="Calibri" w:cs="Calibri"/>
        </w:rPr>
        <w:t>https://www.health.gov.au/resources/publications/disability-royal-commission-progress-report-2025/volume-8-criminal-justice-and-people-with-disability/recommendation-823-action-plan-to-end-violence-against-women-and-children-with-disability?book_active_tab=content</w:t>
      </w:r>
    </w:p>
  </w:endnote>
  <w:endnote w:id="100">
    <w:p w14:paraId="53E01260" w14:textId="77777777" w:rsidR="00265717" w:rsidRPr="001366DA" w:rsidRDefault="00265717" w:rsidP="00EE43F4">
      <w:pPr>
        <w:pStyle w:val="EndnoteText"/>
        <w:rPr>
          <w:rFonts w:eastAsia="Calibri" w:cs="Calibri"/>
        </w:rPr>
      </w:pPr>
      <w:r w:rsidRPr="3B02ACE1">
        <w:rPr>
          <w:rStyle w:val="EndnoteReference"/>
        </w:rPr>
        <w:endnoteRef/>
      </w:r>
      <w:r>
        <w:t xml:space="preserve"> </w:t>
      </w:r>
      <w:r w:rsidRPr="001366DA">
        <w:rPr>
          <w:rFonts w:eastAsia="Aptos" w:cs="Aptos"/>
        </w:rPr>
        <w:t>ibid</w:t>
      </w:r>
    </w:p>
  </w:endnote>
  <w:endnote w:id="101">
    <w:p w14:paraId="7C763CDA" w14:textId="77777777" w:rsidR="00265717" w:rsidRPr="00D61F0A" w:rsidRDefault="00265717" w:rsidP="002F111B">
      <w:pPr>
        <w:pStyle w:val="EndnoteText"/>
        <w:rPr>
          <w:lang w:val="en-AU"/>
        </w:rPr>
      </w:pPr>
      <w:r>
        <w:rPr>
          <w:rStyle w:val="EndnoteReference"/>
        </w:rPr>
        <w:endnoteRef/>
      </w:r>
      <w:r>
        <w:t xml:space="preserve"> The Public Advocate. (2025). </w:t>
      </w:r>
      <w:r>
        <w:rPr>
          <w:i/>
          <w:iCs/>
        </w:rPr>
        <w:t>Supporting parents with cognitive disability in Queensland: the need for reform.</w:t>
      </w:r>
      <w:r>
        <w:t xml:space="preserve"> </w:t>
      </w:r>
      <w:r w:rsidRPr="00D61F0A">
        <w:t>https://www.justice.qld.gov.au/__data/assets/pdf_file/0009/827613/202505-supporting-parents-with-cognitive-disability-final1.pdf</w:t>
      </w:r>
    </w:p>
  </w:endnote>
  <w:endnote w:id="102">
    <w:p w14:paraId="254F99CA" w14:textId="47C6AE65" w:rsidR="00265717" w:rsidRDefault="00265717" w:rsidP="00B813B4">
      <w:pPr>
        <w:pStyle w:val="EndnoteText"/>
      </w:pPr>
      <w:r w:rsidRPr="3B02ACE1">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9.2. https://www.health.gov.au/resources/publications/disability-royal-commission-progress-report-2025/volume-9-first-nations-people-with-disability/recommendation-92-ages-and-states-questionnaire-talking-about-raising-aboriginal-kids-asq-trak?</w:t>
      </w:r>
    </w:p>
  </w:endnote>
  <w:endnote w:id="103">
    <w:p w14:paraId="42F14898" w14:textId="77777777" w:rsidR="00265717" w:rsidRDefault="00265717" w:rsidP="00D53101">
      <w:pPr>
        <w:pStyle w:val="EndnoteText"/>
      </w:pPr>
      <w:r>
        <w:rPr>
          <w:rStyle w:val="EndnoteReference"/>
        </w:rPr>
        <w:endnoteRef/>
      </w:r>
      <w:r>
        <w:t xml:space="preserve"> Queensland Government. (2025). </w:t>
      </w:r>
      <w:r>
        <w:rPr>
          <w:i/>
          <w:iCs/>
        </w:rPr>
        <w:t xml:space="preserve">Review of cultural safety in criminal justice settings. </w:t>
      </w:r>
      <w:r w:rsidRPr="00A22E71">
        <w:t>https://www.justice.qld.gov.au/about-us/services/first-nations-justice-office/priorities/review-of-cultural-safety-in-criminal-justice-settings</w:t>
      </w:r>
    </w:p>
  </w:endnote>
  <w:endnote w:id="104">
    <w:p w14:paraId="50A39695" w14:textId="63C46FA0" w:rsidR="00265717" w:rsidRPr="0041208B" w:rsidRDefault="00265717" w:rsidP="002828C5">
      <w:pPr>
        <w:pStyle w:val="EndnoteText"/>
        <w:rPr>
          <w:lang w:val="en-AU"/>
        </w:rPr>
      </w:pPr>
      <w:r>
        <w:rPr>
          <w:rStyle w:val="EndnoteReference"/>
        </w:rPr>
        <w:endnoteRef/>
      </w:r>
      <w:r>
        <w:t xml:space="preserve"> Sawcan. Accessed November 2025. </w:t>
      </w:r>
      <w:r>
        <w:rPr>
          <w:i/>
          <w:iCs/>
        </w:rPr>
        <w:t xml:space="preserve">Remote Community Connectors. </w:t>
      </w:r>
      <w:r w:rsidR="00932101" w:rsidRPr="00932101">
        <w:t>https://www.sawcan.org.au/remote-community-connectors/</w:t>
      </w:r>
    </w:p>
  </w:endnote>
  <w:endnote w:id="105">
    <w:p w14:paraId="2E9FA8BC" w14:textId="7A15010F" w:rsidR="00265717" w:rsidRPr="001366DA" w:rsidRDefault="00265717" w:rsidP="002828C5">
      <w:pPr>
        <w:pStyle w:val="EndnoteText"/>
        <w:rPr>
          <w:rFonts w:eastAsia="Calibri" w:cs="Calibri"/>
        </w:rPr>
      </w:pPr>
      <w:r w:rsidRPr="3B02ACE1">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 xml:space="preserve">Disability Royal </w:t>
      </w:r>
      <w:r w:rsidRPr="00C30238">
        <w:rPr>
          <w:rFonts w:eastAsia="Aptos" w:cs="Aptos"/>
          <w:i/>
        </w:rPr>
        <w:t>Commission progress report 2025 - recommendation 9.4. https://www.health.gov.au/resources/publications/disability-royal-commission-progress-report-2025/volume-9-first-nations-people-with-disability/recommendation-94-expand-community-connector-programs</w:t>
      </w:r>
      <w:r w:rsidRPr="001366DA">
        <w:rPr>
          <w:rFonts w:eastAsia="Calibri" w:cs="Calibri"/>
        </w:rPr>
        <w:t>?</w:t>
      </w:r>
    </w:p>
  </w:endnote>
  <w:endnote w:id="106">
    <w:p w14:paraId="79E0B39A" w14:textId="5D6A9077" w:rsidR="00265717" w:rsidRPr="003910E6" w:rsidRDefault="00265717" w:rsidP="006949A3">
      <w:pPr>
        <w:pStyle w:val="EndnoteText"/>
        <w:rPr>
          <w:lang w:val="en-AU"/>
        </w:rPr>
      </w:pPr>
      <w:r>
        <w:rPr>
          <w:rStyle w:val="EndnoteReference"/>
        </w:rPr>
        <w:endnoteRef/>
      </w:r>
      <w:r w:rsidRPr="00C30238">
        <w:t xml:space="preserve"> </w:t>
      </w:r>
      <w:r w:rsidR="00BB7385">
        <w:t>ibid</w:t>
      </w:r>
    </w:p>
  </w:endnote>
  <w:endnote w:id="107">
    <w:p w14:paraId="6EDF19FA" w14:textId="77777777" w:rsidR="00265717" w:rsidRPr="001831E8" w:rsidRDefault="00265717" w:rsidP="00535F7F">
      <w:pPr>
        <w:pStyle w:val="EndnoteText"/>
        <w:rPr>
          <w:lang w:val="en-AU"/>
        </w:rPr>
      </w:pPr>
      <w:r>
        <w:rPr>
          <w:rStyle w:val="EndnoteReference"/>
        </w:rPr>
        <w:endnoteRef/>
      </w:r>
      <w:r>
        <w:t xml:space="preserve"> Australian Government Federal Register of Legislation. (2025). </w:t>
      </w:r>
      <w:r>
        <w:rPr>
          <w:i/>
          <w:iCs/>
        </w:rPr>
        <w:t xml:space="preserve">National Disability Insurance Scheme Act 2023. </w:t>
      </w:r>
      <w:r w:rsidRPr="001831E8">
        <w:t>https://www.legislation.gov.au/C2013A00020/latest/text</w:t>
      </w:r>
    </w:p>
  </w:endnote>
  <w:endnote w:id="108">
    <w:p w14:paraId="6814CB4F" w14:textId="77777777" w:rsidR="00265717" w:rsidRPr="002A7DA3" w:rsidRDefault="00265717" w:rsidP="00B11ADC">
      <w:pPr>
        <w:pStyle w:val="EndnoteText"/>
        <w:rPr>
          <w:lang w:val="en-AU"/>
        </w:rPr>
      </w:pPr>
      <w:r>
        <w:rPr>
          <w:rStyle w:val="EndnoteReference"/>
        </w:rPr>
        <w:endnoteRef/>
      </w:r>
      <w:r>
        <w:t xml:space="preserve"> Australian Government Department of Health, Disability and Ageing. (2024). </w:t>
      </w:r>
      <w:r>
        <w:rPr>
          <w:i/>
          <w:iCs/>
        </w:rPr>
        <w:t>National interim update 2024.</w:t>
      </w:r>
      <w:r w:rsidRPr="002A7DA3" w:rsidDel="00A41759">
        <w:t xml:space="preserve"> </w:t>
      </w:r>
      <w:r w:rsidRPr="002A7DA3">
        <w:t>https://www.health.gov.au/sites/default/files/2025-07/national-interim-update-2024-easy-read.pdf</w:t>
      </w:r>
    </w:p>
  </w:endnote>
  <w:endnote w:id="109">
    <w:p w14:paraId="4F17DCF5" w14:textId="46EA54FF" w:rsidR="00265717" w:rsidRPr="001366DA" w:rsidRDefault="00265717" w:rsidP="00E66811">
      <w:pPr>
        <w:pStyle w:val="EndnoteText"/>
        <w:rPr>
          <w:rFonts w:eastAsia="Calibri" w:cs="Calibri"/>
          <w:u w:val="single"/>
        </w:rPr>
      </w:pPr>
      <w:r w:rsidRPr="3B02ACE1">
        <w:rPr>
          <w:rStyle w:val="EndnoteReference"/>
        </w:rPr>
        <w:endnoteRef/>
      </w:r>
      <w:r>
        <w:t xml:space="preserve"> </w:t>
      </w:r>
      <w:r w:rsidRPr="00C30238">
        <w:rPr>
          <w:rFonts w:eastAsia="Aptos" w:cs="Aptos"/>
        </w:rPr>
        <w:t xml:space="preserve">Australian Government Department of Health, Disability and Ageing. (November 2025). </w:t>
      </w:r>
      <w:r w:rsidRPr="00C30238">
        <w:rPr>
          <w:rFonts w:eastAsia="Aptos" w:cs="Aptos"/>
          <w:i/>
        </w:rPr>
        <w:t>Disability Royal Commission progress report 2025 - recommendation 9.8. https://www.health.gov.au/resources/publications/disability-royal-commission-progress-report-2025/volume-9-first-nations-people-with-disability/recommendation-98-return-to-country</w:t>
      </w:r>
    </w:p>
  </w:endnote>
  <w:endnote w:id="110">
    <w:p w14:paraId="63692CE2" w14:textId="77777777" w:rsidR="00265717" w:rsidRPr="00043897" w:rsidRDefault="00265717" w:rsidP="00C34A16">
      <w:pPr>
        <w:pStyle w:val="EndnoteText"/>
        <w:rPr>
          <w:lang w:val="en-AU"/>
        </w:rPr>
      </w:pPr>
      <w:r>
        <w:rPr>
          <w:rStyle w:val="EndnoteReference"/>
        </w:rPr>
        <w:endnoteRef/>
      </w:r>
      <w:r>
        <w:t xml:space="preserve"> NDIS. (Accessed November 2025). </w:t>
      </w:r>
      <w:r>
        <w:rPr>
          <w:i/>
          <w:iCs/>
        </w:rPr>
        <w:t xml:space="preserve">Remote service delivery framework. </w:t>
      </w:r>
      <w:r w:rsidRPr="00043897">
        <w:t>https://www.ndis.gov.au/strategies/remote-service-delivery-framework</w:t>
      </w:r>
    </w:p>
  </w:endnote>
  <w:endnote w:id="111">
    <w:p w14:paraId="54EBC8D8" w14:textId="77777777" w:rsidR="00265717" w:rsidRPr="00942E1C" w:rsidRDefault="00265717" w:rsidP="00C34A16">
      <w:pPr>
        <w:pStyle w:val="EndnoteText"/>
        <w:rPr>
          <w:lang w:val="en-AU"/>
        </w:rPr>
      </w:pPr>
      <w:r>
        <w:rPr>
          <w:rStyle w:val="EndnoteReference"/>
        </w:rPr>
        <w:endnoteRef/>
      </w:r>
      <w:r>
        <w:t xml:space="preserve"> </w:t>
      </w:r>
      <w:r w:rsidRPr="00942E1C">
        <w:t>https://www.health.gov.au/resources/publications/disability-royal-commission-progress-report-2025/volume-9-first-nations-people-with-disability/recommendation-99-criteria-for-funding-family-supports?language=en</w:t>
      </w:r>
    </w:p>
  </w:endnote>
  <w:endnote w:id="112">
    <w:p w14:paraId="7BCA71B8" w14:textId="77777777" w:rsidR="00265717" w:rsidRDefault="00265717" w:rsidP="00A7760F">
      <w:pPr>
        <w:pStyle w:val="EndnoteText"/>
      </w:pPr>
      <w:r>
        <w:rPr>
          <w:rStyle w:val="EndnoteReference"/>
        </w:rPr>
        <w:endnoteRef/>
      </w:r>
      <w:r>
        <w:t xml:space="preserve"> Australia Government Department of Social Services. (2024). </w:t>
      </w:r>
      <w:r>
        <w:rPr>
          <w:i/>
          <w:iCs/>
        </w:rPr>
        <w:t xml:space="preserve">First Nations Disability forum. </w:t>
      </w:r>
      <w:r w:rsidRPr="008839B4">
        <w:t>https://engage.dss.gov.au/first-nations-disability-forum/</w:t>
      </w:r>
    </w:p>
  </w:endnote>
  <w:endnote w:id="113">
    <w:p w14:paraId="4E62313B" w14:textId="77777777" w:rsidR="00265717" w:rsidRPr="00890FC0" w:rsidRDefault="00265717" w:rsidP="00F52473">
      <w:pPr>
        <w:pStyle w:val="EndnoteText"/>
        <w:rPr>
          <w:lang w:val="en-AU"/>
        </w:rPr>
      </w:pPr>
      <w:r>
        <w:rPr>
          <w:rStyle w:val="EndnoteReference"/>
        </w:rPr>
        <w:endnoteRef/>
      </w:r>
      <w:r>
        <w:t xml:space="preserve"> Australian Government Department of Health, Disability and Ageing. (2024). </w:t>
      </w:r>
      <w:r>
        <w:rPr>
          <w:i/>
          <w:iCs/>
        </w:rPr>
        <w:t xml:space="preserve">National interim update 2024. </w:t>
      </w:r>
      <w:r w:rsidRPr="00890FC0">
        <w:t>www.health.gov.au/sites/default/files/2025-07/national-interim-update-2024-easy-read.pdf</w:t>
      </w:r>
    </w:p>
  </w:endnote>
  <w:endnote w:id="114">
    <w:p w14:paraId="0DCE1CDD" w14:textId="1BE39D0B" w:rsidR="00265717" w:rsidRPr="00873859" w:rsidRDefault="00265717" w:rsidP="00E6094E">
      <w:pPr>
        <w:pStyle w:val="EndnoteText"/>
        <w:rPr>
          <w:lang w:val="en-AU"/>
        </w:rPr>
      </w:pPr>
      <w:r>
        <w:rPr>
          <w:rStyle w:val="EndnoteReference"/>
        </w:rPr>
        <w:endnoteRef/>
      </w:r>
      <w:r>
        <w:t xml:space="preserve"> </w:t>
      </w:r>
      <w:r w:rsidR="00CB6A3C">
        <w:t>ibid</w:t>
      </w:r>
    </w:p>
  </w:endnote>
  <w:endnote w:id="115">
    <w:p w14:paraId="3735FC7D" w14:textId="179A555B" w:rsidR="00265717" w:rsidRPr="00FE2C85" w:rsidRDefault="00265717" w:rsidP="00E6094E">
      <w:pPr>
        <w:pStyle w:val="EndnoteText"/>
        <w:rPr>
          <w:lang w:val="en-AU"/>
        </w:rPr>
      </w:pPr>
      <w:r>
        <w:rPr>
          <w:rStyle w:val="EndnoteReference"/>
        </w:rPr>
        <w:endnoteRef/>
      </w:r>
      <w:r>
        <w:t xml:space="preserve"> </w:t>
      </w:r>
      <w:r w:rsidR="00687441" w:rsidRPr="00C30238">
        <w:rPr>
          <w:rFonts w:eastAsia="Aptos" w:cs="Aptos"/>
        </w:rPr>
        <w:t xml:space="preserve">Australian Government Department of Health, Disability and Ageing. (November 2025). </w:t>
      </w:r>
      <w:r w:rsidR="00687441" w:rsidRPr="00C30238">
        <w:rPr>
          <w:rFonts w:eastAsia="Aptos" w:cs="Aptos"/>
          <w:i/>
          <w:iCs/>
        </w:rPr>
        <w:t>Disability Royal Commission progress report 2025</w:t>
      </w:r>
      <w:r w:rsidRPr="00C30238">
        <w:rPr>
          <w:rFonts w:eastAsia="Aptos" w:cs="Aptos"/>
          <w:i/>
        </w:rPr>
        <w:t xml:space="preserve"> </w:t>
      </w:r>
      <w:r w:rsidRPr="00F96F6F">
        <w:rPr>
          <w:rFonts w:eastAsia="Aptos" w:cs="Aptos"/>
          <w:i/>
        </w:rPr>
        <w:t>https://www.health.gov.au/resources/publications/disability-royal-commission-progress-report-2025/volume-10-disability-services/recommendation-102-independent-support-coordination?language=en</w:t>
      </w:r>
    </w:p>
  </w:endnote>
  <w:endnote w:id="116">
    <w:p w14:paraId="4142530A" w14:textId="25B1AF30" w:rsidR="00265717" w:rsidRPr="001366DA" w:rsidRDefault="00265717" w:rsidP="00984352">
      <w:pPr>
        <w:pStyle w:val="EndnoteText"/>
        <w:rPr>
          <w:rFonts w:eastAsia="Calibri" w:cs="Calibri"/>
          <w:u w:val="single"/>
        </w:rPr>
      </w:pPr>
      <w:r w:rsidRPr="3B02ACE1">
        <w:rPr>
          <w:rStyle w:val="EndnoteReference"/>
        </w:rPr>
        <w:endnoteRef/>
      </w:r>
      <w:r>
        <w:t xml:space="preserve"> </w:t>
      </w:r>
      <w:r w:rsidR="003F0D73" w:rsidRPr="001366DA">
        <w:rPr>
          <w:rFonts w:eastAsia="Aptos" w:cs="Aptos"/>
        </w:rPr>
        <w:t>ibid</w:t>
      </w:r>
    </w:p>
  </w:endnote>
  <w:endnote w:id="117">
    <w:p w14:paraId="2878742F" w14:textId="77777777" w:rsidR="00265717" w:rsidRDefault="00265717" w:rsidP="00984352">
      <w:pPr>
        <w:pStyle w:val="EndnoteText"/>
      </w:pPr>
      <w:r w:rsidRPr="4D7A540A">
        <w:rPr>
          <w:rStyle w:val="EndnoteReference"/>
        </w:rPr>
        <w:endnoteRef/>
      </w:r>
      <w:r>
        <w:t xml:space="preserve"> SBS News. (2025). </w:t>
      </w:r>
      <w:r w:rsidRPr="23ED3235">
        <w:rPr>
          <w:i/>
          <w:iCs/>
        </w:rPr>
        <w:t xml:space="preserve">Minister urged to ’come clean’ on NDIS changes as advocates fear </w:t>
      </w:r>
      <w:r w:rsidRPr="46483829">
        <w:rPr>
          <w:i/>
          <w:iCs/>
        </w:rPr>
        <w:t>’degrading’ treatment.</w:t>
      </w:r>
      <w:r w:rsidRPr="46483829">
        <w:t xml:space="preserve"> https://www.sbs.com.au/news/article/minister-urged-to-come-clean-on-upcoming-ndis-changes/6rtqr6kj3</w:t>
      </w:r>
    </w:p>
  </w:endnote>
  <w:endnote w:id="118">
    <w:p w14:paraId="300E08D7" w14:textId="77777777" w:rsidR="00265717" w:rsidRDefault="00265717" w:rsidP="00984352">
      <w:pPr>
        <w:pStyle w:val="EndnoteText"/>
        <w:rPr>
          <w:i/>
          <w:iCs/>
        </w:rPr>
      </w:pPr>
      <w:r w:rsidRPr="56EED5EE">
        <w:rPr>
          <w:rStyle w:val="EndnoteReference"/>
        </w:rPr>
        <w:endnoteRef/>
      </w:r>
      <w:r>
        <w:t xml:space="preserve"> Australian Psychological Society. (2025). </w:t>
      </w:r>
      <w:r w:rsidRPr="56EED5EE">
        <w:rPr>
          <w:i/>
          <w:iCs/>
        </w:rPr>
        <w:t>APS in the guardian: NDIS tool to determine support not tested on variety of disability types – including diverse autism, experts warn. https://psychology.org.au/insights/aps-in-the-guardian-ndis-tool-to-determine-support</w:t>
      </w:r>
    </w:p>
  </w:endnote>
  <w:endnote w:id="119">
    <w:p w14:paraId="124FE8A0" w14:textId="2263EFAC" w:rsidR="007D0573" w:rsidRPr="0039541B" w:rsidRDefault="007D0573">
      <w:pPr>
        <w:pStyle w:val="EndnoteText"/>
        <w:rPr>
          <w:lang w:val="en-AU"/>
        </w:rPr>
      </w:pPr>
      <w:r>
        <w:rPr>
          <w:rStyle w:val="EndnoteReference"/>
        </w:rPr>
        <w:endnoteRef/>
      </w:r>
      <w:r>
        <w:t xml:space="preserve"> </w:t>
      </w:r>
      <w:r>
        <w:rPr>
          <w:lang w:val="en-AU"/>
        </w:rPr>
        <w:t xml:space="preserve">Australian Government. (2026). </w:t>
      </w:r>
      <w:r>
        <w:rPr>
          <w:i/>
          <w:iCs/>
          <w:lang w:val="en-AU"/>
        </w:rPr>
        <w:t>NDIS rules: Public consultation on new framework planning</w:t>
      </w:r>
      <w:r>
        <w:rPr>
          <w:lang w:val="en-AU"/>
        </w:rPr>
        <w:t xml:space="preserve">. </w:t>
      </w:r>
      <w:r w:rsidRPr="002B6676">
        <w:rPr>
          <w:lang w:val="en-AU"/>
        </w:rPr>
        <w:t>https://consultations.health.gov.au/ndis/nfp-public-consultation/</w:t>
      </w:r>
    </w:p>
  </w:endnote>
  <w:endnote w:id="120">
    <w:p w14:paraId="38F78D7B" w14:textId="77777777" w:rsidR="00265717" w:rsidRPr="00ED3E70" w:rsidRDefault="00265717" w:rsidP="00E01C54">
      <w:pPr>
        <w:pStyle w:val="EndnoteText"/>
        <w:rPr>
          <w:lang w:val="en-AU"/>
        </w:rPr>
      </w:pPr>
      <w:r>
        <w:rPr>
          <w:rStyle w:val="EndnoteReference"/>
        </w:rPr>
        <w:endnoteRef/>
      </w:r>
      <w:r>
        <w:t xml:space="preserve"> </w:t>
      </w:r>
      <w:r w:rsidRPr="00ED3E70">
        <w:t>https://www.ndiscommission.gov.au/rules-and-standards/quality-practice/support-coordination-and-plan-management#paragraph-id-8865</w:t>
      </w:r>
    </w:p>
  </w:endnote>
  <w:endnote w:id="121">
    <w:p w14:paraId="489BB0A5" w14:textId="08F4BEB2" w:rsidR="00265717" w:rsidRDefault="00265717" w:rsidP="00062469">
      <w:pPr>
        <w:pStyle w:val="EndnoteText"/>
      </w:pPr>
      <w:r w:rsidRPr="3B02ACE1">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10.5. https://www.health.gov.au/resources/publications/disability-royal-commission-progress-report-2025/volume-10-disability-services/recommendation-105-advocacy</w:t>
      </w:r>
    </w:p>
  </w:endnote>
  <w:endnote w:id="122">
    <w:p w14:paraId="7F886429" w14:textId="77777777" w:rsidR="00265717" w:rsidRPr="00CF2706" w:rsidRDefault="00265717" w:rsidP="00481C52">
      <w:pPr>
        <w:pStyle w:val="EndnoteText"/>
        <w:rPr>
          <w:lang w:val="en-AU"/>
        </w:rPr>
      </w:pPr>
      <w:r>
        <w:rPr>
          <w:rStyle w:val="EndnoteReference"/>
        </w:rPr>
        <w:endnoteRef/>
      </w:r>
      <w:r>
        <w:t xml:space="preserve"> NDIS. (Accessed November 2025). </w:t>
      </w:r>
      <w:r>
        <w:rPr>
          <w:i/>
          <w:iCs/>
        </w:rPr>
        <w:t xml:space="preserve">Supported decision making </w:t>
      </w:r>
      <w:r w:rsidRPr="00BE0166">
        <w:t>policy</w:t>
      </w:r>
      <w:r>
        <w:t xml:space="preserve">. </w:t>
      </w:r>
      <w:r w:rsidRPr="00BE0166">
        <w:t>https</w:t>
      </w:r>
      <w:r w:rsidRPr="00CF2706">
        <w:t>://www.ndis.gov.au/policies/supported-decision-making-policy</w:t>
      </w:r>
    </w:p>
  </w:endnote>
  <w:endnote w:id="123">
    <w:p w14:paraId="2E7774C1" w14:textId="77777777" w:rsidR="00265717" w:rsidRPr="001D5532" w:rsidRDefault="00265717" w:rsidP="00481C52">
      <w:pPr>
        <w:pStyle w:val="EndnoteText"/>
        <w:rPr>
          <w:lang w:val="en-AU"/>
        </w:rPr>
      </w:pPr>
      <w:r>
        <w:rPr>
          <w:rStyle w:val="EndnoteReference"/>
        </w:rPr>
        <w:endnoteRef/>
      </w:r>
      <w:r>
        <w:t xml:space="preserve"> Australian Government Department of Health, Disability and Ageing. (2024). </w:t>
      </w:r>
      <w:r>
        <w:rPr>
          <w:i/>
          <w:iCs/>
        </w:rPr>
        <w:t xml:space="preserve">National Interim Update 2024. </w:t>
      </w:r>
      <w:r w:rsidRPr="001D5532">
        <w:t>https://www.health.gov.au/sites/default/files/2025-07/national-interim-update-2024-easy-read.pdf</w:t>
      </w:r>
      <w:r>
        <w:t xml:space="preserve"> – p5</w:t>
      </w:r>
    </w:p>
  </w:endnote>
  <w:endnote w:id="124">
    <w:p w14:paraId="4ED18906" w14:textId="77777777" w:rsidR="00265717" w:rsidRPr="00A64349" w:rsidRDefault="00265717" w:rsidP="003158B9">
      <w:pPr>
        <w:pStyle w:val="EndnoteText"/>
        <w:rPr>
          <w:lang w:val="en-AU"/>
        </w:rPr>
      </w:pPr>
      <w:r>
        <w:rPr>
          <w:rStyle w:val="EndnoteReference"/>
        </w:rPr>
        <w:endnoteRef/>
      </w:r>
      <w:r>
        <w:t xml:space="preserve"> Australian Government Department of Health, Disability and Ageing. (Accessed November 2025). </w:t>
      </w:r>
      <w:r>
        <w:rPr>
          <w:i/>
          <w:iCs/>
        </w:rPr>
        <w:t xml:space="preserve">NDIS provider and worker registration </w:t>
      </w:r>
      <w:r w:rsidRPr="00526774">
        <w:t>taskforce</w:t>
      </w:r>
      <w:r>
        <w:t xml:space="preserve">. </w:t>
      </w:r>
      <w:r w:rsidRPr="00526774">
        <w:t>https</w:t>
      </w:r>
      <w:r w:rsidRPr="00A64349">
        <w:t>://www.health.gov.au/committees-and-groups/ndis-provider-and-worker-registration-taskforce?language=en</w:t>
      </w:r>
    </w:p>
  </w:endnote>
  <w:endnote w:id="125">
    <w:p w14:paraId="700BBFB6" w14:textId="5DA9970A" w:rsidR="00265717" w:rsidRPr="001366DA" w:rsidRDefault="00265717" w:rsidP="00733FE8">
      <w:pPr>
        <w:pStyle w:val="EndnoteText"/>
        <w:rPr>
          <w:rFonts w:eastAsia="Calibri" w:cs="Calibri"/>
          <w:u w:val="single"/>
        </w:rPr>
      </w:pPr>
      <w:r w:rsidRPr="3B02ACE1">
        <w:rPr>
          <w:rStyle w:val="EndnoteReference"/>
        </w:rPr>
        <w:endnoteRef/>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10.10. https://www.health.gov.au/resources/publications/disability-royal-commission-progress-report-2025/volume-10-disability-services/recommendation-1010-provider-of-last-resort</w:t>
      </w:r>
    </w:p>
  </w:endnote>
  <w:endnote w:id="126">
    <w:p w14:paraId="35415754" w14:textId="2F8BB75B" w:rsidR="00183201" w:rsidRPr="00183201" w:rsidRDefault="00183201">
      <w:pPr>
        <w:pStyle w:val="EndnoteText"/>
        <w:rPr>
          <w:lang w:val="en-AU"/>
        </w:rPr>
      </w:pPr>
      <w:r>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10.</w:t>
      </w:r>
      <w:r>
        <w:rPr>
          <w:rFonts w:eastAsia="Aptos" w:cs="Aptos"/>
          <w:i/>
        </w:rPr>
        <w:t>11</w:t>
      </w:r>
      <w:r w:rsidRPr="001366DA">
        <w:rPr>
          <w:rFonts w:eastAsia="Aptos" w:cs="Aptos"/>
          <w:i/>
        </w:rPr>
        <w:t xml:space="preserve">. </w:t>
      </w:r>
      <w:r w:rsidR="00C9747A" w:rsidRPr="00C9747A">
        <w:rPr>
          <w:rFonts w:eastAsia="Aptos" w:cs="Aptos"/>
          <w:i/>
        </w:rPr>
        <w:t>https://www.health.gov.au/resources/publications/disability-royal-commission-progress-report-2025/volume-10-disability-services/recommendation-1011-internal-procedures-for-monitoring-reportable-incidents</w:t>
      </w:r>
    </w:p>
  </w:endnote>
  <w:endnote w:id="127">
    <w:p w14:paraId="263480BD" w14:textId="5BA25EE0" w:rsidR="008F484F" w:rsidRPr="00320B46" w:rsidRDefault="008F484F">
      <w:pPr>
        <w:pStyle w:val="EndnoteText"/>
        <w:rPr>
          <w:lang w:val="en-AU"/>
        </w:rPr>
      </w:pPr>
      <w:r>
        <w:rPr>
          <w:rStyle w:val="EndnoteReference"/>
        </w:rPr>
        <w:endnoteRef/>
      </w:r>
      <w:r>
        <w:t xml:space="preserve"> </w:t>
      </w:r>
      <w:r w:rsidR="00024442">
        <w:rPr>
          <w:lang w:val="en-AU"/>
        </w:rPr>
        <w:t>NDIS Quality and Safeguards Commission</w:t>
      </w:r>
      <w:r w:rsidR="0065257B">
        <w:rPr>
          <w:lang w:val="en-AU"/>
        </w:rPr>
        <w:t xml:space="preserve">. </w:t>
      </w:r>
      <w:r w:rsidR="007D585E">
        <w:rPr>
          <w:lang w:val="en-AU"/>
        </w:rPr>
        <w:t xml:space="preserve">Accessed May </w:t>
      </w:r>
      <w:r w:rsidR="00011B1E">
        <w:rPr>
          <w:lang w:val="en-AU"/>
        </w:rPr>
        <w:t xml:space="preserve">2026. </w:t>
      </w:r>
      <w:r w:rsidR="00E7593D">
        <w:rPr>
          <w:i/>
          <w:iCs/>
          <w:lang w:val="en-AU"/>
        </w:rPr>
        <w:t>Digital Transformation.</w:t>
      </w:r>
      <w:r w:rsidR="00320B46" w:rsidRPr="00320B46">
        <w:t xml:space="preserve"> </w:t>
      </w:r>
      <w:r w:rsidR="00320B46" w:rsidRPr="00320B46">
        <w:rPr>
          <w:i/>
          <w:iCs/>
          <w:lang w:val="en-AU"/>
        </w:rPr>
        <w:t>https://www.ndiscommission.gov.au/about-us/digital-transformation</w:t>
      </w:r>
    </w:p>
  </w:endnote>
  <w:endnote w:id="128">
    <w:p w14:paraId="1EF07A78" w14:textId="77777777" w:rsidR="00265717" w:rsidRPr="00DA1BD4" w:rsidRDefault="00265717" w:rsidP="00071309">
      <w:pPr>
        <w:pStyle w:val="EndnoteText"/>
        <w:rPr>
          <w:lang w:val="en-AU"/>
        </w:rPr>
      </w:pPr>
      <w:r>
        <w:rPr>
          <w:rStyle w:val="EndnoteReference"/>
        </w:rPr>
        <w:endnoteRef/>
      </w:r>
      <w:r>
        <w:t xml:space="preserve"> Australian Government Department of Health, Disability and Ageing. (2024).</w:t>
      </w:r>
      <w:r>
        <w:rPr>
          <w:i/>
          <w:iCs/>
        </w:rPr>
        <w:t xml:space="preserve"> National Interim Update 2024.</w:t>
      </w:r>
      <w:r>
        <w:t xml:space="preserve"> </w:t>
      </w:r>
      <w:r w:rsidRPr="00DA1BD4">
        <w:t>https://www.health.gov.au/sites/default/files/2025-07/national-interim-update-2024-easy-read.pdf</w:t>
      </w:r>
    </w:p>
  </w:endnote>
  <w:endnote w:id="129">
    <w:p w14:paraId="7FD0CF65" w14:textId="77777777" w:rsidR="00265717" w:rsidRDefault="00265717" w:rsidP="005E4BE3">
      <w:pPr>
        <w:pStyle w:val="EndnoteText"/>
      </w:pPr>
      <w:r w:rsidRPr="3B02ACE1">
        <w:rPr>
          <w:rStyle w:val="EndnoteReference"/>
        </w:rPr>
        <w:endnoteRef/>
      </w:r>
      <w:r>
        <w:t xml:space="preserve"> Australian Government Department of Health Disability and Ageing. (2024). </w:t>
      </w:r>
      <w:r w:rsidRPr="3B02ACE1">
        <w:rPr>
          <w:i/>
          <w:iCs/>
        </w:rPr>
        <w:t>NDIS Provider and Worker Registration Taskforce Advice</w:t>
      </w:r>
      <w:r w:rsidRPr="3B02ACE1">
        <w:t>. https://www.health.gov.au/resources/publications/ndis-provider-and-worker-registration-taskforce-advice?language=en</w:t>
      </w:r>
    </w:p>
  </w:endnote>
  <w:endnote w:id="130">
    <w:p w14:paraId="754959FF" w14:textId="7D9835A4" w:rsidR="00AD6670" w:rsidRPr="00AD6670" w:rsidRDefault="00AD6670">
      <w:pPr>
        <w:pStyle w:val="EndnoteText"/>
        <w:rPr>
          <w:lang w:val="en-AU"/>
        </w:rPr>
      </w:pPr>
      <w:r>
        <w:rPr>
          <w:rStyle w:val="EndnoteReference"/>
        </w:rPr>
        <w:endnoteRef/>
      </w:r>
      <w:r>
        <w:t xml:space="preserve"> </w:t>
      </w:r>
      <w:r w:rsidR="001108D1" w:rsidRPr="001366DA">
        <w:rPr>
          <w:rFonts w:eastAsia="Aptos" w:cs="Aptos"/>
        </w:rPr>
        <w:t xml:space="preserve">Australian Government Department of Health, Disability and Ageing. (November 2025). </w:t>
      </w:r>
      <w:r w:rsidR="001108D1" w:rsidRPr="001366DA">
        <w:rPr>
          <w:rFonts w:eastAsia="Aptos" w:cs="Aptos"/>
          <w:i/>
        </w:rPr>
        <w:t>Disability Royal Commission progress report 2025 - recommendation 10.</w:t>
      </w:r>
      <w:r w:rsidR="001108D1">
        <w:rPr>
          <w:rFonts w:eastAsia="Aptos" w:cs="Aptos"/>
          <w:i/>
        </w:rPr>
        <w:t>21</w:t>
      </w:r>
      <w:r w:rsidR="001108D1" w:rsidRPr="001366DA">
        <w:rPr>
          <w:rFonts w:eastAsia="Aptos" w:cs="Aptos"/>
          <w:i/>
        </w:rPr>
        <w:t>.</w:t>
      </w:r>
      <w:r w:rsidR="009D617D" w:rsidRPr="009D617D">
        <w:t xml:space="preserve"> </w:t>
      </w:r>
      <w:r w:rsidR="009D617D" w:rsidRPr="009D617D">
        <w:rPr>
          <w:rFonts w:eastAsia="Aptos" w:cs="Aptos"/>
          <w:i/>
        </w:rPr>
        <w:t>https://www.health.gov.au/resources/publications/disability-royal-commission-progress-report-2025/volume-10-disability-services/recommendation-1021-registration-and-audit-process</w:t>
      </w:r>
    </w:p>
  </w:endnote>
  <w:endnote w:id="131">
    <w:p w14:paraId="68CB767D" w14:textId="77777777" w:rsidR="00265717" w:rsidRPr="001366DA" w:rsidRDefault="00265717" w:rsidP="002D04C8">
      <w:pPr>
        <w:pStyle w:val="EndnoteText"/>
        <w:rPr>
          <w:rFonts w:eastAsia="Aptos" w:cs="Aptos"/>
          <w:i/>
        </w:rPr>
      </w:pPr>
      <w:r w:rsidRPr="3B02ACE1">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10.23. https://www.health.gov.au/resources/publications/disability-royal-commission-progress-report-2025/volume-10-disability-services/recommendation-1023-publishing-data-about-the-unregistered-provider-market</w:t>
      </w:r>
    </w:p>
  </w:endnote>
  <w:endnote w:id="132">
    <w:p w14:paraId="31DEFB6B" w14:textId="2AAABDFD" w:rsidR="00265717" w:rsidRPr="001366DA" w:rsidRDefault="00265717" w:rsidP="00817E68">
      <w:pPr>
        <w:pStyle w:val="EndnoteText"/>
        <w:rPr>
          <w:rFonts w:eastAsia="Calibri" w:cs="Calibri"/>
          <w:u w:val="single"/>
        </w:rPr>
      </w:pPr>
      <w:r w:rsidRPr="3B02ACE1">
        <w:rPr>
          <w:rStyle w:val="EndnoteReference"/>
        </w:rPr>
        <w:endnoteRef/>
      </w:r>
      <w:r>
        <w:t xml:space="preserve"> </w:t>
      </w:r>
      <w:r w:rsidR="003F0D73" w:rsidRPr="001366DA">
        <w:rPr>
          <w:rFonts w:eastAsia="Aptos" w:cs="Aptos"/>
        </w:rPr>
        <w:t>ibid</w:t>
      </w:r>
    </w:p>
  </w:endnote>
  <w:endnote w:id="133">
    <w:p w14:paraId="1E05C7FF" w14:textId="4EF34BE0" w:rsidR="00265717" w:rsidRPr="00366BCF" w:rsidRDefault="00265717" w:rsidP="00C51F2E">
      <w:pPr>
        <w:pStyle w:val="EndnoteText"/>
        <w:rPr>
          <w:lang w:val="en-AU"/>
        </w:rPr>
      </w:pPr>
      <w:r>
        <w:rPr>
          <w:rStyle w:val="EndnoteReference"/>
        </w:rPr>
        <w:endnoteRef/>
      </w:r>
      <w:r>
        <w:t xml:space="preserve"> </w:t>
      </w:r>
      <w:r w:rsidR="001E5BB1">
        <w:t>ibid</w:t>
      </w:r>
    </w:p>
  </w:endnote>
  <w:endnote w:id="134">
    <w:p w14:paraId="5ED63FD3" w14:textId="77777777" w:rsidR="00265717" w:rsidRPr="00F813C8" w:rsidRDefault="00265717" w:rsidP="00C51F2E">
      <w:pPr>
        <w:pStyle w:val="EndnoteText"/>
        <w:rPr>
          <w:i/>
          <w:iCs/>
          <w:u w:val="single"/>
          <w:lang w:val="en-AU"/>
        </w:rPr>
      </w:pPr>
      <w:r>
        <w:rPr>
          <w:rStyle w:val="EndnoteReference"/>
        </w:rPr>
        <w:endnoteRef/>
      </w:r>
      <w:r>
        <w:t xml:space="preserve"> </w:t>
      </w:r>
      <w:r>
        <w:rPr>
          <w:lang w:val="en-AU"/>
        </w:rPr>
        <w:t xml:space="preserve">The Auditor-General. (2025). </w:t>
      </w:r>
      <w:r>
        <w:rPr>
          <w:i/>
          <w:iCs/>
          <w:lang w:val="en-AU"/>
        </w:rPr>
        <w:t xml:space="preserve">Effectiveness of the NDIS Quality and Safeguards Commission’s Regulatory Functions. </w:t>
      </w:r>
      <w:r w:rsidRPr="00F813C8">
        <w:rPr>
          <w:lang w:val="en-AU"/>
        </w:rPr>
        <w:t>https://apo.org.au/sites/default/files/resource-files/2025-09/apo-nid332072.pdf</w:t>
      </w:r>
    </w:p>
  </w:endnote>
  <w:endnote w:id="135">
    <w:p w14:paraId="32647A17" w14:textId="2AC2C861" w:rsidR="00265717" w:rsidRDefault="00265717" w:rsidP="00157C6F">
      <w:pPr>
        <w:pStyle w:val="EndnoteText"/>
      </w:pPr>
      <w:r w:rsidRPr="0883FE4B">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10.30.</w:t>
      </w:r>
      <w:r w:rsidRPr="001E5BB1">
        <w:rPr>
          <w:rFonts w:eastAsia="Calibri" w:cs="Calibri"/>
        </w:rPr>
        <w:t>https://www.health.gov.au/resources/publications/disability-royal-commission-progress-report-2025/volume-10-disability-services/recommendation-1030-engagement-and-capacity-building-activities</w:t>
      </w:r>
    </w:p>
  </w:endnote>
  <w:endnote w:id="136">
    <w:p w14:paraId="41D0EC2D" w14:textId="5E6B7AD3" w:rsidR="00BC7742" w:rsidRPr="00BC7742" w:rsidRDefault="00BC7742">
      <w:pPr>
        <w:pStyle w:val="EndnoteText"/>
        <w:rPr>
          <w:lang w:val="en-AU"/>
        </w:rPr>
      </w:pPr>
      <w:r>
        <w:rPr>
          <w:rStyle w:val="EndnoteReference"/>
        </w:rPr>
        <w:endnoteRef/>
      </w:r>
      <w:r>
        <w:t xml:space="preserve"> </w:t>
      </w:r>
      <w:r w:rsidR="00225324" w:rsidRPr="001366DA">
        <w:rPr>
          <w:rFonts w:eastAsia="Aptos" w:cs="Aptos"/>
        </w:rPr>
        <w:t xml:space="preserve">Australian Government Department of Health, Disability and Ageing. (November 2025). </w:t>
      </w:r>
      <w:r w:rsidR="00225324" w:rsidRPr="001366DA">
        <w:rPr>
          <w:rFonts w:eastAsia="Aptos" w:cs="Aptos"/>
          <w:i/>
        </w:rPr>
        <w:t>Disability Royal Commission progress report 2025 - recommendation 1</w:t>
      </w:r>
      <w:r w:rsidR="00046F49">
        <w:rPr>
          <w:rFonts w:eastAsia="Aptos" w:cs="Aptos"/>
          <w:i/>
        </w:rPr>
        <w:t>0</w:t>
      </w:r>
      <w:r w:rsidR="00225324" w:rsidRPr="001366DA">
        <w:rPr>
          <w:rFonts w:eastAsia="Aptos" w:cs="Aptos"/>
          <w:i/>
        </w:rPr>
        <w:t>.</w:t>
      </w:r>
      <w:r w:rsidR="00225324">
        <w:rPr>
          <w:rFonts w:eastAsia="Aptos" w:cs="Aptos"/>
          <w:i/>
        </w:rPr>
        <w:t>3</w:t>
      </w:r>
      <w:r w:rsidR="00046F49">
        <w:rPr>
          <w:rFonts w:eastAsia="Aptos" w:cs="Aptos"/>
          <w:i/>
        </w:rPr>
        <w:t>1</w:t>
      </w:r>
      <w:r w:rsidR="00225324" w:rsidRPr="001366DA">
        <w:rPr>
          <w:rFonts w:eastAsia="Aptos" w:cs="Aptos"/>
          <w:i/>
        </w:rPr>
        <w:t>.</w:t>
      </w:r>
      <w:r w:rsidR="00046F49">
        <w:rPr>
          <w:rFonts w:eastAsia="Aptos" w:cs="Aptos"/>
          <w:i/>
        </w:rPr>
        <w:t xml:space="preserve"> </w:t>
      </w:r>
      <w:r w:rsidR="00300CD6" w:rsidRPr="00300CD6">
        <w:rPr>
          <w:rFonts w:eastAsia="Aptos" w:cs="Aptos"/>
          <w:i/>
        </w:rPr>
        <w:t>https://www.health.gov.au/resources/publications/disability-royal-commission-progress-report-2025/volume-10-disability-services/recommendation-1031-continuous-monitoring-of-criminal-charges?book_active_tab=content</w:t>
      </w:r>
    </w:p>
  </w:endnote>
  <w:endnote w:id="137">
    <w:p w14:paraId="37C62688" w14:textId="0160FD7C" w:rsidR="002F7B76" w:rsidRPr="002F7B76" w:rsidRDefault="002F7B76">
      <w:pPr>
        <w:pStyle w:val="EndnoteText"/>
        <w:rPr>
          <w:lang w:val="en-AU"/>
        </w:rPr>
      </w:pPr>
      <w:r>
        <w:rPr>
          <w:rStyle w:val="EndnoteReference"/>
        </w:rPr>
        <w:endnoteRef/>
      </w:r>
      <w:r>
        <w:t xml:space="preserve"> </w:t>
      </w:r>
      <w:r w:rsidR="00134473" w:rsidRPr="001366DA">
        <w:rPr>
          <w:rFonts w:eastAsia="Aptos" w:cs="Aptos"/>
        </w:rPr>
        <w:t xml:space="preserve">Australian Government Department of Health, Disability and Ageing. (November 2025). </w:t>
      </w:r>
      <w:r w:rsidR="00134473" w:rsidRPr="001366DA">
        <w:rPr>
          <w:rFonts w:eastAsia="Aptos" w:cs="Aptos"/>
          <w:i/>
        </w:rPr>
        <w:t>Disability Royal Commission progress report 2025 - recommendation 1</w:t>
      </w:r>
      <w:r w:rsidR="00134473">
        <w:rPr>
          <w:rFonts w:eastAsia="Aptos" w:cs="Aptos"/>
          <w:i/>
        </w:rPr>
        <w:t>0</w:t>
      </w:r>
      <w:r w:rsidR="00134473" w:rsidRPr="001366DA">
        <w:rPr>
          <w:rFonts w:eastAsia="Aptos" w:cs="Aptos"/>
          <w:i/>
        </w:rPr>
        <w:t>.</w:t>
      </w:r>
      <w:r w:rsidR="00134473">
        <w:rPr>
          <w:rFonts w:eastAsia="Aptos" w:cs="Aptos"/>
          <w:i/>
        </w:rPr>
        <w:t>32</w:t>
      </w:r>
      <w:r w:rsidR="00134473" w:rsidRPr="001366DA">
        <w:rPr>
          <w:rFonts w:eastAsia="Aptos" w:cs="Aptos"/>
          <w:i/>
        </w:rPr>
        <w:t xml:space="preserve">. </w:t>
      </w:r>
      <w:r w:rsidR="00134473" w:rsidRPr="00134473">
        <w:rPr>
          <w:rFonts w:eastAsia="Calibri" w:cs="Calibri"/>
        </w:rPr>
        <w:t>https://www.health.gov.au/resources/publications/disability-royal-commission-progress-report-2025/volume-11-independent-oversight-and-complaint-mechanisms/recommendation-116-enshrining-key-provisions-of-opcat-in-legislation</w:t>
      </w:r>
    </w:p>
  </w:endnote>
  <w:endnote w:id="138">
    <w:p w14:paraId="20DB0A9E" w14:textId="77777777" w:rsidR="00265717" w:rsidRPr="00540FAB" w:rsidRDefault="00265717" w:rsidP="00C440FD">
      <w:pPr>
        <w:pStyle w:val="EndnoteText"/>
        <w:rPr>
          <w:lang w:val="en-AU"/>
        </w:rPr>
      </w:pPr>
      <w:r>
        <w:rPr>
          <w:rStyle w:val="EndnoteReference"/>
        </w:rPr>
        <w:endnoteRef/>
      </w:r>
      <w:r>
        <w:t xml:space="preserve"> </w:t>
      </w:r>
      <w:r>
        <w:rPr>
          <w:lang w:val="en-AU"/>
        </w:rPr>
        <w:t xml:space="preserve">Australian Government Department of Health, Disability and Ageing. (Accessed November 2025). </w:t>
      </w:r>
      <w:r>
        <w:rPr>
          <w:i/>
          <w:iCs/>
          <w:lang w:val="en-AU"/>
        </w:rPr>
        <w:t xml:space="preserve">Responding to the disability royal commission. </w:t>
      </w:r>
      <w:r w:rsidRPr="007D21F4">
        <w:rPr>
          <w:i/>
          <w:iCs/>
          <w:lang w:val="en-AU"/>
        </w:rPr>
        <w:t>https://www.health.gov.au/resources/publications/responding-to-the-disability-royal-commission-html?language=en</w:t>
      </w:r>
      <w:r>
        <w:rPr>
          <w:lang w:val="en-AU"/>
        </w:rPr>
        <w:t xml:space="preserve"> </w:t>
      </w:r>
    </w:p>
  </w:endnote>
  <w:endnote w:id="139">
    <w:p w14:paraId="327B827B" w14:textId="4F0AFD48" w:rsidR="00377C17" w:rsidRPr="00377C17" w:rsidRDefault="00377C17">
      <w:pPr>
        <w:pStyle w:val="EndnoteText"/>
        <w:rPr>
          <w:lang w:val="en-AU"/>
        </w:rPr>
      </w:pPr>
      <w:r>
        <w:rPr>
          <w:rStyle w:val="EndnoteReference"/>
        </w:rPr>
        <w:endnoteRef/>
      </w:r>
      <w:r>
        <w:t xml:space="preserve"> </w:t>
      </w:r>
      <w:r w:rsidR="0086212A" w:rsidRPr="001366DA">
        <w:rPr>
          <w:rFonts w:eastAsia="Aptos" w:cs="Aptos"/>
        </w:rPr>
        <w:t xml:space="preserve">Australian Government Department of Health, Disability and Ageing. (November 2025). </w:t>
      </w:r>
      <w:r w:rsidR="0086212A" w:rsidRPr="001366DA">
        <w:rPr>
          <w:rFonts w:eastAsia="Aptos" w:cs="Aptos"/>
          <w:i/>
        </w:rPr>
        <w:t>Disability Royal Commission progress report 2025 - recommendation 11.</w:t>
      </w:r>
      <w:r w:rsidR="0086212A">
        <w:rPr>
          <w:rFonts w:eastAsia="Aptos" w:cs="Aptos"/>
          <w:i/>
        </w:rPr>
        <w:t>3</w:t>
      </w:r>
      <w:r w:rsidR="0086212A" w:rsidRPr="001366DA">
        <w:rPr>
          <w:rFonts w:eastAsia="Aptos" w:cs="Aptos"/>
          <w:i/>
        </w:rPr>
        <w:t xml:space="preserve">. </w:t>
      </w:r>
      <w:r w:rsidR="0086212A" w:rsidRPr="00697469">
        <w:rPr>
          <w:rFonts w:eastAsia="Calibri" w:cs="Calibri"/>
        </w:rPr>
        <w:t>https://www.health.gov.au/resources/publications/disability-royal-commission-progress-report-2025/volume-11-independent-oversight-and-complaint-mechanisms/recommendation-116-enshrining-key-provisions-of-opcat-in-legislation</w:t>
      </w:r>
    </w:p>
  </w:endnote>
  <w:endnote w:id="140">
    <w:p w14:paraId="4C85D58C" w14:textId="010D75DC" w:rsidR="009F783F" w:rsidRPr="009F783F" w:rsidRDefault="009F783F">
      <w:pPr>
        <w:pStyle w:val="EndnoteText"/>
        <w:rPr>
          <w:lang w:val="en-AU"/>
        </w:rPr>
      </w:pPr>
      <w:r>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11.</w:t>
      </w:r>
      <w:r>
        <w:rPr>
          <w:rFonts w:eastAsia="Aptos" w:cs="Aptos"/>
          <w:i/>
        </w:rPr>
        <w:t>5</w:t>
      </w:r>
      <w:r w:rsidRPr="001366DA">
        <w:rPr>
          <w:rFonts w:eastAsia="Aptos" w:cs="Aptos"/>
          <w:i/>
        </w:rPr>
        <w:t xml:space="preserve">. </w:t>
      </w:r>
      <w:r w:rsidRPr="009F783F">
        <w:rPr>
          <w:rFonts w:eastAsia="Calibri" w:cs="Calibri"/>
        </w:rPr>
        <w:t>https://www.health.gov.au/resources/publications/disability-royal-commission-progress-report-2025/volume-11-independent-oversight-and-complaint-mechanisms/recommendation-116-enshrining-key-provisions-of-opcat-in-legislation</w:t>
      </w:r>
    </w:p>
  </w:endnote>
  <w:endnote w:id="141">
    <w:p w14:paraId="6EA73B9A" w14:textId="77777777" w:rsidR="00226DA1" w:rsidRPr="00226DA1" w:rsidRDefault="00226DA1">
      <w:pPr>
        <w:pStyle w:val="EndnoteText"/>
        <w:rPr>
          <w:lang w:val="en-AU"/>
        </w:rPr>
      </w:pPr>
      <w:r>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11.</w:t>
      </w:r>
      <w:r>
        <w:rPr>
          <w:rFonts w:eastAsia="Aptos" w:cs="Aptos"/>
          <w:i/>
        </w:rPr>
        <w:t>6</w:t>
      </w:r>
      <w:r w:rsidRPr="001366DA">
        <w:rPr>
          <w:rFonts w:eastAsia="Aptos" w:cs="Aptos"/>
          <w:i/>
        </w:rPr>
        <w:t xml:space="preserve">. </w:t>
      </w:r>
      <w:r w:rsidR="00201460" w:rsidRPr="00201460">
        <w:rPr>
          <w:rFonts w:eastAsia="Calibri" w:cs="Calibri"/>
        </w:rPr>
        <w:t>https://www.health.gov.au/resources/publications/disability-royal-commission-progress-report-2025/volume-11-independent-oversight-and-complaint-mechanisms/recommendation-116-enshrining-key-provisions-of-opcat-in-legislation</w:t>
      </w:r>
    </w:p>
  </w:endnote>
  <w:endnote w:id="142">
    <w:p w14:paraId="74B7708A" w14:textId="64731523" w:rsidR="001E55BC" w:rsidRPr="00106CC7" w:rsidRDefault="001E55BC">
      <w:pPr>
        <w:pStyle w:val="EndnoteText"/>
        <w:rPr>
          <w:lang w:val="en-AU"/>
        </w:rPr>
      </w:pPr>
      <w:r>
        <w:rPr>
          <w:rStyle w:val="EndnoteReference"/>
        </w:rPr>
        <w:endnoteRef/>
      </w:r>
      <w:r>
        <w:t xml:space="preserve"> </w:t>
      </w:r>
      <w:r>
        <w:rPr>
          <w:lang w:val="en-AU"/>
        </w:rPr>
        <w:t>Au</w:t>
      </w:r>
      <w:r w:rsidR="006C204E">
        <w:rPr>
          <w:lang w:val="en-AU"/>
        </w:rPr>
        <w:t>strali</w:t>
      </w:r>
      <w:r w:rsidR="00F3537C">
        <w:rPr>
          <w:lang w:val="en-AU"/>
        </w:rPr>
        <w:t>an Human Rights Commission</w:t>
      </w:r>
      <w:r w:rsidR="009B0FCE">
        <w:rPr>
          <w:lang w:val="en-AU"/>
        </w:rPr>
        <w:t xml:space="preserve">. </w:t>
      </w:r>
      <w:r w:rsidR="00106CC7">
        <w:rPr>
          <w:i/>
          <w:iCs/>
          <w:lang w:val="en-AU"/>
        </w:rPr>
        <w:t>Optional Protocol to the Convention against Torture</w:t>
      </w:r>
      <w:r w:rsidR="00106CC7">
        <w:rPr>
          <w:lang w:val="en-AU"/>
        </w:rPr>
        <w:t xml:space="preserve">. </w:t>
      </w:r>
      <w:r w:rsidR="00106CC7" w:rsidRPr="00106CC7">
        <w:rPr>
          <w:lang w:val="en-AU"/>
        </w:rPr>
        <w:t>https://humanrights.gov.au/resource-hub/by-resource-type/publications/asylum-seekers-and-refugees-resources/guides/opcat-optional-protocol-convention-against-torture</w:t>
      </w:r>
    </w:p>
  </w:endnote>
  <w:endnote w:id="143">
    <w:p w14:paraId="5E248B27" w14:textId="7426BCB8" w:rsidR="004E5F4F" w:rsidRPr="004E5F4F" w:rsidRDefault="004E5F4F">
      <w:pPr>
        <w:pStyle w:val="EndnoteText"/>
        <w:rPr>
          <w:i/>
          <w:iCs/>
          <w:lang w:val="en-AU"/>
        </w:rPr>
      </w:pPr>
      <w:r>
        <w:rPr>
          <w:rStyle w:val="EndnoteReference"/>
        </w:rPr>
        <w:endnoteRef/>
      </w:r>
      <w:r>
        <w:t xml:space="preserve"> </w:t>
      </w:r>
      <w:r>
        <w:rPr>
          <w:lang w:val="en-AU"/>
        </w:rPr>
        <w:t xml:space="preserve">Australian Government Department of Health, Disability and Ageing. (2025). </w:t>
      </w:r>
      <w:r>
        <w:rPr>
          <w:i/>
          <w:iCs/>
          <w:lang w:val="en-AU"/>
        </w:rPr>
        <w:t xml:space="preserve">Community visitor schemes – public consultations. </w:t>
      </w:r>
      <w:r w:rsidRPr="004E5F4F">
        <w:rPr>
          <w:i/>
          <w:iCs/>
          <w:lang w:val="en-AU"/>
        </w:rPr>
        <w:t>https://consultations.health.gov.au/community-visitor-schemes-cvs/community-visitor-schemes-public-consultation/</w:t>
      </w:r>
    </w:p>
  </w:endnote>
  <w:endnote w:id="144">
    <w:p w14:paraId="5BEAA395" w14:textId="77777777" w:rsidR="00265717" w:rsidRDefault="00265717" w:rsidP="000D5BD0">
      <w:pPr>
        <w:pStyle w:val="EndnoteText"/>
      </w:pPr>
      <w:r w:rsidRPr="0883FE4B">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 xml:space="preserve">Disability Royal Commission progress report 2025 - recommendation 11.17. </w:t>
      </w:r>
      <w:r w:rsidRPr="001366DA">
        <w:rPr>
          <w:rFonts w:eastAsia="Calibri" w:cs="Calibri"/>
        </w:rPr>
        <w:t>https://www.health.gov.au/resources/publications/disability-royal-commission-progress-report-2025/volume-11-independent-oversight-and-complaint-mechanisms/recommendation-1117-nationally-consistent-reportable-conduct-schemes</w:t>
      </w:r>
    </w:p>
  </w:endnote>
  <w:endnote w:id="145">
    <w:p w14:paraId="336A30D1" w14:textId="77777777" w:rsidR="00265717" w:rsidRDefault="00265717" w:rsidP="0018224B">
      <w:pPr>
        <w:pStyle w:val="EndnoteText"/>
      </w:pPr>
      <w:r w:rsidRPr="0883FE4B">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 xml:space="preserve">Disability Royal Commission progress report 2025 - recommendation 12.8. </w:t>
      </w:r>
    </w:p>
    <w:p w14:paraId="0BDF9985" w14:textId="77777777" w:rsidR="00265717" w:rsidRPr="001366DA" w:rsidRDefault="00265717" w:rsidP="0018224B">
      <w:pPr>
        <w:rPr>
          <w:sz w:val="20"/>
          <w:szCs w:val="20"/>
        </w:rPr>
      </w:pPr>
      <w:r w:rsidRPr="001366DA">
        <w:rPr>
          <w:rFonts w:eastAsia="Calibri" w:cs="Calibri"/>
          <w:sz w:val="20"/>
          <w:szCs w:val="20"/>
        </w:rPr>
        <w:t>https://www.health.gov.au/resources/publications/disability-royal-commission-progress-report-2025/volume-12-beyond-the-royal-commission/recommendation-128-long-term-support-for-the-national-disability-data-asset</w:t>
      </w:r>
    </w:p>
  </w:endnote>
  <w:endnote w:id="146">
    <w:p w14:paraId="67F649FD" w14:textId="69DAD854" w:rsidR="00265717" w:rsidRDefault="00265717" w:rsidP="004246BE">
      <w:pPr>
        <w:pStyle w:val="EndnoteText"/>
      </w:pPr>
      <w:r w:rsidRPr="0883FE4B">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 xml:space="preserve">Disability Royal Commission progress report 2025 - recommendation 12.3. </w:t>
      </w:r>
      <w:r w:rsidRPr="001366DA">
        <w:rPr>
          <w:rFonts w:eastAsia="Calibri" w:cs="Calibri"/>
        </w:rPr>
        <w:t>https://www.health.gov.au/resources/publications/disability-royal-commission-progress-report-2025/volume-12-beyond-the-royal-commission/recommendation-123-progress-reporting-on-implementation-of-recommendations</w:t>
      </w:r>
    </w:p>
  </w:endnote>
  <w:endnote w:id="147">
    <w:p w14:paraId="4FAA279D" w14:textId="63C1BC58" w:rsidR="00265717" w:rsidRDefault="00265717" w:rsidP="003023AE">
      <w:pPr>
        <w:pStyle w:val="EndnoteText"/>
      </w:pPr>
      <w:r w:rsidRPr="0883FE4B">
        <w:rPr>
          <w:rStyle w:val="EndnoteReference"/>
        </w:rPr>
        <w:endnoteRef/>
      </w:r>
      <w:r w:rsidRPr="001366DA">
        <w:t xml:space="preserve"> </w:t>
      </w:r>
      <w:r w:rsidR="001366DA" w:rsidRPr="001366DA">
        <w:rPr>
          <w:rFonts w:eastAsia="Aptos" w:cs="Aptos"/>
        </w:rPr>
        <w:t>ibid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SemiBold">
    <w:charset w:val="00"/>
    <w:family w:val="auto"/>
    <w:pitch w:val="variable"/>
    <w:sig w:usb0="00008007" w:usb1="00000000" w:usb2="00000000" w:usb3="00000000" w:csb0="00000093" w:csb1="00000000"/>
  </w:font>
  <w:font w:name="Nunito Sans">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3757904"/>
      <w:docPartObj>
        <w:docPartGallery w:val="Page Numbers (Bottom of Page)"/>
        <w:docPartUnique/>
      </w:docPartObj>
    </w:sdtPr>
    <w:sdtContent>
      <w:p w14:paraId="0EA8B7E5" w14:textId="77777777" w:rsidR="002C77FC" w:rsidRDefault="002C77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A37360" w14:textId="77777777" w:rsidR="002C77FC" w:rsidRDefault="002C77FC" w:rsidP="002C77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w:hAnsi="Nunito Sans"/>
        <w:color w:val="690048"/>
        <w:sz w:val="20"/>
        <w:szCs w:val="20"/>
      </w:rPr>
      <w:id w:val="2107300553"/>
      <w:docPartObj>
        <w:docPartGallery w:val="Page Numbers (Bottom of Page)"/>
        <w:docPartUnique/>
      </w:docPartObj>
    </w:sdtPr>
    <w:sdtContent>
      <w:p w14:paraId="7EEE3337" w14:textId="77777777" w:rsidR="002C77FC" w:rsidRPr="00C2622E" w:rsidRDefault="002C77FC">
        <w:pPr>
          <w:pStyle w:val="Footer"/>
          <w:framePr w:wrap="none" w:vAnchor="text" w:hAnchor="margin" w:xAlign="right" w:y="1"/>
          <w:rPr>
            <w:rStyle w:val="PageNumber"/>
            <w:rFonts w:ascii="Nunito Sans" w:hAnsi="Nunito Sans"/>
            <w:color w:val="690048"/>
            <w:sz w:val="20"/>
            <w:szCs w:val="20"/>
          </w:rPr>
        </w:pPr>
        <w:r w:rsidRPr="00C2622E">
          <w:rPr>
            <w:rStyle w:val="PageNumber"/>
            <w:rFonts w:ascii="Nunito Sans" w:hAnsi="Nunito Sans"/>
            <w:color w:val="690048"/>
            <w:sz w:val="20"/>
            <w:szCs w:val="20"/>
          </w:rPr>
          <w:fldChar w:fldCharType="begin"/>
        </w:r>
        <w:r w:rsidRPr="00C2622E">
          <w:rPr>
            <w:rStyle w:val="PageNumber"/>
            <w:rFonts w:ascii="Nunito Sans" w:hAnsi="Nunito Sans"/>
            <w:color w:val="690048"/>
            <w:sz w:val="20"/>
            <w:szCs w:val="20"/>
          </w:rPr>
          <w:instrText xml:space="preserve"> PAGE </w:instrText>
        </w:r>
        <w:r w:rsidRPr="00C2622E">
          <w:rPr>
            <w:rStyle w:val="PageNumber"/>
            <w:rFonts w:ascii="Nunito Sans" w:hAnsi="Nunito Sans"/>
            <w:color w:val="690048"/>
            <w:sz w:val="20"/>
            <w:szCs w:val="20"/>
          </w:rPr>
          <w:fldChar w:fldCharType="separate"/>
        </w:r>
        <w:r w:rsidRPr="00C2622E">
          <w:rPr>
            <w:rStyle w:val="PageNumber"/>
            <w:rFonts w:ascii="Nunito Sans" w:hAnsi="Nunito Sans"/>
            <w:noProof/>
            <w:color w:val="690048"/>
            <w:sz w:val="20"/>
            <w:szCs w:val="20"/>
          </w:rPr>
          <w:t>2</w:t>
        </w:r>
        <w:r w:rsidRPr="00C2622E">
          <w:rPr>
            <w:rStyle w:val="PageNumber"/>
            <w:rFonts w:ascii="Nunito Sans" w:hAnsi="Nunito Sans"/>
            <w:color w:val="690048"/>
            <w:sz w:val="20"/>
            <w:szCs w:val="20"/>
          </w:rPr>
          <w:fldChar w:fldCharType="end"/>
        </w:r>
      </w:p>
    </w:sdtContent>
  </w:sdt>
  <w:p w14:paraId="132FB06E" w14:textId="301E45BD" w:rsidR="002C77FC" w:rsidRPr="002C77FC" w:rsidRDefault="002C77FC" w:rsidP="002C77FC">
    <w:pPr>
      <w:ind w:right="360"/>
      <w:jc w:val="right"/>
      <w:rPr>
        <w:rFonts w:ascii="Nunito Sans" w:hAnsi="Nunito Sans"/>
        <w:color w:val="690048"/>
        <w:sz w:val="20"/>
        <w:szCs w:val="20"/>
        <w:lang w:val="en-AU"/>
      </w:rPr>
    </w:pPr>
    <w:r w:rsidRPr="002C77FC">
      <w:rPr>
        <w:rFonts w:ascii="Nunito Sans" w:hAnsi="Nunito Sans"/>
        <w:color w:val="690048"/>
        <w:sz w:val="20"/>
        <w:szCs w:val="20"/>
        <w:lang w:val="en-AU"/>
      </w:rPr>
      <w:t>QIDAN</w:t>
    </w:r>
    <w:r>
      <w:rPr>
        <w:rFonts w:ascii="Nunito Sans" w:hAnsi="Nunito Sans"/>
        <w:color w:val="690048"/>
        <w:sz w:val="20"/>
        <w:szCs w:val="20"/>
        <w:lang w:val="en-AU"/>
      </w:rPr>
      <w:t xml:space="preserve"> </w:t>
    </w:r>
    <w:r w:rsidR="008E7728">
      <w:rPr>
        <w:rFonts w:ascii="Nunito Sans" w:hAnsi="Nunito Sans"/>
        <w:color w:val="690048"/>
        <w:sz w:val="20"/>
        <w:szCs w:val="20"/>
        <w:lang w:val="en-AU"/>
      </w:rPr>
      <w:t>Analysis of the Implementation of the Disability Royal Commission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CA44" w14:textId="23FC3AA0" w:rsidR="00E55601" w:rsidRPr="00E55601" w:rsidRDefault="00E55601" w:rsidP="006D0BD5">
    <w:pPr>
      <w:pStyle w:val="Footer"/>
      <w:tabs>
        <w:tab w:val="clear" w:pos="9360"/>
        <w:tab w:val="left" w:pos="7908"/>
      </w:tabs>
      <w:rPr>
        <w:rFonts w:ascii="Nunito Sans" w:hAnsi="Nunito Sans"/>
        <w:b/>
        <w:bCs/>
        <w:color w:val="FFFFFF" w:themeColor="background1"/>
        <w:sz w:val="20"/>
        <w:szCs w:val="20"/>
        <w:lang w:val="en-US"/>
      </w:rPr>
    </w:pPr>
    <w:r w:rsidRPr="00E55601">
      <w:rPr>
        <w:rFonts w:ascii="Nunito Sans" w:hAnsi="Nunito Sans"/>
        <w:b/>
        <w:bCs/>
        <w:color w:val="FAC2A7"/>
        <w:sz w:val="20"/>
        <w:szCs w:val="20"/>
        <w:lang w:val="en-US"/>
      </w:rPr>
      <w:t>Working together</w:t>
    </w:r>
    <w:r w:rsidRPr="00E55601">
      <w:rPr>
        <w:rFonts w:ascii="Nunito Sans" w:hAnsi="Nunito Sans"/>
        <w:b/>
        <w:bCs/>
        <w:color w:val="F26722"/>
        <w:sz w:val="20"/>
        <w:szCs w:val="20"/>
        <w:lang w:val="en-US"/>
      </w:rPr>
      <w:t xml:space="preserve"> </w:t>
    </w:r>
    <w:r w:rsidRPr="00E55601">
      <w:rPr>
        <w:rFonts w:ascii="Nunito Sans" w:hAnsi="Nunito Sans"/>
        <w:b/>
        <w:bCs/>
        <w:color w:val="FFFFFF" w:themeColor="background1"/>
        <w:sz w:val="20"/>
        <w:szCs w:val="20"/>
        <w:lang w:val="en-US"/>
      </w:rPr>
      <w:t>to achieve positive change for people with disability</w:t>
    </w:r>
    <w:r w:rsidR="006D0BD5">
      <w:rPr>
        <w:rFonts w:ascii="Nunito Sans" w:hAnsi="Nunito Sans"/>
        <w:b/>
        <w:bCs/>
        <w:color w:val="FFFFFF" w:themeColor="background1"/>
        <w:sz w:val="20"/>
        <w:szCs w:val="20"/>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F4741" w14:textId="77777777" w:rsidR="002C1D14" w:rsidRDefault="002C1D14" w:rsidP="003A4839">
      <w:r>
        <w:separator/>
      </w:r>
    </w:p>
  </w:footnote>
  <w:footnote w:type="continuationSeparator" w:id="0">
    <w:p w14:paraId="39F6DE5E" w14:textId="77777777" w:rsidR="002C1D14" w:rsidRDefault="002C1D14" w:rsidP="003A4839">
      <w:r>
        <w:continuationSeparator/>
      </w:r>
    </w:p>
  </w:footnote>
  <w:footnote w:type="continuationNotice" w:id="1">
    <w:p w14:paraId="58B46DA7" w14:textId="77777777" w:rsidR="002C1D14" w:rsidRDefault="002C1D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0BBC" w14:textId="30A73C70" w:rsidR="003A4839" w:rsidRDefault="003A4839">
    <w:pPr>
      <w:pStyle w:val="Header"/>
    </w:pPr>
    <w:r>
      <w:rPr>
        <w:noProof/>
      </w:rPr>
      <w:drawing>
        <wp:anchor distT="0" distB="0" distL="114300" distR="114300" simplePos="0" relativeHeight="251658241" behindDoc="1" locked="0" layoutInCell="1" allowOverlap="0" wp14:anchorId="076856E1" wp14:editId="1A378F78">
          <wp:simplePos x="0" y="0"/>
          <wp:positionH relativeFrom="page">
            <wp:align>left</wp:align>
          </wp:positionH>
          <wp:positionV relativeFrom="page">
            <wp:posOffset>-454252</wp:posOffset>
          </wp:positionV>
          <wp:extent cx="7839174" cy="11080245"/>
          <wp:effectExtent l="0" t="0" r="9525" b="6985"/>
          <wp:wrapNone/>
          <wp:docPr id="2144420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2041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839174" cy="110802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3DCD" w14:textId="4006163B" w:rsidR="003A4839" w:rsidRDefault="003A4839">
    <w:pPr>
      <w:pStyle w:val="Header"/>
    </w:pPr>
    <w:r>
      <w:rPr>
        <w:noProof/>
      </w:rPr>
      <w:drawing>
        <wp:anchor distT="0" distB="0" distL="114300" distR="114300" simplePos="0" relativeHeight="251658240" behindDoc="1" locked="0" layoutInCell="1" allowOverlap="0" wp14:anchorId="5F210CF7" wp14:editId="6AC74FFE">
          <wp:simplePos x="0" y="0"/>
          <wp:positionH relativeFrom="page">
            <wp:align>left</wp:align>
          </wp:positionH>
          <wp:positionV relativeFrom="page">
            <wp:align>top</wp:align>
          </wp:positionV>
          <wp:extent cx="7554153" cy="10684800"/>
          <wp:effectExtent l="0" t="0" r="8890" b="2540"/>
          <wp:wrapNone/>
          <wp:docPr id="1815087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87812"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4153"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9595D"/>
    <w:multiLevelType w:val="hybridMultilevel"/>
    <w:tmpl w:val="FFFFFFFF"/>
    <w:lvl w:ilvl="0" w:tplc="B802DC24">
      <w:start w:val="1"/>
      <w:numFmt w:val="bullet"/>
      <w:lvlText w:val=""/>
      <w:lvlJc w:val="left"/>
      <w:pPr>
        <w:ind w:left="720" w:hanging="360"/>
      </w:pPr>
      <w:rPr>
        <w:rFonts w:ascii="Symbol" w:hAnsi="Symbol" w:hint="default"/>
      </w:rPr>
    </w:lvl>
    <w:lvl w:ilvl="1" w:tplc="0EBEEC8A">
      <w:start w:val="1"/>
      <w:numFmt w:val="bullet"/>
      <w:lvlText w:val="o"/>
      <w:lvlJc w:val="left"/>
      <w:pPr>
        <w:ind w:left="1440" w:hanging="360"/>
      </w:pPr>
      <w:rPr>
        <w:rFonts w:ascii="Courier New" w:hAnsi="Courier New" w:hint="default"/>
      </w:rPr>
    </w:lvl>
    <w:lvl w:ilvl="2" w:tplc="ED627050">
      <w:start w:val="1"/>
      <w:numFmt w:val="bullet"/>
      <w:lvlText w:val=""/>
      <w:lvlJc w:val="left"/>
      <w:pPr>
        <w:ind w:left="2160" w:hanging="360"/>
      </w:pPr>
      <w:rPr>
        <w:rFonts w:ascii="Wingdings" w:hAnsi="Wingdings" w:hint="default"/>
      </w:rPr>
    </w:lvl>
    <w:lvl w:ilvl="3" w:tplc="1B0ACC40">
      <w:start w:val="1"/>
      <w:numFmt w:val="bullet"/>
      <w:lvlText w:val=""/>
      <w:lvlJc w:val="left"/>
      <w:pPr>
        <w:ind w:left="2880" w:hanging="360"/>
      </w:pPr>
      <w:rPr>
        <w:rFonts w:ascii="Symbol" w:hAnsi="Symbol" w:hint="default"/>
      </w:rPr>
    </w:lvl>
    <w:lvl w:ilvl="4" w:tplc="444C951E">
      <w:start w:val="1"/>
      <w:numFmt w:val="bullet"/>
      <w:lvlText w:val="o"/>
      <w:lvlJc w:val="left"/>
      <w:pPr>
        <w:ind w:left="3600" w:hanging="360"/>
      </w:pPr>
      <w:rPr>
        <w:rFonts w:ascii="Courier New" w:hAnsi="Courier New" w:hint="default"/>
      </w:rPr>
    </w:lvl>
    <w:lvl w:ilvl="5" w:tplc="1E805E86">
      <w:start w:val="1"/>
      <w:numFmt w:val="bullet"/>
      <w:lvlText w:val=""/>
      <w:lvlJc w:val="left"/>
      <w:pPr>
        <w:ind w:left="4320" w:hanging="360"/>
      </w:pPr>
      <w:rPr>
        <w:rFonts w:ascii="Wingdings" w:hAnsi="Wingdings" w:hint="default"/>
      </w:rPr>
    </w:lvl>
    <w:lvl w:ilvl="6" w:tplc="B7FA8F58">
      <w:start w:val="1"/>
      <w:numFmt w:val="bullet"/>
      <w:lvlText w:val=""/>
      <w:lvlJc w:val="left"/>
      <w:pPr>
        <w:ind w:left="5040" w:hanging="360"/>
      </w:pPr>
      <w:rPr>
        <w:rFonts w:ascii="Symbol" w:hAnsi="Symbol" w:hint="default"/>
      </w:rPr>
    </w:lvl>
    <w:lvl w:ilvl="7" w:tplc="A8EC0C44">
      <w:start w:val="1"/>
      <w:numFmt w:val="bullet"/>
      <w:lvlText w:val="o"/>
      <w:lvlJc w:val="left"/>
      <w:pPr>
        <w:ind w:left="5760" w:hanging="360"/>
      </w:pPr>
      <w:rPr>
        <w:rFonts w:ascii="Courier New" w:hAnsi="Courier New" w:hint="default"/>
      </w:rPr>
    </w:lvl>
    <w:lvl w:ilvl="8" w:tplc="D108D238">
      <w:start w:val="1"/>
      <w:numFmt w:val="bullet"/>
      <w:lvlText w:val=""/>
      <w:lvlJc w:val="left"/>
      <w:pPr>
        <w:ind w:left="6480" w:hanging="360"/>
      </w:pPr>
      <w:rPr>
        <w:rFonts w:ascii="Wingdings" w:hAnsi="Wingdings" w:hint="default"/>
      </w:rPr>
    </w:lvl>
  </w:abstractNum>
  <w:abstractNum w:abstractNumId="1" w15:restartNumberingAfterBreak="0">
    <w:nsid w:val="1FD27813"/>
    <w:multiLevelType w:val="hybridMultilevel"/>
    <w:tmpl w:val="2EF4A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291F19"/>
    <w:multiLevelType w:val="hybridMultilevel"/>
    <w:tmpl w:val="81B6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B7498"/>
    <w:multiLevelType w:val="hybridMultilevel"/>
    <w:tmpl w:val="EDC8B23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17D44"/>
    <w:multiLevelType w:val="hybridMultilevel"/>
    <w:tmpl w:val="FFFFFFFF"/>
    <w:lvl w:ilvl="0" w:tplc="A4561B06">
      <w:start w:val="1"/>
      <w:numFmt w:val="bullet"/>
      <w:lvlText w:val=""/>
      <w:lvlJc w:val="left"/>
      <w:pPr>
        <w:ind w:left="720" w:hanging="360"/>
      </w:pPr>
      <w:rPr>
        <w:rFonts w:ascii="Symbol" w:hAnsi="Symbol" w:hint="default"/>
      </w:rPr>
    </w:lvl>
    <w:lvl w:ilvl="1" w:tplc="1BBA0358">
      <w:start w:val="1"/>
      <w:numFmt w:val="bullet"/>
      <w:lvlText w:val="o"/>
      <w:lvlJc w:val="left"/>
      <w:pPr>
        <w:ind w:left="1440" w:hanging="360"/>
      </w:pPr>
      <w:rPr>
        <w:rFonts w:ascii="Courier New" w:hAnsi="Courier New" w:hint="default"/>
      </w:rPr>
    </w:lvl>
    <w:lvl w:ilvl="2" w:tplc="923C77C0">
      <w:start w:val="1"/>
      <w:numFmt w:val="bullet"/>
      <w:lvlText w:val=""/>
      <w:lvlJc w:val="left"/>
      <w:pPr>
        <w:ind w:left="2160" w:hanging="360"/>
      </w:pPr>
      <w:rPr>
        <w:rFonts w:ascii="Wingdings" w:hAnsi="Wingdings" w:hint="default"/>
      </w:rPr>
    </w:lvl>
    <w:lvl w:ilvl="3" w:tplc="641E6DCE">
      <w:start w:val="1"/>
      <w:numFmt w:val="bullet"/>
      <w:lvlText w:val=""/>
      <w:lvlJc w:val="left"/>
      <w:pPr>
        <w:ind w:left="2880" w:hanging="360"/>
      </w:pPr>
      <w:rPr>
        <w:rFonts w:ascii="Symbol" w:hAnsi="Symbol" w:hint="default"/>
      </w:rPr>
    </w:lvl>
    <w:lvl w:ilvl="4" w:tplc="11ECDB60">
      <w:start w:val="1"/>
      <w:numFmt w:val="bullet"/>
      <w:lvlText w:val="o"/>
      <w:lvlJc w:val="left"/>
      <w:pPr>
        <w:ind w:left="3600" w:hanging="360"/>
      </w:pPr>
      <w:rPr>
        <w:rFonts w:ascii="Courier New" w:hAnsi="Courier New" w:hint="default"/>
      </w:rPr>
    </w:lvl>
    <w:lvl w:ilvl="5" w:tplc="B61AA984">
      <w:start w:val="1"/>
      <w:numFmt w:val="bullet"/>
      <w:lvlText w:val=""/>
      <w:lvlJc w:val="left"/>
      <w:pPr>
        <w:ind w:left="4320" w:hanging="360"/>
      </w:pPr>
      <w:rPr>
        <w:rFonts w:ascii="Wingdings" w:hAnsi="Wingdings" w:hint="default"/>
      </w:rPr>
    </w:lvl>
    <w:lvl w:ilvl="6" w:tplc="95DA75C4">
      <w:start w:val="1"/>
      <w:numFmt w:val="bullet"/>
      <w:lvlText w:val=""/>
      <w:lvlJc w:val="left"/>
      <w:pPr>
        <w:ind w:left="5040" w:hanging="360"/>
      </w:pPr>
      <w:rPr>
        <w:rFonts w:ascii="Symbol" w:hAnsi="Symbol" w:hint="default"/>
      </w:rPr>
    </w:lvl>
    <w:lvl w:ilvl="7" w:tplc="73CCDFAC">
      <w:start w:val="1"/>
      <w:numFmt w:val="bullet"/>
      <w:lvlText w:val="o"/>
      <w:lvlJc w:val="left"/>
      <w:pPr>
        <w:ind w:left="5760" w:hanging="360"/>
      </w:pPr>
      <w:rPr>
        <w:rFonts w:ascii="Courier New" w:hAnsi="Courier New" w:hint="default"/>
      </w:rPr>
    </w:lvl>
    <w:lvl w:ilvl="8" w:tplc="5B042D98">
      <w:start w:val="1"/>
      <w:numFmt w:val="bullet"/>
      <w:lvlText w:val=""/>
      <w:lvlJc w:val="left"/>
      <w:pPr>
        <w:ind w:left="6480" w:hanging="360"/>
      </w:pPr>
      <w:rPr>
        <w:rFonts w:ascii="Wingdings" w:hAnsi="Wingdings" w:hint="default"/>
      </w:rPr>
    </w:lvl>
  </w:abstractNum>
  <w:abstractNum w:abstractNumId="5" w15:restartNumberingAfterBreak="0">
    <w:nsid w:val="6BAD267E"/>
    <w:multiLevelType w:val="hybridMultilevel"/>
    <w:tmpl w:val="BE4E2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F3E3B5B"/>
    <w:multiLevelType w:val="hybridMultilevel"/>
    <w:tmpl w:val="F48E9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7610225">
    <w:abstractNumId w:val="5"/>
  </w:num>
  <w:num w:numId="2" w16cid:durableId="453643810">
    <w:abstractNumId w:val="4"/>
  </w:num>
  <w:num w:numId="3" w16cid:durableId="1338145905">
    <w:abstractNumId w:val="3"/>
  </w:num>
  <w:num w:numId="4" w16cid:durableId="21054584">
    <w:abstractNumId w:val="0"/>
  </w:num>
  <w:num w:numId="5" w16cid:durableId="799110615">
    <w:abstractNumId w:val="6"/>
  </w:num>
  <w:num w:numId="6" w16cid:durableId="414978096">
    <w:abstractNumId w:val="2"/>
  </w:num>
  <w:num w:numId="7" w16cid:durableId="1956525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Fn7j+eU18rHxpXncNPBOHDvr0tYzXFcz6vtDkh4O4Du5A6TAYfxWmUxNygs3UqPgMMOiRtsQKJP9PFJXIlYQbA==" w:salt="0lpalfvdLwuw4WW6mEX//Q=="/>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51"/>
    <w:rsid w:val="00000990"/>
    <w:rsid w:val="00000DCC"/>
    <w:rsid w:val="00000FC0"/>
    <w:rsid w:val="000025C5"/>
    <w:rsid w:val="00002712"/>
    <w:rsid w:val="000031D2"/>
    <w:rsid w:val="000042BD"/>
    <w:rsid w:val="0000438A"/>
    <w:rsid w:val="000046D3"/>
    <w:rsid w:val="0000623D"/>
    <w:rsid w:val="000068C7"/>
    <w:rsid w:val="000072B6"/>
    <w:rsid w:val="000074FF"/>
    <w:rsid w:val="000102D3"/>
    <w:rsid w:val="0001054F"/>
    <w:rsid w:val="000107C7"/>
    <w:rsid w:val="000109D2"/>
    <w:rsid w:val="00011142"/>
    <w:rsid w:val="00011795"/>
    <w:rsid w:val="000119CE"/>
    <w:rsid w:val="00011B1E"/>
    <w:rsid w:val="00011F26"/>
    <w:rsid w:val="00012249"/>
    <w:rsid w:val="00012F8E"/>
    <w:rsid w:val="00013228"/>
    <w:rsid w:val="00013265"/>
    <w:rsid w:val="00013CD5"/>
    <w:rsid w:val="00014647"/>
    <w:rsid w:val="000151CD"/>
    <w:rsid w:val="00015A1E"/>
    <w:rsid w:val="0001625F"/>
    <w:rsid w:val="00016F28"/>
    <w:rsid w:val="000173CA"/>
    <w:rsid w:val="000179A8"/>
    <w:rsid w:val="00017A4F"/>
    <w:rsid w:val="00017FBA"/>
    <w:rsid w:val="0002070D"/>
    <w:rsid w:val="00021507"/>
    <w:rsid w:val="00021EBA"/>
    <w:rsid w:val="00021FC1"/>
    <w:rsid w:val="00023BCA"/>
    <w:rsid w:val="00024272"/>
    <w:rsid w:val="00024442"/>
    <w:rsid w:val="0002481B"/>
    <w:rsid w:val="00024CF8"/>
    <w:rsid w:val="00024D24"/>
    <w:rsid w:val="000267B4"/>
    <w:rsid w:val="00027441"/>
    <w:rsid w:val="00027C53"/>
    <w:rsid w:val="0003048E"/>
    <w:rsid w:val="00030E56"/>
    <w:rsid w:val="00031324"/>
    <w:rsid w:val="00031A35"/>
    <w:rsid w:val="00031E7D"/>
    <w:rsid w:val="00032A2A"/>
    <w:rsid w:val="0003334D"/>
    <w:rsid w:val="0003353E"/>
    <w:rsid w:val="00033614"/>
    <w:rsid w:val="00033FCC"/>
    <w:rsid w:val="000346F6"/>
    <w:rsid w:val="00034A19"/>
    <w:rsid w:val="000350D9"/>
    <w:rsid w:val="00036D00"/>
    <w:rsid w:val="00036DBA"/>
    <w:rsid w:val="0003723A"/>
    <w:rsid w:val="00040162"/>
    <w:rsid w:val="00040E95"/>
    <w:rsid w:val="0004179E"/>
    <w:rsid w:val="00042449"/>
    <w:rsid w:val="0004246A"/>
    <w:rsid w:val="0004250B"/>
    <w:rsid w:val="00042532"/>
    <w:rsid w:val="00042F86"/>
    <w:rsid w:val="00044213"/>
    <w:rsid w:val="00046092"/>
    <w:rsid w:val="00046099"/>
    <w:rsid w:val="00046A56"/>
    <w:rsid w:val="00046F49"/>
    <w:rsid w:val="0004742D"/>
    <w:rsid w:val="0004766D"/>
    <w:rsid w:val="00047D9F"/>
    <w:rsid w:val="000502B1"/>
    <w:rsid w:val="00050B8A"/>
    <w:rsid w:val="00051017"/>
    <w:rsid w:val="00051679"/>
    <w:rsid w:val="000516CE"/>
    <w:rsid w:val="000519A3"/>
    <w:rsid w:val="00052492"/>
    <w:rsid w:val="000528E8"/>
    <w:rsid w:val="0005319C"/>
    <w:rsid w:val="00053C1D"/>
    <w:rsid w:val="000541C8"/>
    <w:rsid w:val="0005450C"/>
    <w:rsid w:val="00054781"/>
    <w:rsid w:val="00054927"/>
    <w:rsid w:val="00054D2B"/>
    <w:rsid w:val="000551CA"/>
    <w:rsid w:val="00055507"/>
    <w:rsid w:val="000556DE"/>
    <w:rsid w:val="0005585D"/>
    <w:rsid w:val="00055D01"/>
    <w:rsid w:val="00055E95"/>
    <w:rsid w:val="00056054"/>
    <w:rsid w:val="00056516"/>
    <w:rsid w:val="00056861"/>
    <w:rsid w:val="00056D86"/>
    <w:rsid w:val="00057323"/>
    <w:rsid w:val="0006016B"/>
    <w:rsid w:val="00060C99"/>
    <w:rsid w:val="00061370"/>
    <w:rsid w:val="00061478"/>
    <w:rsid w:val="00061683"/>
    <w:rsid w:val="00061E45"/>
    <w:rsid w:val="00061F9F"/>
    <w:rsid w:val="00062469"/>
    <w:rsid w:val="00062553"/>
    <w:rsid w:val="0006284E"/>
    <w:rsid w:val="00063155"/>
    <w:rsid w:val="00063169"/>
    <w:rsid w:val="0006491E"/>
    <w:rsid w:val="00065B34"/>
    <w:rsid w:val="00065EB6"/>
    <w:rsid w:val="00065F49"/>
    <w:rsid w:val="0006606B"/>
    <w:rsid w:val="00066288"/>
    <w:rsid w:val="000666C7"/>
    <w:rsid w:val="00066F0B"/>
    <w:rsid w:val="0006789F"/>
    <w:rsid w:val="000678F1"/>
    <w:rsid w:val="00067C58"/>
    <w:rsid w:val="000708BF"/>
    <w:rsid w:val="00070E8D"/>
    <w:rsid w:val="00071309"/>
    <w:rsid w:val="00071840"/>
    <w:rsid w:val="00071BE5"/>
    <w:rsid w:val="000731B3"/>
    <w:rsid w:val="00073624"/>
    <w:rsid w:val="0007369B"/>
    <w:rsid w:val="00073D63"/>
    <w:rsid w:val="00074E14"/>
    <w:rsid w:val="00075068"/>
    <w:rsid w:val="00077142"/>
    <w:rsid w:val="00077A25"/>
    <w:rsid w:val="000818ED"/>
    <w:rsid w:val="00081D42"/>
    <w:rsid w:val="0008263B"/>
    <w:rsid w:val="00082AB0"/>
    <w:rsid w:val="00082ACF"/>
    <w:rsid w:val="00082C35"/>
    <w:rsid w:val="00082E41"/>
    <w:rsid w:val="00083ED6"/>
    <w:rsid w:val="000848E0"/>
    <w:rsid w:val="000849C7"/>
    <w:rsid w:val="0008510A"/>
    <w:rsid w:val="00085E90"/>
    <w:rsid w:val="000865F5"/>
    <w:rsid w:val="00086D9D"/>
    <w:rsid w:val="00087113"/>
    <w:rsid w:val="000902C0"/>
    <w:rsid w:val="00090308"/>
    <w:rsid w:val="0009061F"/>
    <w:rsid w:val="000906FD"/>
    <w:rsid w:val="00090873"/>
    <w:rsid w:val="00091161"/>
    <w:rsid w:val="00092025"/>
    <w:rsid w:val="00092A7D"/>
    <w:rsid w:val="00092E14"/>
    <w:rsid w:val="000936F7"/>
    <w:rsid w:val="0009391C"/>
    <w:rsid w:val="00095156"/>
    <w:rsid w:val="0009598C"/>
    <w:rsid w:val="00095DB4"/>
    <w:rsid w:val="000962EC"/>
    <w:rsid w:val="00096E46"/>
    <w:rsid w:val="00096ED9"/>
    <w:rsid w:val="000972DB"/>
    <w:rsid w:val="00097DA0"/>
    <w:rsid w:val="000A0773"/>
    <w:rsid w:val="000A0AAF"/>
    <w:rsid w:val="000A13B6"/>
    <w:rsid w:val="000A1827"/>
    <w:rsid w:val="000A2E53"/>
    <w:rsid w:val="000A3701"/>
    <w:rsid w:val="000A3F60"/>
    <w:rsid w:val="000A3F78"/>
    <w:rsid w:val="000A3FE9"/>
    <w:rsid w:val="000A4044"/>
    <w:rsid w:val="000A476B"/>
    <w:rsid w:val="000A4A46"/>
    <w:rsid w:val="000A4AC0"/>
    <w:rsid w:val="000A4C32"/>
    <w:rsid w:val="000A5542"/>
    <w:rsid w:val="000A5582"/>
    <w:rsid w:val="000A61A3"/>
    <w:rsid w:val="000A6431"/>
    <w:rsid w:val="000A64AD"/>
    <w:rsid w:val="000A6D5C"/>
    <w:rsid w:val="000A6E18"/>
    <w:rsid w:val="000A6E9F"/>
    <w:rsid w:val="000A7239"/>
    <w:rsid w:val="000A724E"/>
    <w:rsid w:val="000A7774"/>
    <w:rsid w:val="000B133A"/>
    <w:rsid w:val="000B137C"/>
    <w:rsid w:val="000B1786"/>
    <w:rsid w:val="000B2E04"/>
    <w:rsid w:val="000B3186"/>
    <w:rsid w:val="000B4025"/>
    <w:rsid w:val="000B4184"/>
    <w:rsid w:val="000B426B"/>
    <w:rsid w:val="000B4AA6"/>
    <w:rsid w:val="000B5460"/>
    <w:rsid w:val="000B69EA"/>
    <w:rsid w:val="000B75AF"/>
    <w:rsid w:val="000B7CD4"/>
    <w:rsid w:val="000C083E"/>
    <w:rsid w:val="000C194D"/>
    <w:rsid w:val="000C1D59"/>
    <w:rsid w:val="000C23A9"/>
    <w:rsid w:val="000C3B58"/>
    <w:rsid w:val="000C3B71"/>
    <w:rsid w:val="000C3C46"/>
    <w:rsid w:val="000C3E8F"/>
    <w:rsid w:val="000C3FF3"/>
    <w:rsid w:val="000C4666"/>
    <w:rsid w:val="000C475C"/>
    <w:rsid w:val="000C4F15"/>
    <w:rsid w:val="000C53B0"/>
    <w:rsid w:val="000C54D6"/>
    <w:rsid w:val="000C5685"/>
    <w:rsid w:val="000C5D66"/>
    <w:rsid w:val="000C637A"/>
    <w:rsid w:val="000C7176"/>
    <w:rsid w:val="000C7DC7"/>
    <w:rsid w:val="000D020B"/>
    <w:rsid w:val="000D142D"/>
    <w:rsid w:val="000D1831"/>
    <w:rsid w:val="000D19AB"/>
    <w:rsid w:val="000D1D3F"/>
    <w:rsid w:val="000D3A95"/>
    <w:rsid w:val="000D4AD3"/>
    <w:rsid w:val="000D529A"/>
    <w:rsid w:val="000D53A4"/>
    <w:rsid w:val="000D5549"/>
    <w:rsid w:val="000D56EA"/>
    <w:rsid w:val="000D5BD0"/>
    <w:rsid w:val="000D6306"/>
    <w:rsid w:val="000D638B"/>
    <w:rsid w:val="000D7572"/>
    <w:rsid w:val="000D7C26"/>
    <w:rsid w:val="000E10E5"/>
    <w:rsid w:val="000E1821"/>
    <w:rsid w:val="000E3615"/>
    <w:rsid w:val="000E373F"/>
    <w:rsid w:val="000E417D"/>
    <w:rsid w:val="000E467D"/>
    <w:rsid w:val="000E4CD1"/>
    <w:rsid w:val="000E5129"/>
    <w:rsid w:val="000E58A3"/>
    <w:rsid w:val="000E64FD"/>
    <w:rsid w:val="000E6788"/>
    <w:rsid w:val="000E7A0B"/>
    <w:rsid w:val="000F05AC"/>
    <w:rsid w:val="000F08B6"/>
    <w:rsid w:val="000F0DBE"/>
    <w:rsid w:val="000F1073"/>
    <w:rsid w:val="000F11AD"/>
    <w:rsid w:val="000F1B1B"/>
    <w:rsid w:val="000F1C50"/>
    <w:rsid w:val="000F2265"/>
    <w:rsid w:val="000F2804"/>
    <w:rsid w:val="000F2F4A"/>
    <w:rsid w:val="000F2F8F"/>
    <w:rsid w:val="000F30F4"/>
    <w:rsid w:val="000F35FD"/>
    <w:rsid w:val="000F4A71"/>
    <w:rsid w:val="000F540E"/>
    <w:rsid w:val="000F5517"/>
    <w:rsid w:val="000F5886"/>
    <w:rsid w:val="000F5ADC"/>
    <w:rsid w:val="000F7559"/>
    <w:rsid w:val="000F7870"/>
    <w:rsid w:val="000F7C47"/>
    <w:rsid w:val="000F7EED"/>
    <w:rsid w:val="001006D4"/>
    <w:rsid w:val="00100920"/>
    <w:rsid w:val="00101664"/>
    <w:rsid w:val="00101A84"/>
    <w:rsid w:val="00101C55"/>
    <w:rsid w:val="001021EA"/>
    <w:rsid w:val="0010249E"/>
    <w:rsid w:val="0010291A"/>
    <w:rsid w:val="00103692"/>
    <w:rsid w:val="00103A12"/>
    <w:rsid w:val="00103E27"/>
    <w:rsid w:val="00103F07"/>
    <w:rsid w:val="0010517A"/>
    <w:rsid w:val="00106049"/>
    <w:rsid w:val="001061BE"/>
    <w:rsid w:val="00106860"/>
    <w:rsid w:val="001068F4"/>
    <w:rsid w:val="00106CC7"/>
    <w:rsid w:val="00107006"/>
    <w:rsid w:val="001074EA"/>
    <w:rsid w:val="0011031E"/>
    <w:rsid w:val="001108D1"/>
    <w:rsid w:val="0011153C"/>
    <w:rsid w:val="00111E68"/>
    <w:rsid w:val="0011210F"/>
    <w:rsid w:val="001126E8"/>
    <w:rsid w:val="00114C13"/>
    <w:rsid w:val="00115F9E"/>
    <w:rsid w:val="00116BD7"/>
    <w:rsid w:val="00116C26"/>
    <w:rsid w:val="00117ACE"/>
    <w:rsid w:val="00117B59"/>
    <w:rsid w:val="00120623"/>
    <w:rsid w:val="00120908"/>
    <w:rsid w:val="00120D19"/>
    <w:rsid w:val="00120EB2"/>
    <w:rsid w:val="00121553"/>
    <w:rsid w:val="00121744"/>
    <w:rsid w:val="00122B0A"/>
    <w:rsid w:val="00123013"/>
    <w:rsid w:val="001230C3"/>
    <w:rsid w:val="001235FD"/>
    <w:rsid w:val="001241D2"/>
    <w:rsid w:val="001245D3"/>
    <w:rsid w:val="001252A1"/>
    <w:rsid w:val="00126D68"/>
    <w:rsid w:val="0012705A"/>
    <w:rsid w:val="00130143"/>
    <w:rsid w:val="00130482"/>
    <w:rsid w:val="00130C75"/>
    <w:rsid w:val="0013221B"/>
    <w:rsid w:val="001325E3"/>
    <w:rsid w:val="00132B51"/>
    <w:rsid w:val="00132D85"/>
    <w:rsid w:val="00133100"/>
    <w:rsid w:val="00133461"/>
    <w:rsid w:val="00133764"/>
    <w:rsid w:val="00133A30"/>
    <w:rsid w:val="00133EF3"/>
    <w:rsid w:val="0013404B"/>
    <w:rsid w:val="00134459"/>
    <w:rsid w:val="00134473"/>
    <w:rsid w:val="00134983"/>
    <w:rsid w:val="00134C10"/>
    <w:rsid w:val="00135191"/>
    <w:rsid w:val="00135466"/>
    <w:rsid w:val="0013575E"/>
    <w:rsid w:val="00135A4E"/>
    <w:rsid w:val="001366DA"/>
    <w:rsid w:val="00136926"/>
    <w:rsid w:val="0013708E"/>
    <w:rsid w:val="001374CE"/>
    <w:rsid w:val="00137643"/>
    <w:rsid w:val="001377D3"/>
    <w:rsid w:val="00143299"/>
    <w:rsid w:val="00143888"/>
    <w:rsid w:val="00143ACC"/>
    <w:rsid w:val="00143E00"/>
    <w:rsid w:val="0014522B"/>
    <w:rsid w:val="001456AF"/>
    <w:rsid w:val="0014572A"/>
    <w:rsid w:val="00145C89"/>
    <w:rsid w:val="00145D30"/>
    <w:rsid w:val="0014636D"/>
    <w:rsid w:val="00146BD5"/>
    <w:rsid w:val="00147B90"/>
    <w:rsid w:val="00147E1A"/>
    <w:rsid w:val="00147F6D"/>
    <w:rsid w:val="001503D3"/>
    <w:rsid w:val="0015074C"/>
    <w:rsid w:val="00151511"/>
    <w:rsid w:val="001515DD"/>
    <w:rsid w:val="0015348F"/>
    <w:rsid w:val="00154835"/>
    <w:rsid w:val="00155D0A"/>
    <w:rsid w:val="0015646D"/>
    <w:rsid w:val="0015690A"/>
    <w:rsid w:val="00156D1F"/>
    <w:rsid w:val="00157372"/>
    <w:rsid w:val="00157AA1"/>
    <w:rsid w:val="00157C6F"/>
    <w:rsid w:val="0016085F"/>
    <w:rsid w:val="001608F6"/>
    <w:rsid w:val="00161244"/>
    <w:rsid w:val="00161422"/>
    <w:rsid w:val="00161B54"/>
    <w:rsid w:val="001646AF"/>
    <w:rsid w:val="0016483E"/>
    <w:rsid w:val="00165187"/>
    <w:rsid w:val="001655C6"/>
    <w:rsid w:val="0016560B"/>
    <w:rsid w:val="00165701"/>
    <w:rsid w:val="00165E5E"/>
    <w:rsid w:val="00165E96"/>
    <w:rsid w:val="0016616A"/>
    <w:rsid w:val="00166F06"/>
    <w:rsid w:val="00167509"/>
    <w:rsid w:val="00167722"/>
    <w:rsid w:val="0017007D"/>
    <w:rsid w:val="0017171F"/>
    <w:rsid w:val="0017179E"/>
    <w:rsid w:val="00171E93"/>
    <w:rsid w:val="00172093"/>
    <w:rsid w:val="001725E5"/>
    <w:rsid w:val="00173714"/>
    <w:rsid w:val="00174340"/>
    <w:rsid w:val="00174A84"/>
    <w:rsid w:val="00175A95"/>
    <w:rsid w:val="00177147"/>
    <w:rsid w:val="0017781B"/>
    <w:rsid w:val="00177E38"/>
    <w:rsid w:val="001802C8"/>
    <w:rsid w:val="00180957"/>
    <w:rsid w:val="00180E60"/>
    <w:rsid w:val="0018224B"/>
    <w:rsid w:val="001830FD"/>
    <w:rsid w:val="00183201"/>
    <w:rsid w:val="0018396A"/>
    <w:rsid w:val="00183EB2"/>
    <w:rsid w:val="00184122"/>
    <w:rsid w:val="001849EB"/>
    <w:rsid w:val="00184A5C"/>
    <w:rsid w:val="001851DE"/>
    <w:rsid w:val="001853B7"/>
    <w:rsid w:val="001853C3"/>
    <w:rsid w:val="001858B5"/>
    <w:rsid w:val="00186626"/>
    <w:rsid w:val="00186CEA"/>
    <w:rsid w:val="001872B5"/>
    <w:rsid w:val="00187735"/>
    <w:rsid w:val="001879DC"/>
    <w:rsid w:val="00187E5D"/>
    <w:rsid w:val="001917A9"/>
    <w:rsid w:val="00191845"/>
    <w:rsid w:val="00191B54"/>
    <w:rsid w:val="00192C77"/>
    <w:rsid w:val="00193501"/>
    <w:rsid w:val="00193F1D"/>
    <w:rsid w:val="001941BB"/>
    <w:rsid w:val="001943C5"/>
    <w:rsid w:val="00194ED6"/>
    <w:rsid w:val="00195122"/>
    <w:rsid w:val="00195C68"/>
    <w:rsid w:val="00196223"/>
    <w:rsid w:val="001963DF"/>
    <w:rsid w:val="001964B4"/>
    <w:rsid w:val="001965EE"/>
    <w:rsid w:val="00196732"/>
    <w:rsid w:val="00196D78"/>
    <w:rsid w:val="0019737B"/>
    <w:rsid w:val="001979C1"/>
    <w:rsid w:val="001A0172"/>
    <w:rsid w:val="001A0564"/>
    <w:rsid w:val="001A070C"/>
    <w:rsid w:val="001A0C25"/>
    <w:rsid w:val="001A0C7B"/>
    <w:rsid w:val="001A2112"/>
    <w:rsid w:val="001A2425"/>
    <w:rsid w:val="001A2BE0"/>
    <w:rsid w:val="001A3417"/>
    <w:rsid w:val="001A388B"/>
    <w:rsid w:val="001A5686"/>
    <w:rsid w:val="001A5D9B"/>
    <w:rsid w:val="001A6279"/>
    <w:rsid w:val="001A6283"/>
    <w:rsid w:val="001A6744"/>
    <w:rsid w:val="001A6974"/>
    <w:rsid w:val="001A6F36"/>
    <w:rsid w:val="001A7311"/>
    <w:rsid w:val="001A7CDF"/>
    <w:rsid w:val="001B07A7"/>
    <w:rsid w:val="001B0CDC"/>
    <w:rsid w:val="001B0D9B"/>
    <w:rsid w:val="001B16AD"/>
    <w:rsid w:val="001B1FDD"/>
    <w:rsid w:val="001B282F"/>
    <w:rsid w:val="001B3530"/>
    <w:rsid w:val="001B36D0"/>
    <w:rsid w:val="001B3B66"/>
    <w:rsid w:val="001B3C0F"/>
    <w:rsid w:val="001B3FE8"/>
    <w:rsid w:val="001B4058"/>
    <w:rsid w:val="001B4B3D"/>
    <w:rsid w:val="001B5302"/>
    <w:rsid w:val="001B5F17"/>
    <w:rsid w:val="001B6486"/>
    <w:rsid w:val="001B65C1"/>
    <w:rsid w:val="001B6A73"/>
    <w:rsid w:val="001B6A86"/>
    <w:rsid w:val="001B6E52"/>
    <w:rsid w:val="001B6EC3"/>
    <w:rsid w:val="001B7F3F"/>
    <w:rsid w:val="001C01E4"/>
    <w:rsid w:val="001C03D5"/>
    <w:rsid w:val="001C0AB0"/>
    <w:rsid w:val="001C0CBA"/>
    <w:rsid w:val="001C277B"/>
    <w:rsid w:val="001C27ED"/>
    <w:rsid w:val="001C2C2F"/>
    <w:rsid w:val="001C3469"/>
    <w:rsid w:val="001C3BFD"/>
    <w:rsid w:val="001C45A8"/>
    <w:rsid w:val="001C5127"/>
    <w:rsid w:val="001C6363"/>
    <w:rsid w:val="001D074C"/>
    <w:rsid w:val="001D0AC6"/>
    <w:rsid w:val="001D0CBF"/>
    <w:rsid w:val="001D0DC4"/>
    <w:rsid w:val="001D156D"/>
    <w:rsid w:val="001D159D"/>
    <w:rsid w:val="001D26A0"/>
    <w:rsid w:val="001D3B06"/>
    <w:rsid w:val="001D4C30"/>
    <w:rsid w:val="001D5812"/>
    <w:rsid w:val="001D5D2E"/>
    <w:rsid w:val="001D6619"/>
    <w:rsid w:val="001D6B14"/>
    <w:rsid w:val="001D785F"/>
    <w:rsid w:val="001E0375"/>
    <w:rsid w:val="001E09A4"/>
    <w:rsid w:val="001E11DD"/>
    <w:rsid w:val="001E1299"/>
    <w:rsid w:val="001E1B55"/>
    <w:rsid w:val="001E1BE2"/>
    <w:rsid w:val="001E33C8"/>
    <w:rsid w:val="001E3732"/>
    <w:rsid w:val="001E3A3A"/>
    <w:rsid w:val="001E55BC"/>
    <w:rsid w:val="001E5847"/>
    <w:rsid w:val="001E5BB1"/>
    <w:rsid w:val="001E61AB"/>
    <w:rsid w:val="001E632A"/>
    <w:rsid w:val="001E63A0"/>
    <w:rsid w:val="001E719B"/>
    <w:rsid w:val="001E777C"/>
    <w:rsid w:val="001F059E"/>
    <w:rsid w:val="001F21C1"/>
    <w:rsid w:val="001F22F8"/>
    <w:rsid w:val="001F2368"/>
    <w:rsid w:val="001F2D83"/>
    <w:rsid w:val="001F2FF8"/>
    <w:rsid w:val="001F3053"/>
    <w:rsid w:val="001F4F2A"/>
    <w:rsid w:val="001F51F4"/>
    <w:rsid w:val="001F5309"/>
    <w:rsid w:val="001F587B"/>
    <w:rsid w:val="001F5B3A"/>
    <w:rsid w:val="001F6106"/>
    <w:rsid w:val="001F68A9"/>
    <w:rsid w:val="001F6FFF"/>
    <w:rsid w:val="001F719A"/>
    <w:rsid w:val="001F7D8C"/>
    <w:rsid w:val="002007FD"/>
    <w:rsid w:val="00201148"/>
    <w:rsid w:val="00201460"/>
    <w:rsid w:val="002028BA"/>
    <w:rsid w:val="00202B30"/>
    <w:rsid w:val="002036C1"/>
    <w:rsid w:val="00203700"/>
    <w:rsid w:val="002045CA"/>
    <w:rsid w:val="00204BAB"/>
    <w:rsid w:val="00205564"/>
    <w:rsid w:val="00205710"/>
    <w:rsid w:val="00205E50"/>
    <w:rsid w:val="002073CD"/>
    <w:rsid w:val="002113CC"/>
    <w:rsid w:val="0021155A"/>
    <w:rsid w:val="00211BAE"/>
    <w:rsid w:val="00211CB1"/>
    <w:rsid w:val="0021285D"/>
    <w:rsid w:val="0021303A"/>
    <w:rsid w:val="00213F4B"/>
    <w:rsid w:val="00215645"/>
    <w:rsid w:val="00215D28"/>
    <w:rsid w:val="00216F3E"/>
    <w:rsid w:val="00216FBD"/>
    <w:rsid w:val="0022026F"/>
    <w:rsid w:val="002206F0"/>
    <w:rsid w:val="002206F5"/>
    <w:rsid w:val="0022074A"/>
    <w:rsid w:val="00221D96"/>
    <w:rsid w:val="00221FE5"/>
    <w:rsid w:val="0022208F"/>
    <w:rsid w:val="0022286C"/>
    <w:rsid w:val="002228A7"/>
    <w:rsid w:val="00222EB7"/>
    <w:rsid w:val="00222F99"/>
    <w:rsid w:val="00222FA8"/>
    <w:rsid w:val="0022340E"/>
    <w:rsid w:val="0022358A"/>
    <w:rsid w:val="00223835"/>
    <w:rsid w:val="002246F4"/>
    <w:rsid w:val="00225035"/>
    <w:rsid w:val="00225324"/>
    <w:rsid w:val="002255F7"/>
    <w:rsid w:val="00225D9F"/>
    <w:rsid w:val="00226DA1"/>
    <w:rsid w:val="00227038"/>
    <w:rsid w:val="002273FD"/>
    <w:rsid w:val="002274BC"/>
    <w:rsid w:val="00230AE1"/>
    <w:rsid w:val="0023163B"/>
    <w:rsid w:val="00232BB8"/>
    <w:rsid w:val="00233019"/>
    <w:rsid w:val="0023369E"/>
    <w:rsid w:val="00233BC1"/>
    <w:rsid w:val="0023460A"/>
    <w:rsid w:val="002351D0"/>
    <w:rsid w:val="002352FB"/>
    <w:rsid w:val="002366B1"/>
    <w:rsid w:val="00236EB5"/>
    <w:rsid w:val="00236F93"/>
    <w:rsid w:val="0023797B"/>
    <w:rsid w:val="002379A0"/>
    <w:rsid w:val="00237A76"/>
    <w:rsid w:val="00240A0F"/>
    <w:rsid w:val="00240CD9"/>
    <w:rsid w:val="0024143A"/>
    <w:rsid w:val="0024144E"/>
    <w:rsid w:val="00242181"/>
    <w:rsid w:val="00242BF4"/>
    <w:rsid w:val="00243C47"/>
    <w:rsid w:val="00244898"/>
    <w:rsid w:val="002448C9"/>
    <w:rsid w:val="00244B9D"/>
    <w:rsid w:val="002466F1"/>
    <w:rsid w:val="00246CCB"/>
    <w:rsid w:val="002503AA"/>
    <w:rsid w:val="002507FD"/>
    <w:rsid w:val="00250BC8"/>
    <w:rsid w:val="00250E09"/>
    <w:rsid w:val="00251047"/>
    <w:rsid w:val="00251269"/>
    <w:rsid w:val="00251B36"/>
    <w:rsid w:val="00252208"/>
    <w:rsid w:val="00252BDA"/>
    <w:rsid w:val="00253633"/>
    <w:rsid w:val="002538B8"/>
    <w:rsid w:val="00253A6A"/>
    <w:rsid w:val="00253E12"/>
    <w:rsid w:val="0025524A"/>
    <w:rsid w:val="002559A7"/>
    <w:rsid w:val="00255ECF"/>
    <w:rsid w:val="00256FDA"/>
    <w:rsid w:val="00257FF3"/>
    <w:rsid w:val="00260719"/>
    <w:rsid w:val="002608DE"/>
    <w:rsid w:val="00260FB9"/>
    <w:rsid w:val="002616A4"/>
    <w:rsid w:val="00262013"/>
    <w:rsid w:val="002626E2"/>
    <w:rsid w:val="00262F00"/>
    <w:rsid w:val="00263250"/>
    <w:rsid w:val="00264204"/>
    <w:rsid w:val="00264F7E"/>
    <w:rsid w:val="00265293"/>
    <w:rsid w:val="00265717"/>
    <w:rsid w:val="0026649A"/>
    <w:rsid w:val="002665BE"/>
    <w:rsid w:val="0026684B"/>
    <w:rsid w:val="0026796C"/>
    <w:rsid w:val="002702EF"/>
    <w:rsid w:val="002705B5"/>
    <w:rsid w:val="00270D3F"/>
    <w:rsid w:val="00271FED"/>
    <w:rsid w:val="0027269F"/>
    <w:rsid w:val="00273276"/>
    <w:rsid w:val="0027357A"/>
    <w:rsid w:val="00273F6B"/>
    <w:rsid w:val="00273FF5"/>
    <w:rsid w:val="002740E6"/>
    <w:rsid w:val="00274188"/>
    <w:rsid w:val="00274419"/>
    <w:rsid w:val="00274927"/>
    <w:rsid w:val="00274F37"/>
    <w:rsid w:val="002761DD"/>
    <w:rsid w:val="0027666F"/>
    <w:rsid w:val="00276788"/>
    <w:rsid w:val="002771FC"/>
    <w:rsid w:val="00280626"/>
    <w:rsid w:val="0028087E"/>
    <w:rsid w:val="0028088E"/>
    <w:rsid w:val="00280F6D"/>
    <w:rsid w:val="002819F9"/>
    <w:rsid w:val="00281B27"/>
    <w:rsid w:val="00281D1A"/>
    <w:rsid w:val="0028228F"/>
    <w:rsid w:val="002828C5"/>
    <w:rsid w:val="00282B87"/>
    <w:rsid w:val="002830F9"/>
    <w:rsid w:val="002835DB"/>
    <w:rsid w:val="00283C62"/>
    <w:rsid w:val="00283CD3"/>
    <w:rsid w:val="00284626"/>
    <w:rsid w:val="0028472A"/>
    <w:rsid w:val="00284C0F"/>
    <w:rsid w:val="002855DA"/>
    <w:rsid w:val="002870B5"/>
    <w:rsid w:val="002874BC"/>
    <w:rsid w:val="00290D87"/>
    <w:rsid w:val="00291268"/>
    <w:rsid w:val="002916A3"/>
    <w:rsid w:val="00291708"/>
    <w:rsid w:val="00291A6C"/>
    <w:rsid w:val="002920DB"/>
    <w:rsid w:val="0029328B"/>
    <w:rsid w:val="00294368"/>
    <w:rsid w:val="00295433"/>
    <w:rsid w:val="002955E1"/>
    <w:rsid w:val="0029582E"/>
    <w:rsid w:val="00295DBB"/>
    <w:rsid w:val="00295E92"/>
    <w:rsid w:val="00295F1D"/>
    <w:rsid w:val="002971CA"/>
    <w:rsid w:val="002A0388"/>
    <w:rsid w:val="002A1CD3"/>
    <w:rsid w:val="002A2055"/>
    <w:rsid w:val="002A29F5"/>
    <w:rsid w:val="002A37E4"/>
    <w:rsid w:val="002A3BFD"/>
    <w:rsid w:val="002A3C01"/>
    <w:rsid w:val="002A4796"/>
    <w:rsid w:val="002A52DF"/>
    <w:rsid w:val="002A54AB"/>
    <w:rsid w:val="002A56A2"/>
    <w:rsid w:val="002A6064"/>
    <w:rsid w:val="002A61C7"/>
    <w:rsid w:val="002A6404"/>
    <w:rsid w:val="002A6D6A"/>
    <w:rsid w:val="002A72CD"/>
    <w:rsid w:val="002A73AE"/>
    <w:rsid w:val="002B0835"/>
    <w:rsid w:val="002B09B9"/>
    <w:rsid w:val="002B0A80"/>
    <w:rsid w:val="002B0E89"/>
    <w:rsid w:val="002B1520"/>
    <w:rsid w:val="002B1636"/>
    <w:rsid w:val="002B1B5D"/>
    <w:rsid w:val="002B2A4B"/>
    <w:rsid w:val="002B2B10"/>
    <w:rsid w:val="002B2D7C"/>
    <w:rsid w:val="002B300A"/>
    <w:rsid w:val="002B3B1B"/>
    <w:rsid w:val="002B447C"/>
    <w:rsid w:val="002B470F"/>
    <w:rsid w:val="002B4E29"/>
    <w:rsid w:val="002B5CBD"/>
    <w:rsid w:val="002B65EB"/>
    <w:rsid w:val="002B6676"/>
    <w:rsid w:val="002B7AFA"/>
    <w:rsid w:val="002C04D5"/>
    <w:rsid w:val="002C0952"/>
    <w:rsid w:val="002C0D74"/>
    <w:rsid w:val="002C16AE"/>
    <w:rsid w:val="002C1D14"/>
    <w:rsid w:val="002C2858"/>
    <w:rsid w:val="002C2CC9"/>
    <w:rsid w:val="002C2F8A"/>
    <w:rsid w:val="002C3189"/>
    <w:rsid w:val="002C37FF"/>
    <w:rsid w:val="002C46B3"/>
    <w:rsid w:val="002C4C7B"/>
    <w:rsid w:val="002C53E7"/>
    <w:rsid w:val="002C5481"/>
    <w:rsid w:val="002C6BA9"/>
    <w:rsid w:val="002C75E8"/>
    <w:rsid w:val="002C77FC"/>
    <w:rsid w:val="002D0408"/>
    <w:rsid w:val="002D04C8"/>
    <w:rsid w:val="002D1AAC"/>
    <w:rsid w:val="002D302F"/>
    <w:rsid w:val="002D32F4"/>
    <w:rsid w:val="002D346C"/>
    <w:rsid w:val="002D3B02"/>
    <w:rsid w:val="002D494F"/>
    <w:rsid w:val="002D4A53"/>
    <w:rsid w:val="002D5535"/>
    <w:rsid w:val="002D5850"/>
    <w:rsid w:val="002D6131"/>
    <w:rsid w:val="002D64AF"/>
    <w:rsid w:val="002D78F2"/>
    <w:rsid w:val="002E0F12"/>
    <w:rsid w:val="002E0F64"/>
    <w:rsid w:val="002E1561"/>
    <w:rsid w:val="002E18CD"/>
    <w:rsid w:val="002E1FED"/>
    <w:rsid w:val="002E202B"/>
    <w:rsid w:val="002E2D6D"/>
    <w:rsid w:val="002E3329"/>
    <w:rsid w:val="002E3D04"/>
    <w:rsid w:val="002E3EF8"/>
    <w:rsid w:val="002E3F05"/>
    <w:rsid w:val="002E4AD0"/>
    <w:rsid w:val="002E527F"/>
    <w:rsid w:val="002E5602"/>
    <w:rsid w:val="002E64E7"/>
    <w:rsid w:val="002E69A2"/>
    <w:rsid w:val="002E6B80"/>
    <w:rsid w:val="002E7AE8"/>
    <w:rsid w:val="002E7E0C"/>
    <w:rsid w:val="002F05A9"/>
    <w:rsid w:val="002F082A"/>
    <w:rsid w:val="002F1053"/>
    <w:rsid w:val="002F111B"/>
    <w:rsid w:val="002F1238"/>
    <w:rsid w:val="002F1657"/>
    <w:rsid w:val="002F181A"/>
    <w:rsid w:val="002F3048"/>
    <w:rsid w:val="002F3792"/>
    <w:rsid w:val="002F3A1A"/>
    <w:rsid w:val="002F3D36"/>
    <w:rsid w:val="002F5098"/>
    <w:rsid w:val="002F53FC"/>
    <w:rsid w:val="002F603C"/>
    <w:rsid w:val="002F7B76"/>
    <w:rsid w:val="0030019D"/>
    <w:rsid w:val="00300CD6"/>
    <w:rsid w:val="00301334"/>
    <w:rsid w:val="00301385"/>
    <w:rsid w:val="003013AC"/>
    <w:rsid w:val="003023AE"/>
    <w:rsid w:val="00302686"/>
    <w:rsid w:val="00302CFD"/>
    <w:rsid w:val="003038D1"/>
    <w:rsid w:val="00303D3D"/>
    <w:rsid w:val="003053AE"/>
    <w:rsid w:val="00305979"/>
    <w:rsid w:val="00305D1F"/>
    <w:rsid w:val="003065DC"/>
    <w:rsid w:val="00306718"/>
    <w:rsid w:val="0030677A"/>
    <w:rsid w:val="00307205"/>
    <w:rsid w:val="00307804"/>
    <w:rsid w:val="00307936"/>
    <w:rsid w:val="003079E5"/>
    <w:rsid w:val="00307B97"/>
    <w:rsid w:val="00310E8F"/>
    <w:rsid w:val="003121B0"/>
    <w:rsid w:val="003158B9"/>
    <w:rsid w:val="00317A6C"/>
    <w:rsid w:val="00320B46"/>
    <w:rsid w:val="00320E87"/>
    <w:rsid w:val="00321B43"/>
    <w:rsid w:val="00321C97"/>
    <w:rsid w:val="0032200D"/>
    <w:rsid w:val="0032202B"/>
    <w:rsid w:val="00322039"/>
    <w:rsid w:val="0032255A"/>
    <w:rsid w:val="00323980"/>
    <w:rsid w:val="00323DF2"/>
    <w:rsid w:val="003243B0"/>
    <w:rsid w:val="0032449B"/>
    <w:rsid w:val="00324B69"/>
    <w:rsid w:val="00325C9A"/>
    <w:rsid w:val="003263FE"/>
    <w:rsid w:val="003266F2"/>
    <w:rsid w:val="003275DF"/>
    <w:rsid w:val="00327C92"/>
    <w:rsid w:val="00327CE3"/>
    <w:rsid w:val="00330A53"/>
    <w:rsid w:val="00332FDB"/>
    <w:rsid w:val="0033383E"/>
    <w:rsid w:val="003339E6"/>
    <w:rsid w:val="003341B6"/>
    <w:rsid w:val="00334EE3"/>
    <w:rsid w:val="003361B4"/>
    <w:rsid w:val="00336363"/>
    <w:rsid w:val="00337EB6"/>
    <w:rsid w:val="00341455"/>
    <w:rsid w:val="003419B8"/>
    <w:rsid w:val="00341A3C"/>
    <w:rsid w:val="00342420"/>
    <w:rsid w:val="00342C67"/>
    <w:rsid w:val="0034355F"/>
    <w:rsid w:val="00343735"/>
    <w:rsid w:val="003439E8"/>
    <w:rsid w:val="00343A5A"/>
    <w:rsid w:val="00344007"/>
    <w:rsid w:val="003450F6"/>
    <w:rsid w:val="00345B68"/>
    <w:rsid w:val="00346349"/>
    <w:rsid w:val="00346769"/>
    <w:rsid w:val="00347C7D"/>
    <w:rsid w:val="00347ECD"/>
    <w:rsid w:val="003512E6"/>
    <w:rsid w:val="0035169A"/>
    <w:rsid w:val="003519C6"/>
    <w:rsid w:val="00351E5F"/>
    <w:rsid w:val="00352632"/>
    <w:rsid w:val="003534C2"/>
    <w:rsid w:val="00354900"/>
    <w:rsid w:val="003552B9"/>
    <w:rsid w:val="00355B70"/>
    <w:rsid w:val="0035654F"/>
    <w:rsid w:val="00357473"/>
    <w:rsid w:val="00360551"/>
    <w:rsid w:val="00360C7A"/>
    <w:rsid w:val="003624C6"/>
    <w:rsid w:val="00362663"/>
    <w:rsid w:val="00362D9C"/>
    <w:rsid w:val="00362EFA"/>
    <w:rsid w:val="00363539"/>
    <w:rsid w:val="00364254"/>
    <w:rsid w:val="003642B8"/>
    <w:rsid w:val="003649BA"/>
    <w:rsid w:val="0036544F"/>
    <w:rsid w:val="00365E79"/>
    <w:rsid w:val="00366953"/>
    <w:rsid w:val="00367186"/>
    <w:rsid w:val="00370E29"/>
    <w:rsid w:val="003726B6"/>
    <w:rsid w:val="0037343B"/>
    <w:rsid w:val="00373EDA"/>
    <w:rsid w:val="00373F31"/>
    <w:rsid w:val="003748E3"/>
    <w:rsid w:val="0037519A"/>
    <w:rsid w:val="00376DF4"/>
    <w:rsid w:val="00377A87"/>
    <w:rsid w:val="00377C17"/>
    <w:rsid w:val="003800D2"/>
    <w:rsid w:val="0038048E"/>
    <w:rsid w:val="00380E07"/>
    <w:rsid w:val="0038193D"/>
    <w:rsid w:val="00381A50"/>
    <w:rsid w:val="00381EA3"/>
    <w:rsid w:val="00381EED"/>
    <w:rsid w:val="00383191"/>
    <w:rsid w:val="003834C5"/>
    <w:rsid w:val="00384084"/>
    <w:rsid w:val="003844EC"/>
    <w:rsid w:val="00384553"/>
    <w:rsid w:val="00384702"/>
    <w:rsid w:val="00384787"/>
    <w:rsid w:val="003848F2"/>
    <w:rsid w:val="00384E6B"/>
    <w:rsid w:val="00385070"/>
    <w:rsid w:val="003855E5"/>
    <w:rsid w:val="00385BBC"/>
    <w:rsid w:val="00385C33"/>
    <w:rsid w:val="00386668"/>
    <w:rsid w:val="00386C71"/>
    <w:rsid w:val="00386D1D"/>
    <w:rsid w:val="00387888"/>
    <w:rsid w:val="00387B53"/>
    <w:rsid w:val="00390B08"/>
    <w:rsid w:val="003912AA"/>
    <w:rsid w:val="0039142C"/>
    <w:rsid w:val="0039146C"/>
    <w:rsid w:val="003917B4"/>
    <w:rsid w:val="00392020"/>
    <w:rsid w:val="00393882"/>
    <w:rsid w:val="0039392B"/>
    <w:rsid w:val="003943A0"/>
    <w:rsid w:val="0039541B"/>
    <w:rsid w:val="003959B4"/>
    <w:rsid w:val="003959CD"/>
    <w:rsid w:val="003960DA"/>
    <w:rsid w:val="003962E0"/>
    <w:rsid w:val="00396FFC"/>
    <w:rsid w:val="003A00E7"/>
    <w:rsid w:val="003A0383"/>
    <w:rsid w:val="003A0AB3"/>
    <w:rsid w:val="003A0EB2"/>
    <w:rsid w:val="003A21C8"/>
    <w:rsid w:val="003A26C4"/>
    <w:rsid w:val="003A27D5"/>
    <w:rsid w:val="003A387A"/>
    <w:rsid w:val="003A3EE3"/>
    <w:rsid w:val="003A4839"/>
    <w:rsid w:val="003A5ACB"/>
    <w:rsid w:val="003A5E33"/>
    <w:rsid w:val="003A5EFC"/>
    <w:rsid w:val="003A6A00"/>
    <w:rsid w:val="003A7D87"/>
    <w:rsid w:val="003A7FDC"/>
    <w:rsid w:val="003B027F"/>
    <w:rsid w:val="003B1584"/>
    <w:rsid w:val="003B192D"/>
    <w:rsid w:val="003B1EE1"/>
    <w:rsid w:val="003B20F9"/>
    <w:rsid w:val="003B3934"/>
    <w:rsid w:val="003B3EAC"/>
    <w:rsid w:val="003B43FD"/>
    <w:rsid w:val="003B4A50"/>
    <w:rsid w:val="003B5124"/>
    <w:rsid w:val="003B6B34"/>
    <w:rsid w:val="003B6E07"/>
    <w:rsid w:val="003B779E"/>
    <w:rsid w:val="003C05E7"/>
    <w:rsid w:val="003C0C0C"/>
    <w:rsid w:val="003C12E0"/>
    <w:rsid w:val="003C13AA"/>
    <w:rsid w:val="003C3C36"/>
    <w:rsid w:val="003C43E8"/>
    <w:rsid w:val="003C448D"/>
    <w:rsid w:val="003C461A"/>
    <w:rsid w:val="003C4B03"/>
    <w:rsid w:val="003C4BE8"/>
    <w:rsid w:val="003C4E10"/>
    <w:rsid w:val="003C4F2C"/>
    <w:rsid w:val="003C554E"/>
    <w:rsid w:val="003C680D"/>
    <w:rsid w:val="003C6994"/>
    <w:rsid w:val="003C7272"/>
    <w:rsid w:val="003C73B9"/>
    <w:rsid w:val="003C799B"/>
    <w:rsid w:val="003C7D15"/>
    <w:rsid w:val="003C7FD3"/>
    <w:rsid w:val="003D0027"/>
    <w:rsid w:val="003D0156"/>
    <w:rsid w:val="003D0818"/>
    <w:rsid w:val="003D0C20"/>
    <w:rsid w:val="003D1659"/>
    <w:rsid w:val="003D2440"/>
    <w:rsid w:val="003D349E"/>
    <w:rsid w:val="003D41C1"/>
    <w:rsid w:val="003D4732"/>
    <w:rsid w:val="003D4B45"/>
    <w:rsid w:val="003D4B57"/>
    <w:rsid w:val="003D4D3B"/>
    <w:rsid w:val="003D57DA"/>
    <w:rsid w:val="003D634F"/>
    <w:rsid w:val="003D6F32"/>
    <w:rsid w:val="003E05B3"/>
    <w:rsid w:val="003E075E"/>
    <w:rsid w:val="003E07EA"/>
    <w:rsid w:val="003E0BC9"/>
    <w:rsid w:val="003E1431"/>
    <w:rsid w:val="003E179A"/>
    <w:rsid w:val="003E1CEA"/>
    <w:rsid w:val="003E29AC"/>
    <w:rsid w:val="003E2C02"/>
    <w:rsid w:val="003E2D9C"/>
    <w:rsid w:val="003E3F3E"/>
    <w:rsid w:val="003E4BD0"/>
    <w:rsid w:val="003E4CB5"/>
    <w:rsid w:val="003E55FE"/>
    <w:rsid w:val="003E5A54"/>
    <w:rsid w:val="003E65CF"/>
    <w:rsid w:val="003E683B"/>
    <w:rsid w:val="003E68AD"/>
    <w:rsid w:val="003E6CC6"/>
    <w:rsid w:val="003E6CD0"/>
    <w:rsid w:val="003E7D69"/>
    <w:rsid w:val="003F04E3"/>
    <w:rsid w:val="003F0B4E"/>
    <w:rsid w:val="003F0D73"/>
    <w:rsid w:val="003F13CC"/>
    <w:rsid w:val="003F18F4"/>
    <w:rsid w:val="003F1A14"/>
    <w:rsid w:val="003F2286"/>
    <w:rsid w:val="003F316F"/>
    <w:rsid w:val="003F3B25"/>
    <w:rsid w:val="003F452C"/>
    <w:rsid w:val="003F47CB"/>
    <w:rsid w:val="003F5E21"/>
    <w:rsid w:val="003F6594"/>
    <w:rsid w:val="003F6656"/>
    <w:rsid w:val="003F66E8"/>
    <w:rsid w:val="003F6892"/>
    <w:rsid w:val="003F70BD"/>
    <w:rsid w:val="003F73DB"/>
    <w:rsid w:val="003F7955"/>
    <w:rsid w:val="003F7F47"/>
    <w:rsid w:val="00400374"/>
    <w:rsid w:val="004015E6"/>
    <w:rsid w:val="00401D06"/>
    <w:rsid w:val="00401DCE"/>
    <w:rsid w:val="00402E39"/>
    <w:rsid w:val="00402F0C"/>
    <w:rsid w:val="004034B1"/>
    <w:rsid w:val="004034BA"/>
    <w:rsid w:val="00403AC5"/>
    <w:rsid w:val="0040436C"/>
    <w:rsid w:val="004049F0"/>
    <w:rsid w:val="00404C0F"/>
    <w:rsid w:val="00404DCE"/>
    <w:rsid w:val="0040587F"/>
    <w:rsid w:val="004060EE"/>
    <w:rsid w:val="004064BB"/>
    <w:rsid w:val="0040692F"/>
    <w:rsid w:val="004075ED"/>
    <w:rsid w:val="004077E3"/>
    <w:rsid w:val="00407D60"/>
    <w:rsid w:val="0041028A"/>
    <w:rsid w:val="00410782"/>
    <w:rsid w:val="00410C0C"/>
    <w:rsid w:val="0041134F"/>
    <w:rsid w:val="004115B7"/>
    <w:rsid w:val="004135EC"/>
    <w:rsid w:val="00414DF0"/>
    <w:rsid w:val="00414F3B"/>
    <w:rsid w:val="004150C8"/>
    <w:rsid w:val="0041554B"/>
    <w:rsid w:val="00415591"/>
    <w:rsid w:val="00416225"/>
    <w:rsid w:val="00417702"/>
    <w:rsid w:val="00417727"/>
    <w:rsid w:val="00420106"/>
    <w:rsid w:val="00420723"/>
    <w:rsid w:val="00420912"/>
    <w:rsid w:val="00421340"/>
    <w:rsid w:val="00421662"/>
    <w:rsid w:val="0042176E"/>
    <w:rsid w:val="00421C79"/>
    <w:rsid w:val="00422536"/>
    <w:rsid w:val="00423ACA"/>
    <w:rsid w:val="00423D26"/>
    <w:rsid w:val="004242F5"/>
    <w:rsid w:val="004246BE"/>
    <w:rsid w:val="00424CA5"/>
    <w:rsid w:val="00424ECE"/>
    <w:rsid w:val="00424F85"/>
    <w:rsid w:val="004251BE"/>
    <w:rsid w:val="0042542A"/>
    <w:rsid w:val="00425763"/>
    <w:rsid w:val="00425B99"/>
    <w:rsid w:val="00426634"/>
    <w:rsid w:val="00426782"/>
    <w:rsid w:val="00426AE2"/>
    <w:rsid w:val="004278A9"/>
    <w:rsid w:val="0043039E"/>
    <w:rsid w:val="00430574"/>
    <w:rsid w:val="00430832"/>
    <w:rsid w:val="004309E2"/>
    <w:rsid w:val="00430A5A"/>
    <w:rsid w:val="0043117C"/>
    <w:rsid w:val="0043145E"/>
    <w:rsid w:val="00431C7A"/>
    <w:rsid w:val="004326EB"/>
    <w:rsid w:val="0043308F"/>
    <w:rsid w:val="004335F1"/>
    <w:rsid w:val="004339C3"/>
    <w:rsid w:val="00433B7C"/>
    <w:rsid w:val="004343D8"/>
    <w:rsid w:val="0043555E"/>
    <w:rsid w:val="004357E6"/>
    <w:rsid w:val="00435B21"/>
    <w:rsid w:val="00435CB9"/>
    <w:rsid w:val="00436D16"/>
    <w:rsid w:val="00437454"/>
    <w:rsid w:val="004405C5"/>
    <w:rsid w:val="00440A0E"/>
    <w:rsid w:val="00440AC5"/>
    <w:rsid w:val="00441D24"/>
    <w:rsid w:val="00441E20"/>
    <w:rsid w:val="00443421"/>
    <w:rsid w:val="00443633"/>
    <w:rsid w:val="00443B72"/>
    <w:rsid w:val="004443FF"/>
    <w:rsid w:val="00445044"/>
    <w:rsid w:val="004462BB"/>
    <w:rsid w:val="004504DC"/>
    <w:rsid w:val="00453A70"/>
    <w:rsid w:val="00453F87"/>
    <w:rsid w:val="00454CBF"/>
    <w:rsid w:val="004565E9"/>
    <w:rsid w:val="004568F0"/>
    <w:rsid w:val="004574C9"/>
    <w:rsid w:val="004601F1"/>
    <w:rsid w:val="004611AE"/>
    <w:rsid w:val="00461358"/>
    <w:rsid w:val="00461D02"/>
    <w:rsid w:val="00461DA3"/>
    <w:rsid w:val="00461F87"/>
    <w:rsid w:val="00462732"/>
    <w:rsid w:val="004633A4"/>
    <w:rsid w:val="00463467"/>
    <w:rsid w:val="004638F5"/>
    <w:rsid w:val="0046475F"/>
    <w:rsid w:val="00465F95"/>
    <w:rsid w:val="0046615F"/>
    <w:rsid w:val="004670CE"/>
    <w:rsid w:val="0046719D"/>
    <w:rsid w:val="0046726D"/>
    <w:rsid w:val="00467C89"/>
    <w:rsid w:val="00470BC1"/>
    <w:rsid w:val="00470F0E"/>
    <w:rsid w:val="0047177B"/>
    <w:rsid w:val="0047258E"/>
    <w:rsid w:val="004727D8"/>
    <w:rsid w:val="00472A4C"/>
    <w:rsid w:val="00473866"/>
    <w:rsid w:val="00474310"/>
    <w:rsid w:val="00474994"/>
    <w:rsid w:val="00475717"/>
    <w:rsid w:val="004758EF"/>
    <w:rsid w:val="00475AED"/>
    <w:rsid w:val="004760C2"/>
    <w:rsid w:val="004761C0"/>
    <w:rsid w:val="004773D1"/>
    <w:rsid w:val="00477697"/>
    <w:rsid w:val="0048022F"/>
    <w:rsid w:val="00480335"/>
    <w:rsid w:val="00481C52"/>
    <w:rsid w:val="00481CAD"/>
    <w:rsid w:val="0048285C"/>
    <w:rsid w:val="00482B5C"/>
    <w:rsid w:val="00483441"/>
    <w:rsid w:val="0048346E"/>
    <w:rsid w:val="0048378A"/>
    <w:rsid w:val="004845EF"/>
    <w:rsid w:val="00484D29"/>
    <w:rsid w:val="00484FF8"/>
    <w:rsid w:val="0048584F"/>
    <w:rsid w:val="00486027"/>
    <w:rsid w:val="00486041"/>
    <w:rsid w:val="004864C0"/>
    <w:rsid w:val="00486801"/>
    <w:rsid w:val="00487150"/>
    <w:rsid w:val="00487C7F"/>
    <w:rsid w:val="00487D9C"/>
    <w:rsid w:val="00490111"/>
    <w:rsid w:val="00490510"/>
    <w:rsid w:val="00493134"/>
    <w:rsid w:val="00493B24"/>
    <w:rsid w:val="004943AB"/>
    <w:rsid w:val="00494571"/>
    <w:rsid w:val="00495498"/>
    <w:rsid w:val="00495822"/>
    <w:rsid w:val="00495C1E"/>
    <w:rsid w:val="0049606E"/>
    <w:rsid w:val="004965B7"/>
    <w:rsid w:val="0049797A"/>
    <w:rsid w:val="00497FFD"/>
    <w:rsid w:val="004A0319"/>
    <w:rsid w:val="004A0C60"/>
    <w:rsid w:val="004A1309"/>
    <w:rsid w:val="004A1607"/>
    <w:rsid w:val="004A1FAB"/>
    <w:rsid w:val="004A281E"/>
    <w:rsid w:val="004A2C64"/>
    <w:rsid w:val="004A2FD6"/>
    <w:rsid w:val="004A3DCC"/>
    <w:rsid w:val="004A45F2"/>
    <w:rsid w:val="004A47BB"/>
    <w:rsid w:val="004A4EF6"/>
    <w:rsid w:val="004A56C6"/>
    <w:rsid w:val="004A59F3"/>
    <w:rsid w:val="004A63A0"/>
    <w:rsid w:val="004A6F64"/>
    <w:rsid w:val="004A75B8"/>
    <w:rsid w:val="004A7A7B"/>
    <w:rsid w:val="004B01A0"/>
    <w:rsid w:val="004B0913"/>
    <w:rsid w:val="004B2017"/>
    <w:rsid w:val="004B31DB"/>
    <w:rsid w:val="004B3771"/>
    <w:rsid w:val="004B3A7D"/>
    <w:rsid w:val="004B4930"/>
    <w:rsid w:val="004B4F39"/>
    <w:rsid w:val="004B5A75"/>
    <w:rsid w:val="004B5C61"/>
    <w:rsid w:val="004B5E26"/>
    <w:rsid w:val="004C0B3A"/>
    <w:rsid w:val="004C1A5E"/>
    <w:rsid w:val="004C1DCF"/>
    <w:rsid w:val="004C1E69"/>
    <w:rsid w:val="004C210E"/>
    <w:rsid w:val="004C2FD5"/>
    <w:rsid w:val="004C32FE"/>
    <w:rsid w:val="004C3A15"/>
    <w:rsid w:val="004C3D8D"/>
    <w:rsid w:val="004C41BB"/>
    <w:rsid w:val="004C45AA"/>
    <w:rsid w:val="004C4D57"/>
    <w:rsid w:val="004C55CD"/>
    <w:rsid w:val="004C591F"/>
    <w:rsid w:val="004C595D"/>
    <w:rsid w:val="004C5B21"/>
    <w:rsid w:val="004C5D1C"/>
    <w:rsid w:val="004C6653"/>
    <w:rsid w:val="004C7340"/>
    <w:rsid w:val="004D00E7"/>
    <w:rsid w:val="004D044B"/>
    <w:rsid w:val="004D0F47"/>
    <w:rsid w:val="004D0FB1"/>
    <w:rsid w:val="004D1C39"/>
    <w:rsid w:val="004D2DF3"/>
    <w:rsid w:val="004D34D1"/>
    <w:rsid w:val="004D3790"/>
    <w:rsid w:val="004D3BB5"/>
    <w:rsid w:val="004D4B84"/>
    <w:rsid w:val="004D4FA7"/>
    <w:rsid w:val="004D544D"/>
    <w:rsid w:val="004D5B2F"/>
    <w:rsid w:val="004D5E2A"/>
    <w:rsid w:val="004D611C"/>
    <w:rsid w:val="004D6184"/>
    <w:rsid w:val="004D71E3"/>
    <w:rsid w:val="004D7B22"/>
    <w:rsid w:val="004D7C49"/>
    <w:rsid w:val="004D7D06"/>
    <w:rsid w:val="004D7F1C"/>
    <w:rsid w:val="004E00B5"/>
    <w:rsid w:val="004E02EC"/>
    <w:rsid w:val="004E2303"/>
    <w:rsid w:val="004E2357"/>
    <w:rsid w:val="004E2755"/>
    <w:rsid w:val="004E291B"/>
    <w:rsid w:val="004E2A2F"/>
    <w:rsid w:val="004E2AC0"/>
    <w:rsid w:val="004E33D1"/>
    <w:rsid w:val="004E386D"/>
    <w:rsid w:val="004E38C0"/>
    <w:rsid w:val="004E53FF"/>
    <w:rsid w:val="004E5F19"/>
    <w:rsid w:val="004E5F4F"/>
    <w:rsid w:val="004E600E"/>
    <w:rsid w:val="004E6C2E"/>
    <w:rsid w:val="004E6D69"/>
    <w:rsid w:val="004E7ABA"/>
    <w:rsid w:val="004F0671"/>
    <w:rsid w:val="004F0A7D"/>
    <w:rsid w:val="004F0DF5"/>
    <w:rsid w:val="004F0E11"/>
    <w:rsid w:val="004F0E7B"/>
    <w:rsid w:val="004F0F8C"/>
    <w:rsid w:val="004F10C7"/>
    <w:rsid w:val="004F17ED"/>
    <w:rsid w:val="004F1F79"/>
    <w:rsid w:val="004F3560"/>
    <w:rsid w:val="004F38EB"/>
    <w:rsid w:val="004F3CE5"/>
    <w:rsid w:val="004F46DA"/>
    <w:rsid w:val="004F46E9"/>
    <w:rsid w:val="004F4D5E"/>
    <w:rsid w:val="004F4D5F"/>
    <w:rsid w:val="004F5750"/>
    <w:rsid w:val="004F60E2"/>
    <w:rsid w:val="004F64B4"/>
    <w:rsid w:val="004F6F97"/>
    <w:rsid w:val="004F72DC"/>
    <w:rsid w:val="004F7BEC"/>
    <w:rsid w:val="00501018"/>
    <w:rsid w:val="005012F4"/>
    <w:rsid w:val="00501484"/>
    <w:rsid w:val="00501654"/>
    <w:rsid w:val="005019DB"/>
    <w:rsid w:val="00501C48"/>
    <w:rsid w:val="00502154"/>
    <w:rsid w:val="00503E5F"/>
    <w:rsid w:val="00504349"/>
    <w:rsid w:val="00504A2E"/>
    <w:rsid w:val="00505393"/>
    <w:rsid w:val="00505958"/>
    <w:rsid w:val="00506861"/>
    <w:rsid w:val="005069BC"/>
    <w:rsid w:val="00506ACE"/>
    <w:rsid w:val="00506D19"/>
    <w:rsid w:val="00506F53"/>
    <w:rsid w:val="005105BE"/>
    <w:rsid w:val="00510681"/>
    <w:rsid w:val="005110EA"/>
    <w:rsid w:val="00511B6C"/>
    <w:rsid w:val="00511FDD"/>
    <w:rsid w:val="00513D30"/>
    <w:rsid w:val="00516131"/>
    <w:rsid w:val="005169AE"/>
    <w:rsid w:val="005213C4"/>
    <w:rsid w:val="005214B5"/>
    <w:rsid w:val="00521B57"/>
    <w:rsid w:val="00522ECA"/>
    <w:rsid w:val="00523B26"/>
    <w:rsid w:val="00523FF1"/>
    <w:rsid w:val="005266C3"/>
    <w:rsid w:val="00526AED"/>
    <w:rsid w:val="00527636"/>
    <w:rsid w:val="00527CE3"/>
    <w:rsid w:val="00530320"/>
    <w:rsid w:val="00530B54"/>
    <w:rsid w:val="00530BAA"/>
    <w:rsid w:val="00531848"/>
    <w:rsid w:val="005322C3"/>
    <w:rsid w:val="00532ECC"/>
    <w:rsid w:val="00533D91"/>
    <w:rsid w:val="00534532"/>
    <w:rsid w:val="0053561A"/>
    <w:rsid w:val="0053575E"/>
    <w:rsid w:val="00535CE5"/>
    <w:rsid w:val="00535F7F"/>
    <w:rsid w:val="005360A5"/>
    <w:rsid w:val="005377CC"/>
    <w:rsid w:val="00537C75"/>
    <w:rsid w:val="0054013C"/>
    <w:rsid w:val="00541394"/>
    <w:rsid w:val="00541736"/>
    <w:rsid w:val="0054270D"/>
    <w:rsid w:val="00542982"/>
    <w:rsid w:val="00542EB6"/>
    <w:rsid w:val="005437D9"/>
    <w:rsid w:val="00545582"/>
    <w:rsid w:val="00545B11"/>
    <w:rsid w:val="005462C2"/>
    <w:rsid w:val="00546F97"/>
    <w:rsid w:val="0054771B"/>
    <w:rsid w:val="00547AF0"/>
    <w:rsid w:val="00547B68"/>
    <w:rsid w:val="00547FBB"/>
    <w:rsid w:val="005508A3"/>
    <w:rsid w:val="00551090"/>
    <w:rsid w:val="00552115"/>
    <w:rsid w:val="0055213A"/>
    <w:rsid w:val="00552499"/>
    <w:rsid w:val="00552758"/>
    <w:rsid w:val="00552FFF"/>
    <w:rsid w:val="005548B7"/>
    <w:rsid w:val="00554F34"/>
    <w:rsid w:val="005558B2"/>
    <w:rsid w:val="00555E03"/>
    <w:rsid w:val="00555E0D"/>
    <w:rsid w:val="00555EFF"/>
    <w:rsid w:val="005602E7"/>
    <w:rsid w:val="0056035B"/>
    <w:rsid w:val="005606E1"/>
    <w:rsid w:val="005610A7"/>
    <w:rsid w:val="0056181D"/>
    <w:rsid w:val="0056203B"/>
    <w:rsid w:val="00562365"/>
    <w:rsid w:val="00562687"/>
    <w:rsid w:val="005626A3"/>
    <w:rsid w:val="00563DA4"/>
    <w:rsid w:val="00564C13"/>
    <w:rsid w:val="00564F3E"/>
    <w:rsid w:val="00565B30"/>
    <w:rsid w:val="00567051"/>
    <w:rsid w:val="00567F09"/>
    <w:rsid w:val="005704E9"/>
    <w:rsid w:val="005717F6"/>
    <w:rsid w:val="00571BAD"/>
    <w:rsid w:val="00572229"/>
    <w:rsid w:val="00572469"/>
    <w:rsid w:val="00572A0B"/>
    <w:rsid w:val="005734F4"/>
    <w:rsid w:val="00574502"/>
    <w:rsid w:val="00574BE0"/>
    <w:rsid w:val="005758F6"/>
    <w:rsid w:val="0057659F"/>
    <w:rsid w:val="00576937"/>
    <w:rsid w:val="005769CB"/>
    <w:rsid w:val="00577808"/>
    <w:rsid w:val="00577E03"/>
    <w:rsid w:val="00580C8E"/>
    <w:rsid w:val="0058151C"/>
    <w:rsid w:val="00581E98"/>
    <w:rsid w:val="005826E6"/>
    <w:rsid w:val="00582897"/>
    <w:rsid w:val="0058360A"/>
    <w:rsid w:val="00583AFF"/>
    <w:rsid w:val="0058402E"/>
    <w:rsid w:val="0058419B"/>
    <w:rsid w:val="00584AC2"/>
    <w:rsid w:val="00584C2E"/>
    <w:rsid w:val="00585883"/>
    <w:rsid w:val="00585C81"/>
    <w:rsid w:val="0058611C"/>
    <w:rsid w:val="005864D1"/>
    <w:rsid w:val="005865B9"/>
    <w:rsid w:val="00586720"/>
    <w:rsid w:val="00586AD8"/>
    <w:rsid w:val="00586C96"/>
    <w:rsid w:val="00586DF6"/>
    <w:rsid w:val="005872D4"/>
    <w:rsid w:val="00591841"/>
    <w:rsid w:val="00592861"/>
    <w:rsid w:val="00592B07"/>
    <w:rsid w:val="00592B66"/>
    <w:rsid w:val="005930CC"/>
    <w:rsid w:val="00594268"/>
    <w:rsid w:val="005959C6"/>
    <w:rsid w:val="0059688C"/>
    <w:rsid w:val="00596B5C"/>
    <w:rsid w:val="00596FDF"/>
    <w:rsid w:val="00597481"/>
    <w:rsid w:val="0059794D"/>
    <w:rsid w:val="00597A3B"/>
    <w:rsid w:val="00597CFF"/>
    <w:rsid w:val="00597F03"/>
    <w:rsid w:val="005A013F"/>
    <w:rsid w:val="005A0589"/>
    <w:rsid w:val="005A1D26"/>
    <w:rsid w:val="005A29CE"/>
    <w:rsid w:val="005A3F0F"/>
    <w:rsid w:val="005A4480"/>
    <w:rsid w:val="005A4B76"/>
    <w:rsid w:val="005A5614"/>
    <w:rsid w:val="005A5C6A"/>
    <w:rsid w:val="005A5D17"/>
    <w:rsid w:val="005A6263"/>
    <w:rsid w:val="005A756F"/>
    <w:rsid w:val="005A7FA7"/>
    <w:rsid w:val="005B0AB5"/>
    <w:rsid w:val="005B10CE"/>
    <w:rsid w:val="005B10E6"/>
    <w:rsid w:val="005B13F3"/>
    <w:rsid w:val="005B184E"/>
    <w:rsid w:val="005B2BA3"/>
    <w:rsid w:val="005B3822"/>
    <w:rsid w:val="005B42E9"/>
    <w:rsid w:val="005B4978"/>
    <w:rsid w:val="005B4F2F"/>
    <w:rsid w:val="005B57CF"/>
    <w:rsid w:val="005B6FAB"/>
    <w:rsid w:val="005B7B03"/>
    <w:rsid w:val="005B7FB7"/>
    <w:rsid w:val="005C0B50"/>
    <w:rsid w:val="005C0E83"/>
    <w:rsid w:val="005C1ED5"/>
    <w:rsid w:val="005C2A3B"/>
    <w:rsid w:val="005C3A76"/>
    <w:rsid w:val="005C3FBB"/>
    <w:rsid w:val="005C4202"/>
    <w:rsid w:val="005C4D71"/>
    <w:rsid w:val="005C4DB4"/>
    <w:rsid w:val="005C5590"/>
    <w:rsid w:val="005C5CE2"/>
    <w:rsid w:val="005C6F5C"/>
    <w:rsid w:val="005C6F97"/>
    <w:rsid w:val="005C7C7A"/>
    <w:rsid w:val="005D1E20"/>
    <w:rsid w:val="005D308D"/>
    <w:rsid w:val="005D3DF6"/>
    <w:rsid w:val="005D4BB2"/>
    <w:rsid w:val="005D5411"/>
    <w:rsid w:val="005D55CC"/>
    <w:rsid w:val="005D5BF4"/>
    <w:rsid w:val="005D63E5"/>
    <w:rsid w:val="005D76BF"/>
    <w:rsid w:val="005D7B2E"/>
    <w:rsid w:val="005D7B8B"/>
    <w:rsid w:val="005E1B00"/>
    <w:rsid w:val="005E28D6"/>
    <w:rsid w:val="005E2AEF"/>
    <w:rsid w:val="005E32A9"/>
    <w:rsid w:val="005E3396"/>
    <w:rsid w:val="005E3DB8"/>
    <w:rsid w:val="005E4BE3"/>
    <w:rsid w:val="005E561C"/>
    <w:rsid w:val="005E5CBA"/>
    <w:rsid w:val="005E5FAD"/>
    <w:rsid w:val="005E67E7"/>
    <w:rsid w:val="005E6D6F"/>
    <w:rsid w:val="005E6F86"/>
    <w:rsid w:val="005E7022"/>
    <w:rsid w:val="005E7576"/>
    <w:rsid w:val="005F11BD"/>
    <w:rsid w:val="005F160B"/>
    <w:rsid w:val="005F16CD"/>
    <w:rsid w:val="005F1B7C"/>
    <w:rsid w:val="005F2389"/>
    <w:rsid w:val="005F2989"/>
    <w:rsid w:val="005F2F71"/>
    <w:rsid w:val="005F369A"/>
    <w:rsid w:val="005F3CA7"/>
    <w:rsid w:val="005F44AF"/>
    <w:rsid w:val="005F49D1"/>
    <w:rsid w:val="005F4A23"/>
    <w:rsid w:val="005F6ADE"/>
    <w:rsid w:val="005F7A8D"/>
    <w:rsid w:val="005F7FC2"/>
    <w:rsid w:val="00601144"/>
    <w:rsid w:val="006011B8"/>
    <w:rsid w:val="006013B7"/>
    <w:rsid w:val="00601536"/>
    <w:rsid w:val="006020AF"/>
    <w:rsid w:val="00603AD4"/>
    <w:rsid w:val="00603B09"/>
    <w:rsid w:val="0060436A"/>
    <w:rsid w:val="006047CD"/>
    <w:rsid w:val="0060483A"/>
    <w:rsid w:val="0060632A"/>
    <w:rsid w:val="00607E41"/>
    <w:rsid w:val="00610A3F"/>
    <w:rsid w:val="00610D0D"/>
    <w:rsid w:val="006119DF"/>
    <w:rsid w:val="00612611"/>
    <w:rsid w:val="00612921"/>
    <w:rsid w:val="00613533"/>
    <w:rsid w:val="00613A9E"/>
    <w:rsid w:val="00613B87"/>
    <w:rsid w:val="006146C9"/>
    <w:rsid w:val="00614F65"/>
    <w:rsid w:val="0061553B"/>
    <w:rsid w:val="00615C12"/>
    <w:rsid w:val="00615DFB"/>
    <w:rsid w:val="00615F30"/>
    <w:rsid w:val="00616B54"/>
    <w:rsid w:val="006175B8"/>
    <w:rsid w:val="00617677"/>
    <w:rsid w:val="00620424"/>
    <w:rsid w:val="00620505"/>
    <w:rsid w:val="00620D94"/>
    <w:rsid w:val="00620EAA"/>
    <w:rsid w:val="006214F3"/>
    <w:rsid w:val="00621702"/>
    <w:rsid w:val="006228B1"/>
    <w:rsid w:val="00622F06"/>
    <w:rsid w:val="00623E97"/>
    <w:rsid w:val="00623ED1"/>
    <w:rsid w:val="0062469D"/>
    <w:rsid w:val="00627473"/>
    <w:rsid w:val="006279A7"/>
    <w:rsid w:val="006279FC"/>
    <w:rsid w:val="006301E3"/>
    <w:rsid w:val="00630CA2"/>
    <w:rsid w:val="00631023"/>
    <w:rsid w:val="00631128"/>
    <w:rsid w:val="006312B1"/>
    <w:rsid w:val="00631440"/>
    <w:rsid w:val="0063186C"/>
    <w:rsid w:val="006319AA"/>
    <w:rsid w:val="00631D5A"/>
    <w:rsid w:val="00632956"/>
    <w:rsid w:val="00633B56"/>
    <w:rsid w:val="00633CF6"/>
    <w:rsid w:val="00634497"/>
    <w:rsid w:val="0063476E"/>
    <w:rsid w:val="0063558C"/>
    <w:rsid w:val="00635EB4"/>
    <w:rsid w:val="00635EDD"/>
    <w:rsid w:val="00635F4C"/>
    <w:rsid w:val="0063632D"/>
    <w:rsid w:val="006364DC"/>
    <w:rsid w:val="0063672C"/>
    <w:rsid w:val="00636BC5"/>
    <w:rsid w:val="00637B43"/>
    <w:rsid w:val="00637F98"/>
    <w:rsid w:val="006400FF"/>
    <w:rsid w:val="006403C4"/>
    <w:rsid w:val="00641977"/>
    <w:rsid w:val="00642BA9"/>
    <w:rsid w:val="006435BF"/>
    <w:rsid w:val="0064370A"/>
    <w:rsid w:val="00643D55"/>
    <w:rsid w:val="00643EF8"/>
    <w:rsid w:val="0064431F"/>
    <w:rsid w:val="00644503"/>
    <w:rsid w:val="006456D5"/>
    <w:rsid w:val="00645FD7"/>
    <w:rsid w:val="00646142"/>
    <w:rsid w:val="00646490"/>
    <w:rsid w:val="006473C5"/>
    <w:rsid w:val="0064783A"/>
    <w:rsid w:val="00651D39"/>
    <w:rsid w:val="0065257B"/>
    <w:rsid w:val="006529AF"/>
    <w:rsid w:val="00652C1B"/>
    <w:rsid w:val="00652CE6"/>
    <w:rsid w:val="00652DDB"/>
    <w:rsid w:val="00653778"/>
    <w:rsid w:val="006547CD"/>
    <w:rsid w:val="0065526B"/>
    <w:rsid w:val="00655779"/>
    <w:rsid w:val="006560BF"/>
    <w:rsid w:val="006561C5"/>
    <w:rsid w:val="00656282"/>
    <w:rsid w:val="00656B04"/>
    <w:rsid w:val="0065799E"/>
    <w:rsid w:val="006604DB"/>
    <w:rsid w:val="00660A32"/>
    <w:rsid w:val="00660BDC"/>
    <w:rsid w:val="00661047"/>
    <w:rsid w:val="00661086"/>
    <w:rsid w:val="006621A1"/>
    <w:rsid w:val="0066263C"/>
    <w:rsid w:val="00662AC8"/>
    <w:rsid w:val="006630C9"/>
    <w:rsid w:val="0066324A"/>
    <w:rsid w:val="00663524"/>
    <w:rsid w:val="006641E7"/>
    <w:rsid w:val="00664E8E"/>
    <w:rsid w:val="00664F65"/>
    <w:rsid w:val="00665645"/>
    <w:rsid w:val="00665A7B"/>
    <w:rsid w:val="006662D7"/>
    <w:rsid w:val="00667222"/>
    <w:rsid w:val="006678AA"/>
    <w:rsid w:val="00667FC1"/>
    <w:rsid w:val="0067015A"/>
    <w:rsid w:val="00670278"/>
    <w:rsid w:val="00670BAF"/>
    <w:rsid w:val="00670F4E"/>
    <w:rsid w:val="0067143C"/>
    <w:rsid w:val="006721BC"/>
    <w:rsid w:val="0067244E"/>
    <w:rsid w:val="00672A4C"/>
    <w:rsid w:val="00672C16"/>
    <w:rsid w:val="00674A97"/>
    <w:rsid w:val="006750EF"/>
    <w:rsid w:val="00677217"/>
    <w:rsid w:val="00677311"/>
    <w:rsid w:val="00680667"/>
    <w:rsid w:val="006811C8"/>
    <w:rsid w:val="00681AFF"/>
    <w:rsid w:val="00681B78"/>
    <w:rsid w:val="00682436"/>
    <w:rsid w:val="00682F9A"/>
    <w:rsid w:val="006845D2"/>
    <w:rsid w:val="00684944"/>
    <w:rsid w:val="006850D2"/>
    <w:rsid w:val="00685309"/>
    <w:rsid w:val="0068653E"/>
    <w:rsid w:val="00686DFC"/>
    <w:rsid w:val="00687441"/>
    <w:rsid w:val="00687700"/>
    <w:rsid w:val="00687ECD"/>
    <w:rsid w:val="0069044A"/>
    <w:rsid w:val="006906A9"/>
    <w:rsid w:val="00690917"/>
    <w:rsid w:val="00690A0D"/>
    <w:rsid w:val="00690E00"/>
    <w:rsid w:val="0069153B"/>
    <w:rsid w:val="006918E8"/>
    <w:rsid w:val="00691A01"/>
    <w:rsid w:val="006921E1"/>
    <w:rsid w:val="0069375C"/>
    <w:rsid w:val="00694093"/>
    <w:rsid w:val="006949A3"/>
    <w:rsid w:val="00695935"/>
    <w:rsid w:val="00695B19"/>
    <w:rsid w:val="006970C8"/>
    <w:rsid w:val="00697469"/>
    <w:rsid w:val="00697688"/>
    <w:rsid w:val="006979DE"/>
    <w:rsid w:val="006979F3"/>
    <w:rsid w:val="00697DD4"/>
    <w:rsid w:val="006A04E2"/>
    <w:rsid w:val="006A0753"/>
    <w:rsid w:val="006A0E41"/>
    <w:rsid w:val="006A158C"/>
    <w:rsid w:val="006A179C"/>
    <w:rsid w:val="006A1841"/>
    <w:rsid w:val="006A1C5D"/>
    <w:rsid w:val="006A215D"/>
    <w:rsid w:val="006A29EF"/>
    <w:rsid w:val="006A31A5"/>
    <w:rsid w:val="006A3452"/>
    <w:rsid w:val="006A3456"/>
    <w:rsid w:val="006A3815"/>
    <w:rsid w:val="006A4459"/>
    <w:rsid w:val="006A4A28"/>
    <w:rsid w:val="006A52C1"/>
    <w:rsid w:val="006A5865"/>
    <w:rsid w:val="006A5B23"/>
    <w:rsid w:val="006A5F50"/>
    <w:rsid w:val="006A74F9"/>
    <w:rsid w:val="006A75F7"/>
    <w:rsid w:val="006B065B"/>
    <w:rsid w:val="006B083C"/>
    <w:rsid w:val="006B2B10"/>
    <w:rsid w:val="006B2C69"/>
    <w:rsid w:val="006B2D37"/>
    <w:rsid w:val="006B5B7E"/>
    <w:rsid w:val="006B6709"/>
    <w:rsid w:val="006B6A55"/>
    <w:rsid w:val="006B6B48"/>
    <w:rsid w:val="006B73DD"/>
    <w:rsid w:val="006B76D7"/>
    <w:rsid w:val="006B770F"/>
    <w:rsid w:val="006B7A08"/>
    <w:rsid w:val="006B7AD8"/>
    <w:rsid w:val="006C029E"/>
    <w:rsid w:val="006C204E"/>
    <w:rsid w:val="006C30DB"/>
    <w:rsid w:val="006C3311"/>
    <w:rsid w:val="006C3963"/>
    <w:rsid w:val="006C3A28"/>
    <w:rsid w:val="006C3A36"/>
    <w:rsid w:val="006C4682"/>
    <w:rsid w:val="006C4ABC"/>
    <w:rsid w:val="006C4BA6"/>
    <w:rsid w:val="006C4F30"/>
    <w:rsid w:val="006C7D2B"/>
    <w:rsid w:val="006D0BD5"/>
    <w:rsid w:val="006D0BDF"/>
    <w:rsid w:val="006D3E8D"/>
    <w:rsid w:val="006D44A1"/>
    <w:rsid w:val="006D52B6"/>
    <w:rsid w:val="006D5818"/>
    <w:rsid w:val="006D5D05"/>
    <w:rsid w:val="006D5F5F"/>
    <w:rsid w:val="006D601B"/>
    <w:rsid w:val="006D6468"/>
    <w:rsid w:val="006D7732"/>
    <w:rsid w:val="006D7DB2"/>
    <w:rsid w:val="006E0098"/>
    <w:rsid w:val="006E06A1"/>
    <w:rsid w:val="006E0CB8"/>
    <w:rsid w:val="006E1ACE"/>
    <w:rsid w:val="006E2022"/>
    <w:rsid w:val="006E24C0"/>
    <w:rsid w:val="006E38C2"/>
    <w:rsid w:val="006E3FC9"/>
    <w:rsid w:val="006E4961"/>
    <w:rsid w:val="006E542F"/>
    <w:rsid w:val="006E596A"/>
    <w:rsid w:val="006E7F4B"/>
    <w:rsid w:val="006F0060"/>
    <w:rsid w:val="006F038F"/>
    <w:rsid w:val="006F19CC"/>
    <w:rsid w:val="006F1AA4"/>
    <w:rsid w:val="006F25D7"/>
    <w:rsid w:val="006F2A50"/>
    <w:rsid w:val="006F2B73"/>
    <w:rsid w:val="006F2D10"/>
    <w:rsid w:val="006F2DD7"/>
    <w:rsid w:val="006F3282"/>
    <w:rsid w:val="006F3F09"/>
    <w:rsid w:val="006F579E"/>
    <w:rsid w:val="006F5E11"/>
    <w:rsid w:val="006F685A"/>
    <w:rsid w:val="006F7B12"/>
    <w:rsid w:val="00701D5D"/>
    <w:rsid w:val="00701F0A"/>
    <w:rsid w:val="007023C7"/>
    <w:rsid w:val="00702B5E"/>
    <w:rsid w:val="00702C90"/>
    <w:rsid w:val="00702E46"/>
    <w:rsid w:val="007039D5"/>
    <w:rsid w:val="00703C18"/>
    <w:rsid w:val="00703D55"/>
    <w:rsid w:val="0070440E"/>
    <w:rsid w:val="00704A7B"/>
    <w:rsid w:val="00704B35"/>
    <w:rsid w:val="007051A9"/>
    <w:rsid w:val="00705208"/>
    <w:rsid w:val="00705D9C"/>
    <w:rsid w:val="0070645F"/>
    <w:rsid w:val="007066F8"/>
    <w:rsid w:val="007070FA"/>
    <w:rsid w:val="00707211"/>
    <w:rsid w:val="007076E7"/>
    <w:rsid w:val="00707A75"/>
    <w:rsid w:val="00707FD3"/>
    <w:rsid w:val="00710E92"/>
    <w:rsid w:val="007114E3"/>
    <w:rsid w:val="00711621"/>
    <w:rsid w:val="00711AD1"/>
    <w:rsid w:val="00711CED"/>
    <w:rsid w:val="007122F7"/>
    <w:rsid w:val="007128C4"/>
    <w:rsid w:val="00712AD1"/>
    <w:rsid w:val="007141F6"/>
    <w:rsid w:val="00714A0F"/>
    <w:rsid w:val="00714EF2"/>
    <w:rsid w:val="0071529B"/>
    <w:rsid w:val="0071552C"/>
    <w:rsid w:val="00715E5D"/>
    <w:rsid w:val="00717BBC"/>
    <w:rsid w:val="00720643"/>
    <w:rsid w:val="00720EEA"/>
    <w:rsid w:val="00721845"/>
    <w:rsid w:val="00722361"/>
    <w:rsid w:val="007225FB"/>
    <w:rsid w:val="00722BDE"/>
    <w:rsid w:val="00723F55"/>
    <w:rsid w:val="00724212"/>
    <w:rsid w:val="0072445A"/>
    <w:rsid w:val="0072472B"/>
    <w:rsid w:val="00725D66"/>
    <w:rsid w:val="00726C50"/>
    <w:rsid w:val="00726CCD"/>
    <w:rsid w:val="00726E68"/>
    <w:rsid w:val="00727496"/>
    <w:rsid w:val="00727CF2"/>
    <w:rsid w:val="007300BA"/>
    <w:rsid w:val="007307BF"/>
    <w:rsid w:val="00730E63"/>
    <w:rsid w:val="007315CE"/>
    <w:rsid w:val="00731695"/>
    <w:rsid w:val="00731EA0"/>
    <w:rsid w:val="007322D0"/>
    <w:rsid w:val="0073262F"/>
    <w:rsid w:val="00732D33"/>
    <w:rsid w:val="00732FCF"/>
    <w:rsid w:val="00733FE8"/>
    <w:rsid w:val="00734A4E"/>
    <w:rsid w:val="00735A44"/>
    <w:rsid w:val="00736094"/>
    <w:rsid w:val="00736559"/>
    <w:rsid w:val="00736979"/>
    <w:rsid w:val="00737785"/>
    <w:rsid w:val="00737A63"/>
    <w:rsid w:val="0074018D"/>
    <w:rsid w:val="00740D4B"/>
    <w:rsid w:val="007411EF"/>
    <w:rsid w:val="00741C55"/>
    <w:rsid w:val="00741F93"/>
    <w:rsid w:val="00742CF3"/>
    <w:rsid w:val="00742E44"/>
    <w:rsid w:val="0074362C"/>
    <w:rsid w:val="007437F3"/>
    <w:rsid w:val="00743914"/>
    <w:rsid w:val="00743F65"/>
    <w:rsid w:val="0074419D"/>
    <w:rsid w:val="0074454F"/>
    <w:rsid w:val="00745260"/>
    <w:rsid w:val="007453C4"/>
    <w:rsid w:val="00746C7B"/>
    <w:rsid w:val="00747319"/>
    <w:rsid w:val="00750919"/>
    <w:rsid w:val="00750FE2"/>
    <w:rsid w:val="0075106C"/>
    <w:rsid w:val="007511E2"/>
    <w:rsid w:val="007533F4"/>
    <w:rsid w:val="00753520"/>
    <w:rsid w:val="007544E6"/>
    <w:rsid w:val="0075453B"/>
    <w:rsid w:val="00754C9A"/>
    <w:rsid w:val="0075596E"/>
    <w:rsid w:val="00755E9B"/>
    <w:rsid w:val="00755FDD"/>
    <w:rsid w:val="00756386"/>
    <w:rsid w:val="007564DB"/>
    <w:rsid w:val="007567F4"/>
    <w:rsid w:val="00756890"/>
    <w:rsid w:val="00756FF3"/>
    <w:rsid w:val="0075792D"/>
    <w:rsid w:val="0075798E"/>
    <w:rsid w:val="0076063C"/>
    <w:rsid w:val="00760A86"/>
    <w:rsid w:val="0076121F"/>
    <w:rsid w:val="00761265"/>
    <w:rsid w:val="00761FC9"/>
    <w:rsid w:val="00763B0B"/>
    <w:rsid w:val="00763C88"/>
    <w:rsid w:val="00763EF2"/>
    <w:rsid w:val="00764106"/>
    <w:rsid w:val="00764135"/>
    <w:rsid w:val="00765A31"/>
    <w:rsid w:val="007663D4"/>
    <w:rsid w:val="00766E79"/>
    <w:rsid w:val="00767235"/>
    <w:rsid w:val="00767267"/>
    <w:rsid w:val="00770DD1"/>
    <w:rsid w:val="007720A3"/>
    <w:rsid w:val="00772B01"/>
    <w:rsid w:val="00772C8A"/>
    <w:rsid w:val="007735DB"/>
    <w:rsid w:val="00773A58"/>
    <w:rsid w:val="00773E3E"/>
    <w:rsid w:val="007740E5"/>
    <w:rsid w:val="0077417F"/>
    <w:rsid w:val="00774486"/>
    <w:rsid w:val="007744DF"/>
    <w:rsid w:val="007748A4"/>
    <w:rsid w:val="00774F30"/>
    <w:rsid w:val="007753FC"/>
    <w:rsid w:val="00775C2B"/>
    <w:rsid w:val="0077623A"/>
    <w:rsid w:val="00776560"/>
    <w:rsid w:val="00776A7E"/>
    <w:rsid w:val="00776B78"/>
    <w:rsid w:val="00780017"/>
    <w:rsid w:val="007801D0"/>
    <w:rsid w:val="0078058C"/>
    <w:rsid w:val="00780BED"/>
    <w:rsid w:val="007819E5"/>
    <w:rsid w:val="00781AEB"/>
    <w:rsid w:val="0078207A"/>
    <w:rsid w:val="00782625"/>
    <w:rsid w:val="007830B5"/>
    <w:rsid w:val="007830FC"/>
    <w:rsid w:val="00783CF9"/>
    <w:rsid w:val="00783E0C"/>
    <w:rsid w:val="00783EBA"/>
    <w:rsid w:val="00785189"/>
    <w:rsid w:val="0078518F"/>
    <w:rsid w:val="00786ABE"/>
    <w:rsid w:val="00786B60"/>
    <w:rsid w:val="007873B0"/>
    <w:rsid w:val="007874F1"/>
    <w:rsid w:val="0079173E"/>
    <w:rsid w:val="00791D67"/>
    <w:rsid w:val="007922A0"/>
    <w:rsid w:val="00792527"/>
    <w:rsid w:val="007932CD"/>
    <w:rsid w:val="007934FC"/>
    <w:rsid w:val="007947B9"/>
    <w:rsid w:val="007952B2"/>
    <w:rsid w:val="007955BF"/>
    <w:rsid w:val="00795DAB"/>
    <w:rsid w:val="007960A4"/>
    <w:rsid w:val="007966C6"/>
    <w:rsid w:val="00796C3E"/>
    <w:rsid w:val="00796C6F"/>
    <w:rsid w:val="00796ECB"/>
    <w:rsid w:val="007A0495"/>
    <w:rsid w:val="007A06AE"/>
    <w:rsid w:val="007A09D7"/>
    <w:rsid w:val="007A139A"/>
    <w:rsid w:val="007A1602"/>
    <w:rsid w:val="007A2066"/>
    <w:rsid w:val="007A258F"/>
    <w:rsid w:val="007A2FB7"/>
    <w:rsid w:val="007A3486"/>
    <w:rsid w:val="007A3B2B"/>
    <w:rsid w:val="007A416A"/>
    <w:rsid w:val="007A492D"/>
    <w:rsid w:val="007A5271"/>
    <w:rsid w:val="007A52BE"/>
    <w:rsid w:val="007A5B0F"/>
    <w:rsid w:val="007A6055"/>
    <w:rsid w:val="007A68C6"/>
    <w:rsid w:val="007A71BC"/>
    <w:rsid w:val="007B04E4"/>
    <w:rsid w:val="007B1256"/>
    <w:rsid w:val="007B17E2"/>
    <w:rsid w:val="007B1EF4"/>
    <w:rsid w:val="007B254C"/>
    <w:rsid w:val="007B261D"/>
    <w:rsid w:val="007B2644"/>
    <w:rsid w:val="007B3712"/>
    <w:rsid w:val="007B3CC3"/>
    <w:rsid w:val="007B53BA"/>
    <w:rsid w:val="007B6435"/>
    <w:rsid w:val="007B6781"/>
    <w:rsid w:val="007B72CA"/>
    <w:rsid w:val="007B77CC"/>
    <w:rsid w:val="007B7F48"/>
    <w:rsid w:val="007C008F"/>
    <w:rsid w:val="007C21B6"/>
    <w:rsid w:val="007C2979"/>
    <w:rsid w:val="007C3046"/>
    <w:rsid w:val="007C30ED"/>
    <w:rsid w:val="007C3454"/>
    <w:rsid w:val="007C3B37"/>
    <w:rsid w:val="007C41C4"/>
    <w:rsid w:val="007C435D"/>
    <w:rsid w:val="007C4829"/>
    <w:rsid w:val="007C4ABB"/>
    <w:rsid w:val="007C4D6E"/>
    <w:rsid w:val="007C53C1"/>
    <w:rsid w:val="007C5BB9"/>
    <w:rsid w:val="007C62D4"/>
    <w:rsid w:val="007C7F5B"/>
    <w:rsid w:val="007D028F"/>
    <w:rsid w:val="007D0573"/>
    <w:rsid w:val="007D12BC"/>
    <w:rsid w:val="007D1413"/>
    <w:rsid w:val="007D1F0A"/>
    <w:rsid w:val="007D1F92"/>
    <w:rsid w:val="007D2FE5"/>
    <w:rsid w:val="007D35E0"/>
    <w:rsid w:val="007D3CA7"/>
    <w:rsid w:val="007D4728"/>
    <w:rsid w:val="007D4A49"/>
    <w:rsid w:val="007D585E"/>
    <w:rsid w:val="007D5A5A"/>
    <w:rsid w:val="007D65DD"/>
    <w:rsid w:val="007D6C2F"/>
    <w:rsid w:val="007D7F9A"/>
    <w:rsid w:val="007E106D"/>
    <w:rsid w:val="007E11CE"/>
    <w:rsid w:val="007E1586"/>
    <w:rsid w:val="007E2690"/>
    <w:rsid w:val="007E2C29"/>
    <w:rsid w:val="007E34D7"/>
    <w:rsid w:val="007E4BD1"/>
    <w:rsid w:val="007E5121"/>
    <w:rsid w:val="007E51F7"/>
    <w:rsid w:val="007E558C"/>
    <w:rsid w:val="007E5CBF"/>
    <w:rsid w:val="007E60B8"/>
    <w:rsid w:val="007E60E3"/>
    <w:rsid w:val="007E758E"/>
    <w:rsid w:val="007E7718"/>
    <w:rsid w:val="007E7726"/>
    <w:rsid w:val="007E7B2F"/>
    <w:rsid w:val="007F0BF5"/>
    <w:rsid w:val="007F2362"/>
    <w:rsid w:val="007F260A"/>
    <w:rsid w:val="007F2A7A"/>
    <w:rsid w:val="007F2FC5"/>
    <w:rsid w:val="007F30F1"/>
    <w:rsid w:val="007F3632"/>
    <w:rsid w:val="007F4314"/>
    <w:rsid w:val="007F4C68"/>
    <w:rsid w:val="007F4C76"/>
    <w:rsid w:val="007F5016"/>
    <w:rsid w:val="007F58AD"/>
    <w:rsid w:val="007F5A9D"/>
    <w:rsid w:val="007F6785"/>
    <w:rsid w:val="007F69E0"/>
    <w:rsid w:val="007F7E35"/>
    <w:rsid w:val="007F7F2B"/>
    <w:rsid w:val="00800189"/>
    <w:rsid w:val="00800981"/>
    <w:rsid w:val="008010F0"/>
    <w:rsid w:val="008015A1"/>
    <w:rsid w:val="0080176E"/>
    <w:rsid w:val="008022F3"/>
    <w:rsid w:val="008029D6"/>
    <w:rsid w:val="00803169"/>
    <w:rsid w:val="00804538"/>
    <w:rsid w:val="00804AE6"/>
    <w:rsid w:val="00805215"/>
    <w:rsid w:val="00806875"/>
    <w:rsid w:val="00807F64"/>
    <w:rsid w:val="00810318"/>
    <w:rsid w:val="0081075B"/>
    <w:rsid w:val="00810932"/>
    <w:rsid w:val="00810B3D"/>
    <w:rsid w:val="00810DA7"/>
    <w:rsid w:val="00810F50"/>
    <w:rsid w:val="00810FA2"/>
    <w:rsid w:val="00811873"/>
    <w:rsid w:val="00811B70"/>
    <w:rsid w:val="00811C8D"/>
    <w:rsid w:val="00812669"/>
    <w:rsid w:val="008151E9"/>
    <w:rsid w:val="008153BC"/>
    <w:rsid w:val="0081602C"/>
    <w:rsid w:val="00816A78"/>
    <w:rsid w:val="00816DF6"/>
    <w:rsid w:val="00817B4B"/>
    <w:rsid w:val="00817E68"/>
    <w:rsid w:val="00817F86"/>
    <w:rsid w:val="00820172"/>
    <w:rsid w:val="00820334"/>
    <w:rsid w:val="00820639"/>
    <w:rsid w:val="008208F4"/>
    <w:rsid w:val="00820B56"/>
    <w:rsid w:val="008211C9"/>
    <w:rsid w:val="008215DA"/>
    <w:rsid w:val="0082187F"/>
    <w:rsid w:val="00821A06"/>
    <w:rsid w:val="008220A3"/>
    <w:rsid w:val="00822431"/>
    <w:rsid w:val="0082268D"/>
    <w:rsid w:val="00822A14"/>
    <w:rsid w:val="00822CE7"/>
    <w:rsid w:val="00823264"/>
    <w:rsid w:val="008236BB"/>
    <w:rsid w:val="00823830"/>
    <w:rsid w:val="00823F15"/>
    <w:rsid w:val="00824553"/>
    <w:rsid w:val="00825D3E"/>
    <w:rsid w:val="00825E58"/>
    <w:rsid w:val="008262F8"/>
    <w:rsid w:val="008267C3"/>
    <w:rsid w:val="008274E8"/>
    <w:rsid w:val="008308B0"/>
    <w:rsid w:val="00830A21"/>
    <w:rsid w:val="00830C3A"/>
    <w:rsid w:val="0083172D"/>
    <w:rsid w:val="00831920"/>
    <w:rsid w:val="00831FB0"/>
    <w:rsid w:val="00832321"/>
    <w:rsid w:val="008328C5"/>
    <w:rsid w:val="00832A57"/>
    <w:rsid w:val="00832EB5"/>
    <w:rsid w:val="00833C36"/>
    <w:rsid w:val="00834665"/>
    <w:rsid w:val="00834701"/>
    <w:rsid w:val="00834A7A"/>
    <w:rsid w:val="00835432"/>
    <w:rsid w:val="0083612C"/>
    <w:rsid w:val="00836316"/>
    <w:rsid w:val="008366E8"/>
    <w:rsid w:val="008370D2"/>
    <w:rsid w:val="00841950"/>
    <w:rsid w:val="00841BB1"/>
    <w:rsid w:val="00841E10"/>
    <w:rsid w:val="00841E3C"/>
    <w:rsid w:val="00842793"/>
    <w:rsid w:val="00842AAE"/>
    <w:rsid w:val="00844278"/>
    <w:rsid w:val="0084432D"/>
    <w:rsid w:val="008456E2"/>
    <w:rsid w:val="00846C42"/>
    <w:rsid w:val="00847809"/>
    <w:rsid w:val="00850050"/>
    <w:rsid w:val="0085194B"/>
    <w:rsid w:val="00852532"/>
    <w:rsid w:val="00853054"/>
    <w:rsid w:val="0085364A"/>
    <w:rsid w:val="00853CA0"/>
    <w:rsid w:val="00853E0C"/>
    <w:rsid w:val="00854827"/>
    <w:rsid w:val="00854923"/>
    <w:rsid w:val="00854E64"/>
    <w:rsid w:val="0085507F"/>
    <w:rsid w:val="00855209"/>
    <w:rsid w:val="00855C52"/>
    <w:rsid w:val="0085635D"/>
    <w:rsid w:val="00856859"/>
    <w:rsid w:val="00857481"/>
    <w:rsid w:val="00857513"/>
    <w:rsid w:val="00857EBF"/>
    <w:rsid w:val="0086068F"/>
    <w:rsid w:val="0086082C"/>
    <w:rsid w:val="008610EC"/>
    <w:rsid w:val="008614C5"/>
    <w:rsid w:val="00861553"/>
    <w:rsid w:val="00861F09"/>
    <w:rsid w:val="0086212A"/>
    <w:rsid w:val="00863699"/>
    <w:rsid w:val="00863911"/>
    <w:rsid w:val="00863E7C"/>
    <w:rsid w:val="0086424F"/>
    <w:rsid w:val="00864F62"/>
    <w:rsid w:val="00865530"/>
    <w:rsid w:val="0086563C"/>
    <w:rsid w:val="00865F1F"/>
    <w:rsid w:val="008662A3"/>
    <w:rsid w:val="0086713B"/>
    <w:rsid w:val="008676E7"/>
    <w:rsid w:val="00867956"/>
    <w:rsid w:val="00867EEB"/>
    <w:rsid w:val="0087004C"/>
    <w:rsid w:val="008707BD"/>
    <w:rsid w:val="00871004"/>
    <w:rsid w:val="0087153D"/>
    <w:rsid w:val="008716F6"/>
    <w:rsid w:val="00872238"/>
    <w:rsid w:val="008730F3"/>
    <w:rsid w:val="00874A47"/>
    <w:rsid w:val="008758F6"/>
    <w:rsid w:val="00875DA3"/>
    <w:rsid w:val="008766A3"/>
    <w:rsid w:val="008771AB"/>
    <w:rsid w:val="0087724E"/>
    <w:rsid w:val="008801E8"/>
    <w:rsid w:val="0088032D"/>
    <w:rsid w:val="008804F4"/>
    <w:rsid w:val="008807D3"/>
    <w:rsid w:val="00880B00"/>
    <w:rsid w:val="00880C36"/>
    <w:rsid w:val="00880EFC"/>
    <w:rsid w:val="00881B9F"/>
    <w:rsid w:val="0088285A"/>
    <w:rsid w:val="008834DF"/>
    <w:rsid w:val="00883CA6"/>
    <w:rsid w:val="008848A2"/>
    <w:rsid w:val="00884D3B"/>
    <w:rsid w:val="00885156"/>
    <w:rsid w:val="008855B3"/>
    <w:rsid w:val="008855C4"/>
    <w:rsid w:val="008856C7"/>
    <w:rsid w:val="00885D65"/>
    <w:rsid w:val="00886006"/>
    <w:rsid w:val="0088680F"/>
    <w:rsid w:val="0088787E"/>
    <w:rsid w:val="008878BE"/>
    <w:rsid w:val="00887DE2"/>
    <w:rsid w:val="00890ABF"/>
    <w:rsid w:val="00890B3E"/>
    <w:rsid w:val="00891D24"/>
    <w:rsid w:val="0089271C"/>
    <w:rsid w:val="00893017"/>
    <w:rsid w:val="008931C5"/>
    <w:rsid w:val="00893AC9"/>
    <w:rsid w:val="00893E4F"/>
    <w:rsid w:val="0089449D"/>
    <w:rsid w:val="00894698"/>
    <w:rsid w:val="008949AB"/>
    <w:rsid w:val="00894F51"/>
    <w:rsid w:val="00895987"/>
    <w:rsid w:val="00897BE2"/>
    <w:rsid w:val="00897D72"/>
    <w:rsid w:val="008A0CE2"/>
    <w:rsid w:val="008A1D77"/>
    <w:rsid w:val="008A25FA"/>
    <w:rsid w:val="008A2D2A"/>
    <w:rsid w:val="008A31C2"/>
    <w:rsid w:val="008A4940"/>
    <w:rsid w:val="008A576D"/>
    <w:rsid w:val="008A57AE"/>
    <w:rsid w:val="008A5BD9"/>
    <w:rsid w:val="008A61B4"/>
    <w:rsid w:val="008A6644"/>
    <w:rsid w:val="008A6EE4"/>
    <w:rsid w:val="008A7696"/>
    <w:rsid w:val="008A7BD0"/>
    <w:rsid w:val="008A7D4D"/>
    <w:rsid w:val="008B0235"/>
    <w:rsid w:val="008B051A"/>
    <w:rsid w:val="008B06B3"/>
    <w:rsid w:val="008B106E"/>
    <w:rsid w:val="008B1237"/>
    <w:rsid w:val="008B1AF7"/>
    <w:rsid w:val="008B2A06"/>
    <w:rsid w:val="008B2C68"/>
    <w:rsid w:val="008B2D0C"/>
    <w:rsid w:val="008B3A62"/>
    <w:rsid w:val="008B400A"/>
    <w:rsid w:val="008B400C"/>
    <w:rsid w:val="008B4B7F"/>
    <w:rsid w:val="008B5699"/>
    <w:rsid w:val="008B5C6F"/>
    <w:rsid w:val="008B6125"/>
    <w:rsid w:val="008B612B"/>
    <w:rsid w:val="008B6832"/>
    <w:rsid w:val="008B7899"/>
    <w:rsid w:val="008C024C"/>
    <w:rsid w:val="008C0586"/>
    <w:rsid w:val="008C1175"/>
    <w:rsid w:val="008C23FD"/>
    <w:rsid w:val="008C2830"/>
    <w:rsid w:val="008C2A76"/>
    <w:rsid w:val="008C2F46"/>
    <w:rsid w:val="008C4A4B"/>
    <w:rsid w:val="008C5764"/>
    <w:rsid w:val="008C5FC4"/>
    <w:rsid w:val="008C64DF"/>
    <w:rsid w:val="008C702F"/>
    <w:rsid w:val="008C7DAB"/>
    <w:rsid w:val="008D061E"/>
    <w:rsid w:val="008D0BFE"/>
    <w:rsid w:val="008D228E"/>
    <w:rsid w:val="008D2898"/>
    <w:rsid w:val="008D289A"/>
    <w:rsid w:val="008D28C8"/>
    <w:rsid w:val="008D35C7"/>
    <w:rsid w:val="008D3885"/>
    <w:rsid w:val="008D3EF3"/>
    <w:rsid w:val="008D43D6"/>
    <w:rsid w:val="008D4445"/>
    <w:rsid w:val="008D45FC"/>
    <w:rsid w:val="008D5001"/>
    <w:rsid w:val="008D5A58"/>
    <w:rsid w:val="008D60CA"/>
    <w:rsid w:val="008D6309"/>
    <w:rsid w:val="008D6987"/>
    <w:rsid w:val="008D6D33"/>
    <w:rsid w:val="008D70A1"/>
    <w:rsid w:val="008D7379"/>
    <w:rsid w:val="008D73B9"/>
    <w:rsid w:val="008E004B"/>
    <w:rsid w:val="008E041B"/>
    <w:rsid w:val="008E0D34"/>
    <w:rsid w:val="008E25F5"/>
    <w:rsid w:val="008E4325"/>
    <w:rsid w:val="008E4AC1"/>
    <w:rsid w:val="008E54A7"/>
    <w:rsid w:val="008E562D"/>
    <w:rsid w:val="008E5B0C"/>
    <w:rsid w:val="008E60E9"/>
    <w:rsid w:val="008E63CA"/>
    <w:rsid w:val="008E6E70"/>
    <w:rsid w:val="008E7409"/>
    <w:rsid w:val="008E74B7"/>
    <w:rsid w:val="008E7728"/>
    <w:rsid w:val="008E77EA"/>
    <w:rsid w:val="008F053B"/>
    <w:rsid w:val="008F0915"/>
    <w:rsid w:val="008F15DF"/>
    <w:rsid w:val="008F1841"/>
    <w:rsid w:val="008F31C4"/>
    <w:rsid w:val="008F3A9A"/>
    <w:rsid w:val="008F3BBB"/>
    <w:rsid w:val="008F4185"/>
    <w:rsid w:val="008F4205"/>
    <w:rsid w:val="008F4414"/>
    <w:rsid w:val="008F44DA"/>
    <w:rsid w:val="008F484F"/>
    <w:rsid w:val="008F4ECF"/>
    <w:rsid w:val="008F562E"/>
    <w:rsid w:val="008F57E7"/>
    <w:rsid w:val="008F5884"/>
    <w:rsid w:val="008F5DB5"/>
    <w:rsid w:val="008F6562"/>
    <w:rsid w:val="008F660A"/>
    <w:rsid w:val="008F6724"/>
    <w:rsid w:val="008F6E30"/>
    <w:rsid w:val="008F6E42"/>
    <w:rsid w:val="008F757E"/>
    <w:rsid w:val="00900878"/>
    <w:rsid w:val="00900E97"/>
    <w:rsid w:val="009020D1"/>
    <w:rsid w:val="00903BD5"/>
    <w:rsid w:val="009053E0"/>
    <w:rsid w:val="00905D93"/>
    <w:rsid w:val="00905DEB"/>
    <w:rsid w:val="0090601E"/>
    <w:rsid w:val="00906103"/>
    <w:rsid w:val="00907332"/>
    <w:rsid w:val="00910973"/>
    <w:rsid w:val="00910BF8"/>
    <w:rsid w:val="00911F5E"/>
    <w:rsid w:val="00912FCE"/>
    <w:rsid w:val="00913F97"/>
    <w:rsid w:val="00914481"/>
    <w:rsid w:val="009151A1"/>
    <w:rsid w:val="0091634D"/>
    <w:rsid w:val="009167FD"/>
    <w:rsid w:val="0091786E"/>
    <w:rsid w:val="00917BDB"/>
    <w:rsid w:val="00920EBE"/>
    <w:rsid w:val="009211A7"/>
    <w:rsid w:val="00922FEB"/>
    <w:rsid w:val="00923006"/>
    <w:rsid w:val="0092344C"/>
    <w:rsid w:val="00923693"/>
    <w:rsid w:val="00923ED6"/>
    <w:rsid w:val="00923FDC"/>
    <w:rsid w:val="009246C2"/>
    <w:rsid w:val="00926350"/>
    <w:rsid w:val="00926E28"/>
    <w:rsid w:val="00926F06"/>
    <w:rsid w:val="009279BE"/>
    <w:rsid w:val="00927E2A"/>
    <w:rsid w:val="009301DB"/>
    <w:rsid w:val="0093138B"/>
    <w:rsid w:val="00931B71"/>
    <w:rsid w:val="00931D3A"/>
    <w:rsid w:val="00932101"/>
    <w:rsid w:val="00932211"/>
    <w:rsid w:val="00932381"/>
    <w:rsid w:val="0093246F"/>
    <w:rsid w:val="00933AB4"/>
    <w:rsid w:val="00933D94"/>
    <w:rsid w:val="009340B6"/>
    <w:rsid w:val="00934280"/>
    <w:rsid w:val="009342E0"/>
    <w:rsid w:val="0093491D"/>
    <w:rsid w:val="00934EEB"/>
    <w:rsid w:val="0093520E"/>
    <w:rsid w:val="00936509"/>
    <w:rsid w:val="00936AD6"/>
    <w:rsid w:val="00936B4D"/>
    <w:rsid w:val="00937A8B"/>
    <w:rsid w:val="00937B7A"/>
    <w:rsid w:val="0094173D"/>
    <w:rsid w:val="009422F3"/>
    <w:rsid w:val="00942BF6"/>
    <w:rsid w:val="009444D7"/>
    <w:rsid w:val="00945255"/>
    <w:rsid w:val="009458E5"/>
    <w:rsid w:val="009464AF"/>
    <w:rsid w:val="00946805"/>
    <w:rsid w:val="00946871"/>
    <w:rsid w:val="00947C8D"/>
    <w:rsid w:val="00950566"/>
    <w:rsid w:val="00950D0C"/>
    <w:rsid w:val="0095119D"/>
    <w:rsid w:val="00951584"/>
    <w:rsid w:val="00951B47"/>
    <w:rsid w:val="00951BEA"/>
    <w:rsid w:val="009528AE"/>
    <w:rsid w:val="009534EF"/>
    <w:rsid w:val="009535D3"/>
    <w:rsid w:val="00955250"/>
    <w:rsid w:val="00955CB3"/>
    <w:rsid w:val="00956284"/>
    <w:rsid w:val="009563B6"/>
    <w:rsid w:val="009564DC"/>
    <w:rsid w:val="009572CD"/>
    <w:rsid w:val="0095753E"/>
    <w:rsid w:val="0095791B"/>
    <w:rsid w:val="00957E5B"/>
    <w:rsid w:val="00960168"/>
    <w:rsid w:val="0096095B"/>
    <w:rsid w:val="00960FFE"/>
    <w:rsid w:val="0096123A"/>
    <w:rsid w:val="00961900"/>
    <w:rsid w:val="0096195E"/>
    <w:rsid w:val="00961A44"/>
    <w:rsid w:val="00962491"/>
    <w:rsid w:val="009627A7"/>
    <w:rsid w:val="00962B7F"/>
    <w:rsid w:val="00964403"/>
    <w:rsid w:val="0096483F"/>
    <w:rsid w:val="0096538C"/>
    <w:rsid w:val="009665D2"/>
    <w:rsid w:val="009668BB"/>
    <w:rsid w:val="00966DD7"/>
    <w:rsid w:val="00966F5C"/>
    <w:rsid w:val="0096716C"/>
    <w:rsid w:val="00967801"/>
    <w:rsid w:val="009701C6"/>
    <w:rsid w:val="009702A1"/>
    <w:rsid w:val="00970D7B"/>
    <w:rsid w:val="00971588"/>
    <w:rsid w:val="00972BEE"/>
    <w:rsid w:val="0097320B"/>
    <w:rsid w:val="00973568"/>
    <w:rsid w:val="00974307"/>
    <w:rsid w:val="00974358"/>
    <w:rsid w:val="00974452"/>
    <w:rsid w:val="00974627"/>
    <w:rsid w:val="00974F12"/>
    <w:rsid w:val="009756A6"/>
    <w:rsid w:val="009758BF"/>
    <w:rsid w:val="00976273"/>
    <w:rsid w:val="009767D4"/>
    <w:rsid w:val="00976C0D"/>
    <w:rsid w:val="009775C6"/>
    <w:rsid w:val="0098009D"/>
    <w:rsid w:val="00980275"/>
    <w:rsid w:val="0098092F"/>
    <w:rsid w:val="0098128C"/>
    <w:rsid w:val="00982555"/>
    <w:rsid w:val="0098268D"/>
    <w:rsid w:val="00983C69"/>
    <w:rsid w:val="00984352"/>
    <w:rsid w:val="0098469A"/>
    <w:rsid w:val="00985737"/>
    <w:rsid w:val="00986E11"/>
    <w:rsid w:val="009870AD"/>
    <w:rsid w:val="009874E0"/>
    <w:rsid w:val="0098751D"/>
    <w:rsid w:val="00987DEB"/>
    <w:rsid w:val="00987FD3"/>
    <w:rsid w:val="0099019B"/>
    <w:rsid w:val="009902A6"/>
    <w:rsid w:val="0099033A"/>
    <w:rsid w:val="00990810"/>
    <w:rsid w:val="00990A5B"/>
    <w:rsid w:val="00991943"/>
    <w:rsid w:val="009938DA"/>
    <w:rsid w:val="0099452E"/>
    <w:rsid w:val="00995673"/>
    <w:rsid w:val="009967DB"/>
    <w:rsid w:val="009974B9"/>
    <w:rsid w:val="009A043A"/>
    <w:rsid w:val="009A138B"/>
    <w:rsid w:val="009A18E9"/>
    <w:rsid w:val="009A2179"/>
    <w:rsid w:val="009A2830"/>
    <w:rsid w:val="009A34B5"/>
    <w:rsid w:val="009A43CF"/>
    <w:rsid w:val="009A4BBA"/>
    <w:rsid w:val="009A4BC7"/>
    <w:rsid w:val="009A4C8E"/>
    <w:rsid w:val="009A4DC5"/>
    <w:rsid w:val="009A5259"/>
    <w:rsid w:val="009A543B"/>
    <w:rsid w:val="009A746B"/>
    <w:rsid w:val="009B0106"/>
    <w:rsid w:val="009B05AA"/>
    <w:rsid w:val="009B070C"/>
    <w:rsid w:val="009B08DF"/>
    <w:rsid w:val="009B0B34"/>
    <w:rsid w:val="009B0FCE"/>
    <w:rsid w:val="009B1070"/>
    <w:rsid w:val="009B123C"/>
    <w:rsid w:val="009B14E3"/>
    <w:rsid w:val="009B23D8"/>
    <w:rsid w:val="009B2588"/>
    <w:rsid w:val="009B478B"/>
    <w:rsid w:val="009B4B7A"/>
    <w:rsid w:val="009B6920"/>
    <w:rsid w:val="009B698B"/>
    <w:rsid w:val="009B6CDE"/>
    <w:rsid w:val="009B7DC0"/>
    <w:rsid w:val="009C0600"/>
    <w:rsid w:val="009C12EC"/>
    <w:rsid w:val="009C15D5"/>
    <w:rsid w:val="009C1FE3"/>
    <w:rsid w:val="009C2186"/>
    <w:rsid w:val="009C36BF"/>
    <w:rsid w:val="009C5089"/>
    <w:rsid w:val="009C522C"/>
    <w:rsid w:val="009C6587"/>
    <w:rsid w:val="009C6B98"/>
    <w:rsid w:val="009C7103"/>
    <w:rsid w:val="009C72E0"/>
    <w:rsid w:val="009C75BE"/>
    <w:rsid w:val="009D0048"/>
    <w:rsid w:val="009D02D8"/>
    <w:rsid w:val="009D0761"/>
    <w:rsid w:val="009D0E98"/>
    <w:rsid w:val="009D1C31"/>
    <w:rsid w:val="009D201A"/>
    <w:rsid w:val="009D2296"/>
    <w:rsid w:val="009D3FD9"/>
    <w:rsid w:val="009D592E"/>
    <w:rsid w:val="009D5CDA"/>
    <w:rsid w:val="009D6040"/>
    <w:rsid w:val="009D617D"/>
    <w:rsid w:val="009D6D06"/>
    <w:rsid w:val="009D6D38"/>
    <w:rsid w:val="009D7F0A"/>
    <w:rsid w:val="009E09B4"/>
    <w:rsid w:val="009E1002"/>
    <w:rsid w:val="009E13FA"/>
    <w:rsid w:val="009E1E19"/>
    <w:rsid w:val="009E23C6"/>
    <w:rsid w:val="009E28E5"/>
    <w:rsid w:val="009E2F7B"/>
    <w:rsid w:val="009E30D2"/>
    <w:rsid w:val="009E3181"/>
    <w:rsid w:val="009E3AB7"/>
    <w:rsid w:val="009E5DD2"/>
    <w:rsid w:val="009E6221"/>
    <w:rsid w:val="009E64AD"/>
    <w:rsid w:val="009E69E1"/>
    <w:rsid w:val="009E72D8"/>
    <w:rsid w:val="009F0E67"/>
    <w:rsid w:val="009F13B6"/>
    <w:rsid w:val="009F1E77"/>
    <w:rsid w:val="009F1FB9"/>
    <w:rsid w:val="009F2D5D"/>
    <w:rsid w:val="009F308D"/>
    <w:rsid w:val="009F3C84"/>
    <w:rsid w:val="009F41FE"/>
    <w:rsid w:val="009F462B"/>
    <w:rsid w:val="009F4705"/>
    <w:rsid w:val="009F501D"/>
    <w:rsid w:val="009F558C"/>
    <w:rsid w:val="009F5CED"/>
    <w:rsid w:val="009F6E65"/>
    <w:rsid w:val="009F761C"/>
    <w:rsid w:val="009F783F"/>
    <w:rsid w:val="009F78AA"/>
    <w:rsid w:val="00A0045B"/>
    <w:rsid w:val="00A0101A"/>
    <w:rsid w:val="00A010AF"/>
    <w:rsid w:val="00A014EE"/>
    <w:rsid w:val="00A01B37"/>
    <w:rsid w:val="00A01C5C"/>
    <w:rsid w:val="00A01D75"/>
    <w:rsid w:val="00A02D0D"/>
    <w:rsid w:val="00A032E4"/>
    <w:rsid w:val="00A04A12"/>
    <w:rsid w:val="00A04E37"/>
    <w:rsid w:val="00A051A7"/>
    <w:rsid w:val="00A0561F"/>
    <w:rsid w:val="00A0606E"/>
    <w:rsid w:val="00A06839"/>
    <w:rsid w:val="00A079E2"/>
    <w:rsid w:val="00A07FCD"/>
    <w:rsid w:val="00A111F5"/>
    <w:rsid w:val="00A1128F"/>
    <w:rsid w:val="00A11C07"/>
    <w:rsid w:val="00A157E8"/>
    <w:rsid w:val="00A15907"/>
    <w:rsid w:val="00A15B0F"/>
    <w:rsid w:val="00A15E7E"/>
    <w:rsid w:val="00A16775"/>
    <w:rsid w:val="00A16B49"/>
    <w:rsid w:val="00A1705B"/>
    <w:rsid w:val="00A171F6"/>
    <w:rsid w:val="00A20265"/>
    <w:rsid w:val="00A203DC"/>
    <w:rsid w:val="00A2059F"/>
    <w:rsid w:val="00A20F16"/>
    <w:rsid w:val="00A21A8D"/>
    <w:rsid w:val="00A22484"/>
    <w:rsid w:val="00A232DC"/>
    <w:rsid w:val="00A23A96"/>
    <w:rsid w:val="00A24184"/>
    <w:rsid w:val="00A24460"/>
    <w:rsid w:val="00A2497E"/>
    <w:rsid w:val="00A2521A"/>
    <w:rsid w:val="00A259D1"/>
    <w:rsid w:val="00A27CA1"/>
    <w:rsid w:val="00A27F96"/>
    <w:rsid w:val="00A30CBF"/>
    <w:rsid w:val="00A3100C"/>
    <w:rsid w:val="00A310D5"/>
    <w:rsid w:val="00A31B83"/>
    <w:rsid w:val="00A32A94"/>
    <w:rsid w:val="00A33302"/>
    <w:rsid w:val="00A33DA7"/>
    <w:rsid w:val="00A341EE"/>
    <w:rsid w:val="00A34ACD"/>
    <w:rsid w:val="00A34DE4"/>
    <w:rsid w:val="00A34E79"/>
    <w:rsid w:val="00A351A6"/>
    <w:rsid w:val="00A35663"/>
    <w:rsid w:val="00A357CF"/>
    <w:rsid w:val="00A36545"/>
    <w:rsid w:val="00A372B7"/>
    <w:rsid w:val="00A372C6"/>
    <w:rsid w:val="00A40126"/>
    <w:rsid w:val="00A409F5"/>
    <w:rsid w:val="00A41453"/>
    <w:rsid w:val="00A420B4"/>
    <w:rsid w:val="00A42196"/>
    <w:rsid w:val="00A42A22"/>
    <w:rsid w:val="00A42AA8"/>
    <w:rsid w:val="00A43EC1"/>
    <w:rsid w:val="00A446BE"/>
    <w:rsid w:val="00A44E92"/>
    <w:rsid w:val="00A45139"/>
    <w:rsid w:val="00A4544F"/>
    <w:rsid w:val="00A466A5"/>
    <w:rsid w:val="00A47C33"/>
    <w:rsid w:val="00A506B3"/>
    <w:rsid w:val="00A5165D"/>
    <w:rsid w:val="00A51EEA"/>
    <w:rsid w:val="00A521C1"/>
    <w:rsid w:val="00A52CFB"/>
    <w:rsid w:val="00A5368F"/>
    <w:rsid w:val="00A53B91"/>
    <w:rsid w:val="00A53FA7"/>
    <w:rsid w:val="00A54230"/>
    <w:rsid w:val="00A542C6"/>
    <w:rsid w:val="00A54764"/>
    <w:rsid w:val="00A54D61"/>
    <w:rsid w:val="00A5545C"/>
    <w:rsid w:val="00A5588A"/>
    <w:rsid w:val="00A55FE7"/>
    <w:rsid w:val="00A5614F"/>
    <w:rsid w:val="00A56B03"/>
    <w:rsid w:val="00A60EB3"/>
    <w:rsid w:val="00A61093"/>
    <w:rsid w:val="00A61123"/>
    <w:rsid w:val="00A61293"/>
    <w:rsid w:val="00A61FBB"/>
    <w:rsid w:val="00A62504"/>
    <w:rsid w:val="00A6253E"/>
    <w:rsid w:val="00A62976"/>
    <w:rsid w:val="00A62D38"/>
    <w:rsid w:val="00A62E2B"/>
    <w:rsid w:val="00A634F8"/>
    <w:rsid w:val="00A63883"/>
    <w:rsid w:val="00A6389E"/>
    <w:rsid w:val="00A6394F"/>
    <w:rsid w:val="00A64118"/>
    <w:rsid w:val="00A64506"/>
    <w:rsid w:val="00A645F7"/>
    <w:rsid w:val="00A64641"/>
    <w:rsid w:val="00A6585C"/>
    <w:rsid w:val="00A65E35"/>
    <w:rsid w:val="00A667B5"/>
    <w:rsid w:val="00A67167"/>
    <w:rsid w:val="00A673D4"/>
    <w:rsid w:val="00A6764C"/>
    <w:rsid w:val="00A71329"/>
    <w:rsid w:val="00A72186"/>
    <w:rsid w:val="00A72B91"/>
    <w:rsid w:val="00A72C2D"/>
    <w:rsid w:val="00A73067"/>
    <w:rsid w:val="00A736F1"/>
    <w:rsid w:val="00A73DA1"/>
    <w:rsid w:val="00A73E0F"/>
    <w:rsid w:val="00A73E59"/>
    <w:rsid w:val="00A74560"/>
    <w:rsid w:val="00A74640"/>
    <w:rsid w:val="00A748B4"/>
    <w:rsid w:val="00A75603"/>
    <w:rsid w:val="00A76166"/>
    <w:rsid w:val="00A76392"/>
    <w:rsid w:val="00A76B3F"/>
    <w:rsid w:val="00A76F22"/>
    <w:rsid w:val="00A774A0"/>
    <w:rsid w:val="00A775ED"/>
    <w:rsid w:val="00A7760F"/>
    <w:rsid w:val="00A80A84"/>
    <w:rsid w:val="00A815EC"/>
    <w:rsid w:val="00A81A9B"/>
    <w:rsid w:val="00A81D93"/>
    <w:rsid w:val="00A81DAA"/>
    <w:rsid w:val="00A81F72"/>
    <w:rsid w:val="00A83E4D"/>
    <w:rsid w:val="00A83F67"/>
    <w:rsid w:val="00A84223"/>
    <w:rsid w:val="00A844A3"/>
    <w:rsid w:val="00A84B0A"/>
    <w:rsid w:val="00A8597D"/>
    <w:rsid w:val="00A85BD8"/>
    <w:rsid w:val="00A85E45"/>
    <w:rsid w:val="00A86786"/>
    <w:rsid w:val="00A871EA"/>
    <w:rsid w:val="00A8725C"/>
    <w:rsid w:val="00A87869"/>
    <w:rsid w:val="00A906E2"/>
    <w:rsid w:val="00A90919"/>
    <w:rsid w:val="00A91999"/>
    <w:rsid w:val="00A91D84"/>
    <w:rsid w:val="00A92558"/>
    <w:rsid w:val="00A92A14"/>
    <w:rsid w:val="00A92C2E"/>
    <w:rsid w:val="00A93576"/>
    <w:rsid w:val="00A94BE1"/>
    <w:rsid w:val="00A9504B"/>
    <w:rsid w:val="00A952AB"/>
    <w:rsid w:val="00A955EC"/>
    <w:rsid w:val="00A95742"/>
    <w:rsid w:val="00A96461"/>
    <w:rsid w:val="00A97BA3"/>
    <w:rsid w:val="00AA125E"/>
    <w:rsid w:val="00AA1278"/>
    <w:rsid w:val="00AA1963"/>
    <w:rsid w:val="00AA25A0"/>
    <w:rsid w:val="00AA2776"/>
    <w:rsid w:val="00AA2D10"/>
    <w:rsid w:val="00AA3229"/>
    <w:rsid w:val="00AA32A3"/>
    <w:rsid w:val="00AA3494"/>
    <w:rsid w:val="00AA3735"/>
    <w:rsid w:val="00AA3FEC"/>
    <w:rsid w:val="00AA4250"/>
    <w:rsid w:val="00AA6326"/>
    <w:rsid w:val="00AA6B21"/>
    <w:rsid w:val="00AA736D"/>
    <w:rsid w:val="00AA7DB5"/>
    <w:rsid w:val="00AB008A"/>
    <w:rsid w:val="00AB098E"/>
    <w:rsid w:val="00AB0C1E"/>
    <w:rsid w:val="00AB131A"/>
    <w:rsid w:val="00AB1A68"/>
    <w:rsid w:val="00AB1E9A"/>
    <w:rsid w:val="00AB26C6"/>
    <w:rsid w:val="00AB27E8"/>
    <w:rsid w:val="00AB2B4E"/>
    <w:rsid w:val="00AB32EC"/>
    <w:rsid w:val="00AB3378"/>
    <w:rsid w:val="00AB4477"/>
    <w:rsid w:val="00AB4BF5"/>
    <w:rsid w:val="00AB5401"/>
    <w:rsid w:val="00AB5750"/>
    <w:rsid w:val="00AB5DB0"/>
    <w:rsid w:val="00AB603B"/>
    <w:rsid w:val="00AB60B2"/>
    <w:rsid w:val="00AB652C"/>
    <w:rsid w:val="00AB6637"/>
    <w:rsid w:val="00AB6B36"/>
    <w:rsid w:val="00AB6CCD"/>
    <w:rsid w:val="00AB6E10"/>
    <w:rsid w:val="00AB7031"/>
    <w:rsid w:val="00AB717F"/>
    <w:rsid w:val="00AB76EB"/>
    <w:rsid w:val="00AB7F79"/>
    <w:rsid w:val="00AC02A7"/>
    <w:rsid w:val="00AC0B11"/>
    <w:rsid w:val="00AC100C"/>
    <w:rsid w:val="00AC15CB"/>
    <w:rsid w:val="00AC17B0"/>
    <w:rsid w:val="00AC186F"/>
    <w:rsid w:val="00AC26F6"/>
    <w:rsid w:val="00AC2AF8"/>
    <w:rsid w:val="00AC2C36"/>
    <w:rsid w:val="00AC30AE"/>
    <w:rsid w:val="00AC38C0"/>
    <w:rsid w:val="00AC3E78"/>
    <w:rsid w:val="00AC4134"/>
    <w:rsid w:val="00AC44A9"/>
    <w:rsid w:val="00AC44F7"/>
    <w:rsid w:val="00AC51CB"/>
    <w:rsid w:val="00AC57C4"/>
    <w:rsid w:val="00AC77B8"/>
    <w:rsid w:val="00AC79A8"/>
    <w:rsid w:val="00AC7AD6"/>
    <w:rsid w:val="00AC7C5C"/>
    <w:rsid w:val="00AD0267"/>
    <w:rsid w:val="00AD0D65"/>
    <w:rsid w:val="00AD0E9D"/>
    <w:rsid w:val="00AD14FB"/>
    <w:rsid w:val="00AD1CB8"/>
    <w:rsid w:val="00AD2AAF"/>
    <w:rsid w:val="00AD3CB8"/>
    <w:rsid w:val="00AD3D61"/>
    <w:rsid w:val="00AD5185"/>
    <w:rsid w:val="00AD553C"/>
    <w:rsid w:val="00AD57F8"/>
    <w:rsid w:val="00AD5BDD"/>
    <w:rsid w:val="00AD6056"/>
    <w:rsid w:val="00AD6670"/>
    <w:rsid w:val="00AD77D7"/>
    <w:rsid w:val="00AE0C5B"/>
    <w:rsid w:val="00AE25CB"/>
    <w:rsid w:val="00AE26DC"/>
    <w:rsid w:val="00AE302A"/>
    <w:rsid w:val="00AE3065"/>
    <w:rsid w:val="00AE3A2F"/>
    <w:rsid w:val="00AE3E2D"/>
    <w:rsid w:val="00AE44B0"/>
    <w:rsid w:val="00AE4EB2"/>
    <w:rsid w:val="00AE5F59"/>
    <w:rsid w:val="00AE621E"/>
    <w:rsid w:val="00AE6A1B"/>
    <w:rsid w:val="00AE7887"/>
    <w:rsid w:val="00AF0082"/>
    <w:rsid w:val="00AF018E"/>
    <w:rsid w:val="00AF2CD9"/>
    <w:rsid w:val="00AF2CEF"/>
    <w:rsid w:val="00AF3B35"/>
    <w:rsid w:val="00AF3F5C"/>
    <w:rsid w:val="00AF40BA"/>
    <w:rsid w:val="00AF4429"/>
    <w:rsid w:val="00AF4484"/>
    <w:rsid w:val="00AF4C60"/>
    <w:rsid w:val="00AF506B"/>
    <w:rsid w:val="00AF6F6F"/>
    <w:rsid w:val="00AF74C3"/>
    <w:rsid w:val="00AF7575"/>
    <w:rsid w:val="00B00528"/>
    <w:rsid w:val="00B01AE0"/>
    <w:rsid w:val="00B01EC6"/>
    <w:rsid w:val="00B02A0D"/>
    <w:rsid w:val="00B02ADC"/>
    <w:rsid w:val="00B03A37"/>
    <w:rsid w:val="00B03D5F"/>
    <w:rsid w:val="00B045AE"/>
    <w:rsid w:val="00B0508A"/>
    <w:rsid w:val="00B05B68"/>
    <w:rsid w:val="00B05B81"/>
    <w:rsid w:val="00B06368"/>
    <w:rsid w:val="00B06530"/>
    <w:rsid w:val="00B07DCA"/>
    <w:rsid w:val="00B10DC8"/>
    <w:rsid w:val="00B110F9"/>
    <w:rsid w:val="00B11ADC"/>
    <w:rsid w:val="00B12DDF"/>
    <w:rsid w:val="00B1302D"/>
    <w:rsid w:val="00B1459E"/>
    <w:rsid w:val="00B147D4"/>
    <w:rsid w:val="00B160E9"/>
    <w:rsid w:val="00B16412"/>
    <w:rsid w:val="00B16945"/>
    <w:rsid w:val="00B16AA6"/>
    <w:rsid w:val="00B16BD0"/>
    <w:rsid w:val="00B16E43"/>
    <w:rsid w:val="00B175BC"/>
    <w:rsid w:val="00B204C1"/>
    <w:rsid w:val="00B20B3C"/>
    <w:rsid w:val="00B21CA5"/>
    <w:rsid w:val="00B21DD4"/>
    <w:rsid w:val="00B22CD8"/>
    <w:rsid w:val="00B232A9"/>
    <w:rsid w:val="00B23B20"/>
    <w:rsid w:val="00B243C9"/>
    <w:rsid w:val="00B24633"/>
    <w:rsid w:val="00B24751"/>
    <w:rsid w:val="00B254F9"/>
    <w:rsid w:val="00B25544"/>
    <w:rsid w:val="00B26303"/>
    <w:rsid w:val="00B2652A"/>
    <w:rsid w:val="00B26977"/>
    <w:rsid w:val="00B26C32"/>
    <w:rsid w:val="00B27236"/>
    <w:rsid w:val="00B30563"/>
    <w:rsid w:val="00B30EB6"/>
    <w:rsid w:val="00B30EED"/>
    <w:rsid w:val="00B317BC"/>
    <w:rsid w:val="00B3273C"/>
    <w:rsid w:val="00B327C0"/>
    <w:rsid w:val="00B329BC"/>
    <w:rsid w:val="00B329EE"/>
    <w:rsid w:val="00B32BFE"/>
    <w:rsid w:val="00B32CAB"/>
    <w:rsid w:val="00B32F24"/>
    <w:rsid w:val="00B33293"/>
    <w:rsid w:val="00B33593"/>
    <w:rsid w:val="00B34E23"/>
    <w:rsid w:val="00B363B8"/>
    <w:rsid w:val="00B36CDC"/>
    <w:rsid w:val="00B4046C"/>
    <w:rsid w:val="00B409CA"/>
    <w:rsid w:val="00B44480"/>
    <w:rsid w:val="00B44CB4"/>
    <w:rsid w:val="00B44D67"/>
    <w:rsid w:val="00B45330"/>
    <w:rsid w:val="00B45E2B"/>
    <w:rsid w:val="00B46005"/>
    <w:rsid w:val="00B46048"/>
    <w:rsid w:val="00B462F3"/>
    <w:rsid w:val="00B46876"/>
    <w:rsid w:val="00B47269"/>
    <w:rsid w:val="00B4735C"/>
    <w:rsid w:val="00B47FDF"/>
    <w:rsid w:val="00B50238"/>
    <w:rsid w:val="00B50484"/>
    <w:rsid w:val="00B510BB"/>
    <w:rsid w:val="00B515F9"/>
    <w:rsid w:val="00B51673"/>
    <w:rsid w:val="00B516FE"/>
    <w:rsid w:val="00B51CED"/>
    <w:rsid w:val="00B52316"/>
    <w:rsid w:val="00B5248B"/>
    <w:rsid w:val="00B539B6"/>
    <w:rsid w:val="00B54A03"/>
    <w:rsid w:val="00B54E07"/>
    <w:rsid w:val="00B55A8D"/>
    <w:rsid w:val="00B55E8D"/>
    <w:rsid w:val="00B564A7"/>
    <w:rsid w:val="00B56AD2"/>
    <w:rsid w:val="00B57B82"/>
    <w:rsid w:val="00B60716"/>
    <w:rsid w:val="00B61556"/>
    <w:rsid w:val="00B61DA2"/>
    <w:rsid w:val="00B62B6F"/>
    <w:rsid w:val="00B63718"/>
    <w:rsid w:val="00B63B7A"/>
    <w:rsid w:val="00B6451B"/>
    <w:rsid w:val="00B64569"/>
    <w:rsid w:val="00B6536F"/>
    <w:rsid w:val="00B6551B"/>
    <w:rsid w:val="00B655F1"/>
    <w:rsid w:val="00B6562A"/>
    <w:rsid w:val="00B65B83"/>
    <w:rsid w:val="00B65FD7"/>
    <w:rsid w:val="00B66317"/>
    <w:rsid w:val="00B67070"/>
    <w:rsid w:val="00B67216"/>
    <w:rsid w:val="00B6721F"/>
    <w:rsid w:val="00B67B7F"/>
    <w:rsid w:val="00B70A9D"/>
    <w:rsid w:val="00B70EEC"/>
    <w:rsid w:val="00B71516"/>
    <w:rsid w:val="00B716F0"/>
    <w:rsid w:val="00B71972"/>
    <w:rsid w:val="00B71E02"/>
    <w:rsid w:val="00B71E50"/>
    <w:rsid w:val="00B71E5D"/>
    <w:rsid w:val="00B736FB"/>
    <w:rsid w:val="00B7374D"/>
    <w:rsid w:val="00B73DA1"/>
    <w:rsid w:val="00B74AD9"/>
    <w:rsid w:val="00B74D43"/>
    <w:rsid w:val="00B751C9"/>
    <w:rsid w:val="00B75D53"/>
    <w:rsid w:val="00B75EF0"/>
    <w:rsid w:val="00B76291"/>
    <w:rsid w:val="00B7668B"/>
    <w:rsid w:val="00B772F9"/>
    <w:rsid w:val="00B7744A"/>
    <w:rsid w:val="00B776D1"/>
    <w:rsid w:val="00B77709"/>
    <w:rsid w:val="00B80375"/>
    <w:rsid w:val="00B80926"/>
    <w:rsid w:val="00B80B9C"/>
    <w:rsid w:val="00B813B4"/>
    <w:rsid w:val="00B8141D"/>
    <w:rsid w:val="00B814AC"/>
    <w:rsid w:val="00B83470"/>
    <w:rsid w:val="00B836DD"/>
    <w:rsid w:val="00B83805"/>
    <w:rsid w:val="00B83AA1"/>
    <w:rsid w:val="00B83F33"/>
    <w:rsid w:val="00B84A99"/>
    <w:rsid w:val="00B84C20"/>
    <w:rsid w:val="00B855C8"/>
    <w:rsid w:val="00B860D0"/>
    <w:rsid w:val="00B868E7"/>
    <w:rsid w:val="00B86D01"/>
    <w:rsid w:val="00B8715F"/>
    <w:rsid w:val="00B87471"/>
    <w:rsid w:val="00B874C9"/>
    <w:rsid w:val="00B87CD5"/>
    <w:rsid w:val="00B87E58"/>
    <w:rsid w:val="00B87FEF"/>
    <w:rsid w:val="00B90DED"/>
    <w:rsid w:val="00B92941"/>
    <w:rsid w:val="00B93257"/>
    <w:rsid w:val="00B949E3"/>
    <w:rsid w:val="00B94CE1"/>
    <w:rsid w:val="00B957F4"/>
    <w:rsid w:val="00B96816"/>
    <w:rsid w:val="00B96A5F"/>
    <w:rsid w:val="00B9799B"/>
    <w:rsid w:val="00B97A84"/>
    <w:rsid w:val="00BA0C1E"/>
    <w:rsid w:val="00BA1D5E"/>
    <w:rsid w:val="00BA2026"/>
    <w:rsid w:val="00BA3402"/>
    <w:rsid w:val="00BA3508"/>
    <w:rsid w:val="00BA3DF7"/>
    <w:rsid w:val="00BA3E06"/>
    <w:rsid w:val="00BA4847"/>
    <w:rsid w:val="00BA4A52"/>
    <w:rsid w:val="00BA53EA"/>
    <w:rsid w:val="00BA5761"/>
    <w:rsid w:val="00BA5857"/>
    <w:rsid w:val="00BA58F0"/>
    <w:rsid w:val="00BA5981"/>
    <w:rsid w:val="00BA59D7"/>
    <w:rsid w:val="00BA7E48"/>
    <w:rsid w:val="00BB040E"/>
    <w:rsid w:val="00BB09D4"/>
    <w:rsid w:val="00BB184F"/>
    <w:rsid w:val="00BB212E"/>
    <w:rsid w:val="00BB22D7"/>
    <w:rsid w:val="00BB2A5B"/>
    <w:rsid w:val="00BB2E92"/>
    <w:rsid w:val="00BB3207"/>
    <w:rsid w:val="00BB3ADE"/>
    <w:rsid w:val="00BB7385"/>
    <w:rsid w:val="00BC002A"/>
    <w:rsid w:val="00BC18EF"/>
    <w:rsid w:val="00BC1F95"/>
    <w:rsid w:val="00BC2089"/>
    <w:rsid w:val="00BC2123"/>
    <w:rsid w:val="00BC2B01"/>
    <w:rsid w:val="00BC2DD1"/>
    <w:rsid w:val="00BC3E8F"/>
    <w:rsid w:val="00BC405F"/>
    <w:rsid w:val="00BC40CC"/>
    <w:rsid w:val="00BC44EA"/>
    <w:rsid w:val="00BC46FC"/>
    <w:rsid w:val="00BC4AB1"/>
    <w:rsid w:val="00BC4FD6"/>
    <w:rsid w:val="00BC57BF"/>
    <w:rsid w:val="00BC6634"/>
    <w:rsid w:val="00BC69A5"/>
    <w:rsid w:val="00BC6B70"/>
    <w:rsid w:val="00BC6E49"/>
    <w:rsid w:val="00BC74C5"/>
    <w:rsid w:val="00BC7742"/>
    <w:rsid w:val="00BC7B0D"/>
    <w:rsid w:val="00BD06BD"/>
    <w:rsid w:val="00BD0C3A"/>
    <w:rsid w:val="00BD15F1"/>
    <w:rsid w:val="00BD232E"/>
    <w:rsid w:val="00BD2C54"/>
    <w:rsid w:val="00BD329E"/>
    <w:rsid w:val="00BD3750"/>
    <w:rsid w:val="00BD3DC6"/>
    <w:rsid w:val="00BD40EE"/>
    <w:rsid w:val="00BD4313"/>
    <w:rsid w:val="00BD5074"/>
    <w:rsid w:val="00BD54AB"/>
    <w:rsid w:val="00BD5C5C"/>
    <w:rsid w:val="00BD6321"/>
    <w:rsid w:val="00BD795A"/>
    <w:rsid w:val="00BE0B23"/>
    <w:rsid w:val="00BE112B"/>
    <w:rsid w:val="00BE16F0"/>
    <w:rsid w:val="00BE2648"/>
    <w:rsid w:val="00BE2A5D"/>
    <w:rsid w:val="00BE2B77"/>
    <w:rsid w:val="00BE4127"/>
    <w:rsid w:val="00BE4454"/>
    <w:rsid w:val="00BE4B45"/>
    <w:rsid w:val="00BE5C73"/>
    <w:rsid w:val="00BE687A"/>
    <w:rsid w:val="00BE6C50"/>
    <w:rsid w:val="00BF056A"/>
    <w:rsid w:val="00BF077E"/>
    <w:rsid w:val="00BF0E51"/>
    <w:rsid w:val="00BF15E4"/>
    <w:rsid w:val="00BF174B"/>
    <w:rsid w:val="00BF19B7"/>
    <w:rsid w:val="00BF1AB0"/>
    <w:rsid w:val="00BF1B54"/>
    <w:rsid w:val="00BF1C45"/>
    <w:rsid w:val="00BF1D7E"/>
    <w:rsid w:val="00BF2505"/>
    <w:rsid w:val="00BF2D5C"/>
    <w:rsid w:val="00BF3C42"/>
    <w:rsid w:val="00BF45BE"/>
    <w:rsid w:val="00BF56E6"/>
    <w:rsid w:val="00BF572F"/>
    <w:rsid w:val="00BF5AC5"/>
    <w:rsid w:val="00BF5E69"/>
    <w:rsid w:val="00BF5EA5"/>
    <w:rsid w:val="00BF674F"/>
    <w:rsid w:val="00BF73DD"/>
    <w:rsid w:val="00C01481"/>
    <w:rsid w:val="00C01A66"/>
    <w:rsid w:val="00C021B1"/>
    <w:rsid w:val="00C03007"/>
    <w:rsid w:val="00C05774"/>
    <w:rsid w:val="00C0654E"/>
    <w:rsid w:val="00C067C9"/>
    <w:rsid w:val="00C071CD"/>
    <w:rsid w:val="00C07A86"/>
    <w:rsid w:val="00C10832"/>
    <w:rsid w:val="00C10A8E"/>
    <w:rsid w:val="00C114D5"/>
    <w:rsid w:val="00C1188E"/>
    <w:rsid w:val="00C11941"/>
    <w:rsid w:val="00C11A88"/>
    <w:rsid w:val="00C11CB3"/>
    <w:rsid w:val="00C129E6"/>
    <w:rsid w:val="00C13A4B"/>
    <w:rsid w:val="00C14015"/>
    <w:rsid w:val="00C144CF"/>
    <w:rsid w:val="00C14822"/>
    <w:rsid w:val="00C14ADD"/>
    <w:rsid w:val="00C1516F"/>
    <w:rsid w:val="00C1526C"/>
    <w:rsid w:val="00C15365"/>
    <w:rsid w:val="00C15814"/>
    <w:rsid w:val="00C159AF"/>
    <w:rsid w:val="00C16CEA"/>
    <w:rsid w:val="00C17C8F"/>
    <w:rsid w:val="00C20081"/>
    <w:rsid w:val="00C201E1"/>
    <w:rsid w:val="00C2061C"/>
    <w:rsid w:val="00C20EC4"/>
    <w:rsid w:val="00C215E6"/>
    <w:rsid w:val="00C21B95"/>
    <w:rsid w:val="00C21D76"/>
    <w:rsid w:val="00C22116"/>
    <w:rsid w:val="00C22203"/>
    <w:rsid w:val="00C227AE"/>
    <w:rsid w:val="00C22BFA"/>
    <w:rsid w:val="00C235AD"/>
    <w:rsid w:val="00C24619"/>
    <w:rsid w:val="00C24C62"/>
    <w:rsid w:val="00C2572A"/>
    <w:rsid w:val="00C2622E"/>
    <w:rsid w:val="00C2623E"/>
    <w:rsid w:val="00C26268"/>
    <w:rsid w:val="00C26BB7"/>
    <w:rsid w:val="00C26F3D"/>
    <w:rsid w:val="00C3004F"/>
    <w:rsid w:val="00C30238"/>
    <w:rsid w:val="00C30422"/>
    <w:rsid w:val="00C30AB4"/>
    <w:rsid w:val="00C30D90"/>
    <w:rsid w:val="00C30FB5"/>
    <w:rsid w:val="00C319E0"/>
    <w:rsid w:val="00C323C5"/>
    <w:rsid w:val="00C324BA"/>
    <w:rsid w:val="00C325A9"/>
    <w:rsid w:val="00C328D4"/>
    <w:rsid w:val="00C3461E"/>
    <w:rsid w:val="00C34A16"/>
    <w:rsid w:val="00C35BE3"/>
    <w:rsid w:val="00C36F63"/>
    <w:rsid w:val="00C40C74"/>
    <w:rsid w:val="00C410B8"/>
    <w:rsid w:val="00C41731"/>
    <w:rsid w:val="00C422A9"/>
    <w:rsid w:val="00C4286B"/>
    <w:rsid w:val="00C43619"/>
    <w:rsid w:val="00C440FD"/>
    <w:rsid w:val="00C443C1"/>
    <w:rsid w:val="00C444B5"/>
    <w:rsid w:val="00C444BF"/>
    <w:rsid w:val="00C45041"/>
    <w:rsid w:val="00C452B1"/>
    <w:rsid w:val="00C4575A"/>
    <w:rsid w:val="00C45BB0"/>
    <w:rsid w:val="00C466CD"/>
    <w:rsid w:val="00C4782A"/>
    <w:rsid w:val="00C47890"/>
    <w:rsid w:val="00C500E4"/>
    <w:rsid w:val="00C5017E"/>
    <w:rsid w:val="00C50502"/>
    <w:rsid w:val="00C5080E"/>
    <w:rsid w:val="00C510A7"/>
    <w:rsid w:val="00C51F2E"/>
    <w:rsid w:val="00C531B5"/>
    <w:rsid w:val="00C532CF"/>
    <w:rsid w:val="00C537B8"/>
    <w:rsid w:val="00C5442B"/>
    <w:rsid w:val="00C559B3"/>
    <w:rsid w:val="00C55A0A"/>
    <w:rsid w:val="00C55EC4"/>
    <w:rsid w:val="00C567AD"/>
    <w:rsid w:val="00C57625"/>
    <w:rsid w:val="00C600E3"/>
    <w:rsid w:val="00C60808"/>
    <w:rsid w:val="00C60998"/>
    <w:rsid w:val="00C60A50"/>
    <w:rsid w:val="00C61847"/>
    <w:rsid w:val="00C61B76"/>
    <w:rsid w:val="00C62321"/>
    <w:rsid w:val="00C62E63"/>
    <w:rsid w:val="00C63AFD"/>
    <w:rsid w:val="00C63BD4"/>
    <w:rsid w:val="00C65088"/>
    <w:rsid w:val="00C65237"/>
    <w:rsid w:val="00C66ECD"/>
    <w:rsid w:val="00C67E5C"/>
    <w:rsid w:val="00C70ED2"/>
    <w:rsid w:val="00C71480"/>
    <w:rsid w:val="00C7268A"/>
    <w:rsid w:val="00C72C98"/>
    <w:rsid w:val="00C72C9D"/>
    <w:rsid w:val="00C72DD5"/>
    <w:rsid w:val="00C72DD6"/>
    <w:rsid w:val="00C7335D"/>
    <w:rsid w:val="00C738A8"/>
    <w:rsid w:val="00C744CA"/>
    <w:rsid w:val="00C74784"/>
    <w:rsid w:val="00C75118"/>
    <w:rsid w:val="00C76F2A"/>
    <w:rsid w:val="00C77230"/>
    <w:rsid w:val="00C77254"/>
    <w:rsid w:val="00C80183"/>
    <w:rsid w:val="00C80F70"/>
    <w:rsid w:val="00C814E1"/>
    <w:rsid w:val="00C81C7E"/>
    <w:rsid w:val="00C81FC6"/>
    <w:rsid w:val="00C8226E"/>
    <w:rsid w:val="00C83043"/>
    <w:rsid w:val="00C8328A"/>
    <w:rsid w:val="00C8430E"/>
    <w:rsid w:val="00C8476A"/>
    <w:rsid w:val="00C84A42"/>
    <w:rsid w:val="00C84BAF"/>
    <w:rsid w:val="00C85328"/>
    <w:rsid w:val="00C85570"/>
    <w:rsid w:val="00C85A9C"/>
    <w:rsid w:val="00C86256"/>
    <w:rsid w:val="00C869DE"/>
    <w:rsid w:val="00C86E39"/>
    <w:rsid w:val="00C87307"/>
    <w:rsid w:val="00C903FE"/>
    <w:rsid w:val="00C910DD"/>
    <w:rsid w:val="00C92F69"/>
    <w:rsid w:val="00C931C8"/>
    <w:rsid w:val="00C93276"/>
    <w:rsid w:val="00C94218"/>
    <w:rsid w:val="00C9424C"/>
    <w:rsid w:val="00C94AE8"/>
    <w:rsid w:val="00C968F2"/>
    <w:rsid w:val="00C96983"/>
    <w:rsid w:val="00C96DCD"/>
    <w:rsid w:val="00C97271"/>
    <w:rsid w:val="00C9747A"/>
    <w:rsid w:val="00C97F35"/>
    <w:rsid w:val="00CA000F"/>
    <w:rsid w:val="00CA0062"/>
    <w:rsid w:val="00CA0580"/>
    <w:rsid w:val="00CA1211"/>
    <w:rsid w:val="00CA1870"/>
    <w:rsid w:val="00CA1B27"/>
    <w:rsid w:val="00CA215B"/>
    <w:rsid w:val="00CA242F"/>
    <w:rsid w:val="00CA244E"/>
    <w:rsid w:val="00CA27F4"/>
    <w:rsid w:val="00CA31E0"/>
    <w:rsid w:val="00CA324B"/>
    <w:rsid w:val="00CA42AA"/>
    <w:rsid w:val="00CA42ED"/>
    <w:rsid w:val="00CA4C0B"/>
    <w:rsid w:val="00CA69CE"/>
    <w:rsid w:val="00CA6C84"/>
    <w:rsid w:val="00CB082E"/>
    <w:rsid w:val="00CB0F84"/>
    <w:rsid w:val="00CB1B96"/>
    <w:rsid w:val="00CB3291"/>
    <w:rsid w:val="00CB3333"/>
    <w:rsid w:val="00CB3965"/>
    <w:rsid w:val="00CB3C69"/>
    <w:rsid w:val="00CB5139"/>
    <w:rsid w:val="00CB54E1"/>
    <w:rsid w:val="00CB5EDE"/>
    <w:rsid w:val="00CB6337"/>
    <w:rsid w:val="00CB65F9"/>
    <w:rsid w:val="00CB6A3C"/>
    <w:rsid w:val="00CB72EB"/>
    <w:rsid w:val="00CB7B24"/>
    <w:rsid w:val="00CC059F"/>
    <w:rsid w:val="00CC0733"/>
    <w:rsid w:val="00CC082E"/>
    <w:rsid w:val="00CC1758"/>
    <w:rsid w:val="00CC1E38"/>
    <w:rsid w:val="00CC1E65"/>
    <w:rsid w:val="00CC2CDF"/>
    <w:rsid w:val="00CC3297"/>
    <w:rsid w:val="00CC335F"/>
    <w:rsid w:val="00CC3733"/>
    <w:rsid w:val="00CC37C7"/>
    <w:rsid w:val="00CC3F28"/>
    <w:rsid w:val="00CC40B9"/>
    <w:rsid w:val="00CC47F3"/>
    <w:rsid w:val="00CC5531"/>
    <w:rsid w:val="00CC55FA"/>
    <w:rsid w:val="00CC67B5"/>
    <w:rsid w:val="00CC67DC"/>
    <w:rsid w:val="00CC6C4F"/>
    <w:rsid w:val="00CC70A8"/>
    <w:rsid w:val="00CC71B1"/>
    <w:rsid w:val="00CC7AF4"/>
    <w:rsid w:val="00CC7E4E"/>
    <w:rsid w:val="00CC7F8D"/>
    <w:rsid w:val="00CD002A"/>
    <w:rsid w:val="00CD0195"/>
    <w:rsid w:val="00CD0815"/>
    <w:rsid w:val="00CD2773"/>
    <w:rsid w:val="00CD4AE3"/>
    <w:rsid w:val="00CD4D8A"/>
    <w:rsid w:val="00CD5232"/>
    <w:rsid w:val="00CD53A9"/>
    <w:rsid w:val="00CD5F98"/>
    <w:rsid w:val="00CD60CF"/>
    <w:rsid w:val="00CD60F4"/>
    <w:rsid w:val="00CD6602"/>
    <w:rsid w:val="00CD6DA5"/>
    <w:rsid w:val="00CD7086"/>
    <w:rsid w:val="00CD754D"/>
    <w:rsid w:val="00CE012E"/>
    <w:rsid w:val="00CE0DC7"/>
    <w:rsid w:val="00CE1598"/>
    <w:rsid w:val="00CE1EEB"/>
    <w:rsid w:val="00CE3002"/>
    <w:rsid w:val="00CE352D"/>
    <w:rsid w:val="00CE3C12"/>
    <w:rsid w:val="00CE40F1"/>
    <w:rsid w:val="00CE4313"/>
    <w:rsid w:val="00CE43E4"/>
    <w:rsid w:val="00CE6063"/>
    <w:rsid w:val="00CE63A6"/>
    <w:rsid w:val="00CE6E39"/>
    <w:rsid w:val="00CE6FA9"/>
    <w:rsid w:val="00CF0CE5"/>
    <w:rsid w:val="00CF0DAE"/>
    <w:rsid w:val="00CF1615"/>
    <w:rsid w:val="00CF1950"/>
    <w:rsid w:val="00CF1C8D"/>
    <w:rsid w:val="00CF20DC"/>
    <w:rsid w:val="00CF36B1"/>
    <w:rsid w:val="00CF38CF"/>
    <w:rsid w:val="00CF3B1C"/>
    <w:rsid w:val="00CF4070"/>
    <w:rsid w:val="00CF4B0A"/>
    <w:rsid w:val="00CF5BC0"/>
    <w:rsid w:val="00CF6067"/>
    <w:rsid w:val="00CF634E"/>
    <w:rsid w:val="00CF7728"/>
    <w:rsid w:val="00CF7940"/>
    <w:rsid w:val="00CF7D91"/>
    <w:rsid w:val="00CF7E07"/>
    <w:rsid w:val="00CF7E54"/>
    <w:rsid w:val="00D00301"/>
    <w:rsid w:val="00D004D0"/>
    <w:rsid w:val="00D00F29"/>
    <w:rsid w:val="00D01007"/>
    <w:rsid w:val="00D0261D"/>
    <w:rsid w:val="00D02BA9"/>
    <w:rsid w:val="00D02FE5"/>
    <w:rsid w:val="00D03303"/>
    <w:rsid w:val="00D0354F"/>
    <w:rsid w:val="00D03A2F"/>
    <w:rsid w:val="00D03A5A"/>
    <w:rsid w:val="00D03EDB"/>
    <w:rsid w:val="00D046C3"/>
    <w:rsid w:val="00D05241"/>
    <w:rsid w:val="00D06604"/>
    <w:rsid w:val="00D072FB"/>
    <w:rsid w:val="00D07500"/>
    <w:rsid w:val="00D07CF4"/>
    <w:rsid w:val="00D1045B"/>
    <w:rsid w:val="00D1088E"/>
    <w:rsid w:val="00D10938"/>
    <w:rsid w:val="00D10AAC"/>
    <w:rsid w:val="00D11194"/>
    <w:rsid w:val="00D1381C"/>
    <w:rsid w:val="00D14BD8"/>
    <w:rsid w:val="00D15A2C"/>
    <w:rsid w:val="00D15D02"/>
    <w:rsid w:val="00D16243"/>
    <w:rsid w:val="00D165DE"/>
    <w:rsid w:val="00D16AC7"/>
    <w:rsid w:val="00D16B65"/>
    <w:rsid w:val="00D17856"/>
    <w:rsid w:val="00D17B7E"/>
    <w:rsid w:val="00D2004A"/>
    <w:rsid w:val="00D20161"/>
    <w:rsid w:val="00D2043E"/>
    <w:rsid w:val="00D20A16"/>
    <w:rsid w:val="00D20C2D"/>
    <w:rsid w:val="00D21874"/>
    <w:rsid w:val="00D223E8"/>
    <w:rsid w:val="00D2245A"/>
    <w:rsid w:val="00D22E89"/>
    <w:rsid w:val="00D23628"/>
    <w:rsid w:val="00D23E21"/>
    <w:rsid w:val="00D23EA0"/>
    <w:rsid w:val="00D24B42"/>
    <w:rsid w:val="00D24E7E"/>
    <w:rsid w:val="00D24EDA"/>
    <w:rsid w:val="00D2555C"/>
    <w:rsid w:val="00D26241"/>
    <w:rsid w:val="00D26B89"/>
    <w:rsid w:val="00D27BCD"/>
    <w:rsid w:val="00D27DF8"/>
    <w:rsid w:val="00D3055D"/>
    <w:rsid w:val="00D31334"/>
    <w:rsid w:val="00D32055"/>
    <w:rsid w:val="00D322F4"/>
    <w:rsid w:val="00D32655"/>
    <w:rsid w:val="00D32914"/>
    <w:rsid w:val="00D32E4E"/>
    <w:rsid w:val="00D331DF"/>
    <w:rsid w:val="00D3333C"/>
    <w:rsid w:val="00D3412A"/>
    <w:rsid w:val="00D34DB5"/>
    <w:rsid w:val="00D3554B"/>
    <w:rsid w:val="00D35701"/>
    <w:rsid w:val="00D36188"/>
    <w:rsid w:val="00D36995"/>
    <w:rsid w:val="00D37122"/>
    <w:rsid w:val="00D3718F"/>
    <w:rsid w:val="00D4024D"/>
    <w:rsid w:val="00D402F2"/>
    <w:rsid w:val="00D40904"/>
    <w:rsid w:val="00D40CB0"/>
    <w:rsid w:val="00D412DD"/>
    <w:rsid w:val="00D41916"/>
    <w:rsid w:val="00D41C4C"/>
    <w:rsid w:val="00D4257E"/>
    <w:rsid w:val="00D426B8"/>
    <w:rsid w:val="00D428EB"/>
    <w:rsid w:val="00D4314C"/>
    <w:rsid w:val="00D4336D"/>
    <w:rsid w:val="00D43B2A"/>
    <w:rsid w:val="00D449BE"/>
    <w:rsid w:val="00D451E7"/>
    <w:rsid w:val="00D45322"/>
    <w:rsid w:val="00D45837"/>
    <w:rsid w:val="00D458B8"/>
    <w:rsid w:val="00D45AC4"/>
    <w:rsid w:val="00D4600F"/>
    <w:rsid w:val="00D461BE"/>
    <w:rsid w:val="00D472E5"/>
    <w:rsid w:val="00D47DC3"/>
    <w:rsid w:val="00D50580"/>
    <w:rsid w:val="00D50CC5"/>
    <w:rsid w:val="00D50F5A"/>
    <w:rsid w:val="00D51236"/>
    <w:rsid w:val="00D5143F"/>
    <w:rsid w:val="00D524BA"/>
    <w:rsid w:val="00D525E2"/>
    <w:rsid w:val="00D53101"/>
    <w:rsid w:val="00D5338F"/>
    <w:rsid w:val="00D5341F"/>
    <w:rsid w:val="00D53438"/>
    <w:rsid w:val="00D54BAD"/>
    <w:rsid w:val="00D54DB9"/>
    <w:rsid w:val="00D54FCE"/>
    <w:rsid w:val="00D5531A"/>
    <w:rsid w:val="00D55DB3"/>
    <w:rsid w:val="00D56C03"/>
    <w:rsid w:val="00D5748D"/>
    <w:rsid w:val="00D57658"/>
    <w:rsid w:val="00D57722"/>
    <w:rsid w:val="00D57936"/>
    <w:rsid w:val="00D60439"/>
    <w:rsid w:val="00D604E9"/>
    <w:rsid w:val="00D612FE"/>
    <w:rsid w:val="00D61881"/>
    <w:rsid w:val="00D61EBA"/>
    <w:rsid w:val="00D62534"/>
    <w:rsid w:val="00D62860"/>
    <w:rsid w:val="00D6289B"/>
    <w:rsid w:val="00D62972"/>
    <w:rsid w:val="00D62B4A"/>
    <w:rsid w:val="00D6423F"/>
    <w:rsid w:val="00D64742"/>
    <w:rsid w:val="00D65249"/>
    <w:rsid w:val="00D65402"/>
    <w:rsid w:val="00D6560A"/>
    <w:rsid w:val="00D65C6D"/>
    <w:rsid w:val="00D66378"/>
    <w:rsid w:val="00D66DBD"/>
    <w:rsid w:val="00D66F14"/>
    <w:rsid w:val="00D67856"/>
    <w:rsid w:val="00D708D1"/>
    <w:rsid w:val="00D710CF"/>
    <w:rsid w:val="00D71893"/>
    <w:rsid w:val="00D71AFC"/>
    <w:rsid w:val="00D727EC"/>
    <w:rsid w:val="00D7299F"/>
    <w:rsid w:val="00D74577"/>
    <w:rsid w:val="00D746F1"/>
    <w:rsid w:val="00D749E7"/>
    <w:rsid w:val="00D74F5D"/>
    <w:rsid w:val="00D75926"/>
    <w:rsid w:val="00D75C6D"/>
    <w:rsid w:val="00D763A8"/>
    <w:rsid w:val="00D76B36"/>
    <w:rsid w:val="00D770BC"/>
    <w:rsid w:val="00D77650"/>
    <w:rsid w:val="00D77889"/>
    <w:rsid w:val="00D807F5"/>
    <w:rsid w:val="00D809A2"/>
    <w:rsid w:val="00D80C12"/>
    <w:rsid w:val="00D81137"/>
    <w:rsid w:val="00D818E7"/>
    <w:rsid w:val="00D81F02"/>
    <w:rsid w:val="00D824FA"/>
    <w:rsid w:val="00D82624"/>
    <w:rsid w:val="00D82C4D"/>
    <w:rsid w:val="00D83FEC"/>
    <w:rsid w:val="00D8425D"/>
    <w:rsid w:val="00D8693F"/>
    <w:rsid w:val="00D86B28"/>
    <w:rsid w:val="00D86C77"/>
    <w:rsid w:val="00D905E3"/>
    <w:rsid w:val="00D906BF"/>
    <w:rsid w:val="00D90B75"/>
    <w:rsid w:val="00D90E87"/>
    <w:rsid w:val="00D93CDB"/>
    <w:rsid w:val="00D9479A"/>
    <w:rsid w:val="00D94B52"/>
    <w:rsid w:val="00D9520A"/>
    <w:rsid w:val="00D9525F"/>
    <w:rsid w:val="00D959DD"/>
    <w:rsid w:val="00D96802"/>
    <w:rsid w:val="00D974D1"/>
    <w:rsid w:val="00D97CC9"/>
    <w:rsid w:val="00DA362D"/>
    <w:rsid w:val="00DA3BFA"/>
    <w:rsid w:val="00DA4599"/>
    <w:rsid w:val="00DA4882"/>
    <w:rsid w:val="00DA4AED"/>
    <w:rsid w:val="00DA508F"/>
    <w:rsid w:val="00DA540C"/>
    <w:rsid w:val="00DA66DD"/>
    <w:rsid w:val="00DA7DE2"/>
    <w:rsid w:val="00DB0252"/>
    <w:rsid w:val="00DB0254"/>
    <w:rsid w:val="00DB0287"/>
    <w:rsid w:val="00DB064E"/>
    <w:rsid w:val="00DB1962"/>
    <w:rsid w:val="00DB2DA0"/>
    <w:rsid w:val="00DB48D0"/>
    <w:rsid w:val="00DB499B"/>
    <w:rsid w:val="00DB4E2B"/>
    <w:rsid w:val="00DB4E80"/>
    <w:rsid w:val="00DB5FAB"/>
    <w:rsid w:val="00DB6B60"/>
    <w:rsid w:val="00DB6DE3"/>
    <w:rsid w:val="00DB7147"/>
    <w:rsid w:val="00DB79B6"/>
    <w:rsid w:val="00DC0990"/>
    <w:rsid w:val="00DC1507"/>
    <w:rsid w:val="00DC1E9E"/>
    <w:rsid w:val="00DC2A12"/>
    <w:rsid w:val="00DC2E2C"/>
    <w:rsid w:val="00DC2F40"/>
    <w:rsid w:val="00DC3E37"/>
    <w:rsid w:val="00DC4E00"/>
    <w:rsid w:val="00DC4E50"/>
    <w:rsid w:val="00DC661A"/>
    <w:rsid w:val="00DC6681"/>
    <w:rsid w:val="00DC76BC"/>
    <w:rsid w:val="00DC7E11"/>
    <w:rsid w:val="00DD0601"/>
    <w:rsid w:val="00DD0765"/>
    <w:rsid w:val="00DD0E6E"/>
    <w:rsid w:val="00DD12AD"/>
    <w:rsid w:val="00DD16F0"/>
    <w:rsid w:val="00DD185A"/>
    <w:rsid w:val="00DD1AF5"/>
    <w:rsid w:val="00DD1D0C"/>
    <w:rsid w:val="00DD1DD8"/>
    <w:rsid w:val="00DD20EC"/>
    <w:rsid w:val="00DD21D9"/>
    <w:rsid w:val="00DD286E"/>
    <w:rsid w:val="00DD2E58"/>
    <w:rsid w:val="00DD30D7"/>
    <w:rsid w:val="00DD397D"/>
    <w:rsid w:val="00DD3C88"/>
    <w:rsid w:val="00DD4502"/>
    <w:rsid w:val="00DD59DE"/>
    <w:rsid w:val="00DD5C5F"/>
    <w:rsid w:val="00DD6D77"/>
    <w:rsid w:val="00DD7FE1"/>
    <w:rsid w:val="00DE0064"/>
    <w:rsid w:val="00DE05EE"/>
    <w:rsid w:val="00DE09C6"/>
    <w:rsid w:val="00DE1598"/>
    <w:rsid w:val="00DE28B5"/>
    <w:rsid w:val="00DE30D8"/>
    <w:rsid w:val="00DE5917"/>
    <w:rsid w:val="00DE645D"/>
    <w:rsid w:val="00DE706D"/>
    <w:rsid w:val="00DE71B5"/>
    <w:rsid w:val="00DF176C"/>
    <w:rsid w:val="00DF1F94"/>
    <w:rsid w:val="00DF252E"/>
    <w:rsid w:val="00DF2534"/>
    <w:rsid w:val="00DF2C8F"/>
    <w:rsid w:val="00DF37D6"/>
    <w:rsid w:val="00DF455A"/>
    <w:rsid w:val="00DF4602"/>
    <w:rsid w:val="00DF48A7"/>
    <w:rsid w:val="00DF4A17"/>
    <w:rsid w:val="00DF4A7D"/>
    <w:rsid w:val="00DF5786"/>
    <w:rsid w:val="00DF58F9"/>
    <w:rsid w:val="00DF5A3C"/>
    <w:rsid w:val="00DF6854"/>
    <w:rsid w:val="00DF6A7C"/>
    <w:rsid w:val="00DF6AB8"/>
    <w:rsid w:val="00DF758B"/>
    <w:rsid w:val="00DF75E8"/>
    <w:rsid w:val="00DF7BA0"/>
    <w:rsid w:val="00E009E0"/>
    <w:rsid w:val="00E00EFA"/>
    <w:rsid w:val="00E01530"/>
    <w:rsid w:val="00E01C54"/>
    <w:rsid w:val="00E02B2D"/>
    <w:rsid w:val="00E038A0"/>
    <w:rsid w:val="00E04244"/>
    <w:rsid w:val="00E049E6"/>
    <w:rsid w:val="00E06ADD"/>
    <w:rsid w:val="00E0713A"/>
    <w:rsid w:val="00E07D6D"/>
    <w:rsid w:val="00E100D2"/>
    <w:rsid w:val="00E10393"/>
    <w:rsid w:val="00E10703"/>
    <w:rsid w:val="00E107B0"/>
    <w:rsid w:val="00E10A02"/>
    <w:rsid w:val="00E11175"/>
    <w:rsid w:val="00E11758"/>
    <w:rsid w:val="00E12141"/>
    <w:rsid w:val="00E1264E"/>
    <w:rsid w:val="00E12D6E"/>
    <w:rsid w:val="00E12DDE"/>
    <w:rsid w:val="00E12F36"/>
    <w:rsid w:val="00E1308F"/>
    <w:rsid w:val="00E13A89"/>
    <w:rsid w:val="00E13A92"/>
    <w:rsid w:val="00E14270"/>
    <w:rsid w:val="00E14FDC"/>
    <w:rsid w:val="00E150F2"/>
    <w:rsid w:val="00E159FF"/>
    <w:rsid w:val="00E16B22"/>
    <w:rsid w:val="00E201AC"/>
    <w:rsid w:val="00E208D3"/>
    <w:rsid w:val="00E20BF3"/>
    <w:rsid w:val="00E21BC6"/>
    <w:rsid w:val="00E22A06"/>
    <w:rsid w:val="00E2354F"/>
    <w:rsid w:val="00E24302"/>
    <w:rsid w:val="00E24487"/>
    <w:rsid w:val="00E24831"/>
    <w:rsid w:val="00E2549D"/>
    <w:rsid w:val="00E25CDF"/>
    <w:rsid w:val="00E267B3"/>
    <w:rsid w:val="00E268E4"/>
    <w:rsid w:val="00E26A24"/>
    <w:rsid w:val="00E30407"/>
    <w:rsid w:val="00E315F3"/>
    <w:rsid w:val="00E31ED4"/>
    <w:rsid w:val="00E32551"/>
    <w:rsid w:val="00E32E6F"/>
    <w:rsid w:val="00E33ADE"/>
    <w:rsid w:val="00E33E97"/>
    <w:rsid w:val="00E34B9E"/>
    <w:rsid w:val="00E35A1D"/>
    <w:rsid w:val="00E36423"/>
    <w:rsid w:val="00E366F9"/>
    <w:rsid w:val="00E36B88"/>
    <w:rsid w:val="00E37175"/>
    <w:rsid w:val="00E377B3"/>
    <w:rsid w:val="00E403D4"/>
    <w:rsid w:val="00E41A33"/>
    <w:rsid w:val="00E42F96"/>
    <w:rsid w:val="00E4332C"/>
    <w:rsid w:val="00E43931"/>
    <w:rsid w:val="00E44728"/>
    <w:rsid w:val="00E44F8C"/>
    <w:rsid w:val="00E453B9"/>
    <w:rsid w:val="00E45B08"/>
    <w:rsid w:val="00E45E2A"/>
    <w:rsid w:val="00E45E2F"/>
    <w:rsid w:val="00E45F2A"/>
    <w:rsid w:val="00E468DB"/>
    <w:rsid w:val="00E468E6"/>
    <w:rsid w:val="00E46B40"/>
    <w:rsid w:val="00E47B0F"/>
    <w:rsid w:val="00E50010"/>
    <w:rsid w:val="00E5058E"/>
    <w:rsid w:val="00E50C29"/>
    <w:rsid w:val="00E51088"/>
    <w:rsid w:val="00E512D7"/>
    <w:rsid w:val="00E516C1"/>
    <w:rsid w:val="00E51899"/>
    <w:rsid w:val="00E52411"/>
    <w:rsid w:val="00E53712"/>
    <w:rsid w:val="00E53852"/>
    <w:rsid w:val="00E53A49"/>
    <w:rsid w:val="00E53F7C"/>
    <w:rsid w:val="00E546D3"/>
    <w:rsid w:val="00E55601"/>
    <w:rsid w:val="00E55C60"/>
    <w:rsid w:val="00E55CDE"/>
    <w:rsid w:val="00E55FA4"/>
    <w:rsid w:val="00E568DD"/>
    <w:rsid w:val="00E572BD"/>
    <w:rsid w:val="00E573DF"/>
    <w:rsid w:val="00E57CF4"/>
    <w:rsid w:val="00E6080A"/>
    <w:rsid w:val="00E6090B"/>
    <w:rsid w:val="00E6094E"/>
    <w:rsid w:val="00E62447"/>
    <w:rsid w:val="00E62710"/>
    <w:rsid w:val="00E62EF0"/>
    <w:rsid w:val="00E63166"/>
    <w:rsid w:val="00E63683"/>
    <w:rsid w:val="00E63EA7"/>
    <w:rsid w:val="00E6518C"/>
    <w:rsid w:val="00E65B33"/>
    <w:rsid w:val="00E65D03"/>
    <w:rsid w:val="00E6671A"/>
    <w:rsid w:val="00E66811"/>
    <w:rsid w:val="00E668C3"/>
    <w:rsid w:val="00E66996"/>
    <w:rsid w:val="00E66DCF"/>
    <w:rsid w:val="00E6768E"/>
    <w:rsid w:val="00E67A6B"/>
    <w:rsid w:val="00E67DA5"/>
    <w:rsid w:val="00E67DFA"/>
    <w:rsid w:val="00E70255"/>
    <w:rsid w:val="00E70457"/>
    <w:rsid w:val="00E707B7"/>
    <w:rsid w:val="00E70CE1"/>
    <w:rsid w:val="00E70D15"/>
    <w:rsid w:val="00E7182D"/>
    <w:rsid w:val="00E719D7"/>
    <w:rsid w:val="00E719E1"/>
    <w:rsid w:val="00E722EF"/>
    <w:rsid w:val="00E72406"/>
    <w:rsid w:val="00E72F11"/>
    <w:rsid w:val="00E73389"/>
    <w:rsid w:val="00E7370A"/>
    <w:rsid w:val="00E74B70"/>
    <w:rsid w:val="00E74EFD"/>
    <w:rsid w:val="00E75652"/>
    <w:rsid w:val="00E75889"/>
    <w:rsid w:val="00E7593D"/>
    <w:rsid w:val="00E75C26"/>
    <w:rsid w:val="00E76599"/>
    <w:rsid w:val="00E76F54"/>
    <w:rsid w:val="00E778B6"/>
    <w:rsid w:val="00E77A05"/>
    <w:rsid w:val="00E77E39"/>
    <w:rsid w:val="00E77EBE"/>
    <w:rsid w:val="00E80272"/>
    <w:rsid w:val="00E808D4"/>
    <w:rsid w:val="00E80AA6"/>
    <w:rsid w:val="00E80E8C"/>
    <w:rsid w:val="00E81D32"/>
    <w:rsid w:val="00E8203C"/>
    <w:rsid w:val="00E834D8"/>
    <w:rsid w:val="00E83991"/>
    <w:rsid w:val="00E83B05"/>
    <w:rsid w:val="00E83E37"/>
    <w:rsid w:val="00E84A85"/>
    <w:rsid w:val="00E84B20"/>
    <w:rsid w:val="00E8511C"/>
    <w:rsid w:val="00E8576E"/>
    <w:rsid w:val="00E85B44"/>
    <w:rsid w:val="00E8620D"/>
    <w:rsid w:val="00E86347"/>
    <w:rsid w:val="00E86427"/>
    <w:rsid w:val="00E8740A"/>
    <w:rsid w:val="00E87500"/>
    <w:rsid w:val="00E907D0"/>
    <w:rsid w:val="00E9080B"/>
    <w:rsid w:val="00E90FB0"/>
    <w:rsid w:val="00E918B8"/>
    <w:rsid w:val="00E9382F"/>
    <w:rsid w:val="00E938C0"/>
    <w:rsid w:val="00E938D3"/>
    <w:rsid w:val="00E9433A"/>
    <w:rsid w:val="00E94C86"/>
    <w:rsid w:val="00E94F11"/>
    <w:rsid w:val="00E95032"/>
    <w:rsid w:val="00E95340"/>
    <w:rsid w:val="00E955FC"/>
    <w:rsid w:val="00E95784"/>
    <w:rsid w:val="00E95A22"/>
    <w:rsid w:val="00E95BEA"/>
    <w:rsid w:val="00E95EE3"/>
    <w:rsid w:val="00E967D5"/>
    <w:rsid w:val="00E973E3"/>
    <w:rsid w:val="00EA06D7"/>
    <w:rsid w:val="00EA1139"/>
    <w:rsid w:val="00EA17B5"/>
    <w:rsid w:val="00EA19D5"/>
    <w:rsid w:val="00EA1E60"/>
    <w:rsid w:val="00EA1EE4"/>
    <w:rsid w:val="00EA3586"/>
    <w:rsid w:val="00EA3846"/>
    <w:rsid w:val="00EA3A68"/>
    <w:rsid w:val="00EA3FC6"/>
    <w:rsid w:val="00EA7180"/>
    <w:rsid w:val="00EA7324"/>
    <w:rsid w:val="00EA7B80"/>
    <w:rsid w:val="00EB04A6"/>
    <w:rsid w:val="00EB0D77"/>
    <w:rsid w:val="00EB0E85"/>
    <w:rsid w:val="00EB13F1"/>
    <w:rsid w:val="00EB1A1C"/>
    <w:rsid w:val="00EB22FC"/>
    <w:rsid w:val="00EB327F"/>
    <w:rsid w:val="00EB4163"/>
    <w:rsid w:val="00EB455C"/>
    <w:rsid w:val="00EB4E2F"/>
    <w:rsid w:val="00EB5609"/>
    <w:rsid w:val="00EB7A49"/>
    <w:rsid w:val="00EB7B38"/>
    <w:rsid w:val="00EC00E8"/>
    <w:rsid w:val="00EC16C3"/>
    <w:rsid w:val="00EC1FD7"/>
    <w:rsid w:val="00EC3455"/>
    <w:rsid w:val="00EC381D"/>
    <w:rsid w:val="00EC4293"/>
    <w:rsid w:val="00EC4898"/>
    <w:rsid w:val="00EC58E8"/>
    <w:rsid w:val="00EC5BF8"/>
    <w:rsid w:val="00EC6316"/>
    <w:rsid w:val="00EC641E"/>
    <w:rsid w:val="00EC6C70"/>
    <w:rsid w:val="00EC6CBB"/>
    <w:rsid w:val="00EC6E94"/>
    <w:rsid w:val="00EC7142"/>
    <w:rsid w:val="00EC7214"/>
    <w:rsid w:val="00EC7AE1"/>
    <w:rsid w:val="00ED0552"/>
    <w:rsid w:val="00ED06D0"/>
    <w:rsid w:val="00ED12AA"/>
    <w:rsid w:val="00ED239E"/>
    <w:rsid w:val="00ED28A4"/>
    <w:rsid w:val="00ED35B0"/>
    <w:rsid w:val="00ED376B"/>
    <w:rsid w:val="00ED3C92"/>
    <w:rsid w:val="00ED3D0D"/>
    <w:rsid w:val="00ED4D2C"/>
    <w:rsid w:val="00ED4E35"/>
    <w:rsid w:val="00ED5BB5"/>
    <w:rsid w:val="00ED79C6"/>
    <w:rsid w:val="00ED79EC"/>
    <w:rsid w:val="00ED7B50"/>
    <w:rsid w:val="00ED7B99"/>
    <w:rsid w:val="00EE07C2"/>
    <w:rsid w:val="00EE0D1D"/>
    <w:rsid w:val="00EE16C8"/>
    <w:rsid w:val="00EE1D38"/>
    <w:rsid w:val="00EE33CC"/>
    <w:rsid w:val="00EE352A"/>
    <w:rsid w:val="00EE3E19"/>
    <w:rsid w:val="00EE43F4"/>
    <w:rsid w:val="00EE4E1F"/>
    <w:rsid w:val="00EE4EB7"/>
    <w:rsid w:val="00EE5152"/>
    <w:rsid w:val="00EE529C"/>
    <w:rsid w:val="00EE6C57"/>
    <w:rsid w:val="00EE6D45"/>
    <w:rsid w:val="00EE7550"/>
    <w:rsid w:val="00EF061D"/>
    <w:rsid w:val="00EF14DF"/>
    <w:rsid w:val="00EF1B30"/>
    <w:rsid w:val="00EF235A"/>
    <w:rsid w:val="00EF24EA"/>
    <w:rsid w:val="00EF2F1C"/>
    <w:rsid w:val="00EF3B13"/>
    <w:rsid w:val="00EF3B7F"/>
    <w:rsid w:val="00EF5430"/>
    <w:rsid w:val="00EF5BE3"/>
    <w:rsid w:val="00EF5CB8"/>
    <w:rsid w:val="00EF77B2"/>
    <w:rsid w:val="00EF7CBD"/>
    <w:rsid w:val="00EF7E88"/>
    <w:rsid w:val="00F0032E"/>
    <w:rsid w:val="00F021A7"/>
    <w:rsid w:val="00F02200"/>
    <w:rsid w:val="00F0228B"/>
    <w:rsid w:val="00F04683"/>
    <w:rsid w:val="00F0476A"/>
    <w:rsid w:val="00F04778"/>
    <w:rsid w:val="00F069BC"/>
    <w:rsid w:val="00F06B23"/>
    <w:rsid w:val="00F07936"/>
    <w:rsid w:val="00F10880"/>
    <w:rsid w:val="00F1140B"/>
    <w:rsid w:val="00F11451"/>
    <w:rsid w:val="00F120B7"/>
    <w:rsid w:val="00F12CE4"/>
    <w:rsid w:val="00F135A1"/>
    <w:rsid w:val="00F1374A"/>
    <w:rsid w:val="00F1414D"/>
    <w:rsid w:val="00F14450"/>
    <w:rsid w:val="00F1446A"/>
    <w:rsid w:val="00F14623"/>
    <w:rsid w:val="00F14DBC"/>
    <w:rsid w:val="00F1502B"/>
    <w:rsid w:val="00F153CC"/>
    <w:rsid w:val="00F157BF"/>
    <w:rsid w:val="00F159ED"/>
    <w:rsid w:val="00F17B41"/>
    <w:rsid w:val="00F17DD4"/>
    <w:rsid w:val="00F204E0"/>
    <w:rsid w:val="00F2092C"/>
    <w:rsid w:val="00F2104C"/>
    <w:rsid w:val="00F21613"/>
    <w:rsid w:val="00F223B9"/>
    <w:rsid w:val="00F22D09"/>
    <w:rsid w:val="00F22D57"/>
    <w:rsid w:val="00F22F7F"/>
    <w:rsid w:val="00F23043"/>
    <w:rsid w:val="00F236D8"/>
    <w:rsid w:val="00F237A2"/>
    <w:rsid w:val="00F24EA1"/>
    <w:rsid w:val="00F25873"/>
    <w:rsid w:val="00F2763C"/>
    <w:rsid w:val="00F27FC8"/>
    <w:rsid w:val="00F32439"/>
    <w:rsid w:val="00F329EB"/>
    <w:rsid w:val="00F33033"/>
    <w:rsid w:val="00F3313D"/>
    <w:rsid w:val="00F33553"/>
    <w:rsid w:val="00F3361C"/>
    <w:rsid w:val="00F338B9"/>
    <w:rsid w:val="00F33E6A"/>
    <w:rsid w:val="00F342F3"/>
    <w:rsid w:val="00F34BF2"/>
    <w:rsid w:val="00F34D3F"/>
    <w:rsid w:val="00F3537C"/>
    <w:rsid w:val="00F36496"/>
    <w:rsid w:val="00F36677"/>
    <w:rsid w:val="00F36A4E"/>
    <w:rsid w:val="00F36CF8"/>
    <w:rsid w:val="00F36DE9"/>
    <w:rsid w:val="00F37488"/>
    <w:rsid w:val="00F37D90"/>
    <w:rsid w:val="00F400A2"/>
    <w:rsid w:val="00F40830"/>
    <w:rsid w:val="00F41C73"/>
    <w:rsid w:val="00F426F6"/>
    <w:rsid w:val="00F42D36"/>
    <w:rsid w:val="00F4304B"/>
    <w:rsid w:val="00F43178"/>
    <w:rsid w:val="00F434FB"/>
    <w:rsid w:val="00F437B9"/>
    <w:rsid w:val="00F43CA2"/>
    <w:rsid w:val="00F43D3C"/>
    <w:rsid w:val="00F450C8"/>
    <w:rsid w:val="00F451AB"/>
    <w:rsid w:val="00F46180"/>
    <w:rsid w:val="00F46488"/>
    <w:rsid w:val="00F46681"/>
    <w:rsid w:val="00F477ED"/>
    <w:rsid w:val="00F50AF0"/>
    <w:rsid w:val="00F513AC"/>
    <w:rsid w:val="00F51979"/>
    <w:rsid w:val="00F52126"/>
    <w:rsid w:val="00F52382"/>
    <w:rsid w:val="00F52473"/>
    <w:rsid w:val="00F524B1"/>
    <w:rsid w:val="00F52F16"/>
    <w:rsid w:val="00F5351D"/>
    <w:rsid w:val="00F54335"/>
    <w:rsid w:val="00F54888"/>
    <w:rsid w:val="00F54BF3"/>
    <w:rsid w:val="00F54F33"/>
    <w:rsid w:val="00F55ABF"/>
    <w:rsid w:val="00F55B12"/>
    <w:rsid w:val="00F55D76"/>
    <w:rsid w:val="00F56293"/>
    <w:rsid w:val="00F56658"/>
    <w:rsid w:val="00F56A71"/>
    <w:rsid w:val="00F56B39"/>
    <w:rsid w:val="00F57BA1"/>
    <w:rsid w:val="00F57BB8"/>
    <w:rsid w:val="00F60033"/>
    <w:rsid w:val="00F6010C"/>
    <w:rsid w:val="00F60BE9"/>
    <w:rsid w:val="00F60CDC"/>
    <w:rsid w:val="00F61A3C"/>
    <w:rsid w:val="00F62130"/>
    <w:rsid w:val="00F624A7"/>
    <w:rsid w:val="00F625EC"/>
    <w:rsid w:val="00F627CE"/>
    <w:rsid w:val="00F6296B"/>
    <w:rsid w:val="00F63401"/>
    <w:rsid w:val="00F6377D"/>
    <w:rsid w:val="00F63920"/>
    <w:rsid w:val="00F65818"/>
    <w:rsid w:val="00F658CF"/>
    <w:rsid w:val="00F65D7C"/>
    <w:rsid w:val="00F66901"/>
    <w:rsid w:val="00F6709B"/>
    <w:rsid w:val="00F67F51"/>
    <w:rsid w:val="00F70270"/>
    <w:rsid w:val="00F70423"/>
    <w:rsid w:val="00F7103B"/>
    <w:rsid w:val="00F71297"/>
    <w:rsid w:val="00F71709"/>
    <w:rsid w:val="00F71A56"/>
    <w:rsid w:val="00F71BAC"/>
    <w:rsid w:val="00F7254D"/>
    <w:rsid w:val="00F72879"/>
    <w:rsid w:val="00F72A72"/>
    <w:rsid w:val="00F73FF0"/>
    <w:rsid w:val="00F75184"/>
    <w:rsid w:val="00F75DC2"/>
    <w:rsid w:val="00F761CF"/>
    <w:rsid w:val="00F7627D"/>
    <w:rsid w:val="00F766EA"/>
    <w:rsid w:val="00F768BA"/>
    <w:rsid w:val="00F77EF7"/>
    <w:rsid w:val="00F80672"/>
    <w:rsid w:val="00F810F9"/>
    <w:rsid w:val="00F81E7B"/>
    <w:rsid w:val="00F82970"/>
    <w:rsid w:val="00F82F6A"/>
    <w:rsid w:val="00F83137"/>
    <w:rsid w:val="00F83194"/>
    <w:rsid w:val="00F8348B"/>
    <w:rsid w:val="00F83BD6"/>
    <w:rsid w:val="00F840E9"/>
    <w:rsid w:val="00F846E6"/>
    <w:rsid w:val="00F84DE6"/>
    <w:rsid w:val="00F84E05"/>
    <w:rsid w:val="00F85436"/>
    <w:rsid w:val="00F85660"/>
    <w:rsid w:val="00F85E56"/>
    <w:rsid w:val="00F85F47"/>
    <w:rsid w:val="00F8618C"/>
    <w:rsid w:val="00F86592"/>
    <w:rsid w:val="00F87828"/>
    <w:rsid w:val="00F901A1"/>
    <w:rsid w:val="00F9076C"/>
    <w:rsid w:val="00F90F08"/>
    <w:rsid w:val="00F914BA"/>
    <w:rsid w:val="00F9194D"/>
    <w:rsid w:val="00F91A43"/>
    <w:rsid w:val="00F91ABC"/>
    <w:rsid w:val="00F95161"/>
    <w:rsid w:val="00F95A0D"/>
    <w:rsid w:val="00F969E5"/>
    <w:rsid w:val="00F96F6F"/>
    <w:rsid w:val="00FA08EC"/>
    <w:rsid w:val="00FA0C8F"/>
    <w:rsid w:val="00FA0D38"/>
    <w:rsid w:val="00FA0DA6"/>
    <w:rsid w:val="00FA194E"/>
    <w:rsid w:val="00FA2926"/>
    <w:rsid w:val="00FA2A8D"/>
    <w:rsid w:val="00FA4126"/>
    <w:rsid w:val="00FA4440"/>
    <w:rsid w:val="00FA47AA"/>
    <w:rsid w:val="00FA4B92"/>
    <w:rsid w:val="00FA5020"/>
    <w:rsid w:val="00FA5A11"/>
    <w:rsid w:val="00FA5CDC"/>
    <w:rsid w:val="00FA64D5"/>
    <w:rsid w:val="00FA69DA"/>
    <w:rsid w:val="00FA6F6D"/>
    <w:rsid w:val="00FA7FA0"/>
    <w:rsid w:val="00FB015E"/>
    <w:rsid w:val="00FB04F3"/>
    <w:rsid w:val="00FB1117"/>
    <w:rsid w:val="00FB2391"/>
    <w:rsid w:val="00FB288D"/>
    <w:rsid w:val="00FB33C1"/>
    <w:rsid w:val="00FB3449"/>
    <w:rsid w:val="00FB3575"/>
    <w:rsid w:val="00FB3F96"/>
    <w:rsid w:val="00FB45CC"/>
    <w:rsid w:val="00FB482B"/>
    <w:rsid w:val="00FB5785"/>
    <w:rsid w:val="00FB6111"/>
    <w:rsid w:val="00FB6E5C"/>
    <w:rsid w:val="00FC0312"/>
    <w:rsid w:val="00FC08BA"/>
    <w:rsid w:val="00FC0A1E"/>
    <w:rsid w:val="00FC0CC5"/>
    <w:rsid w:val="00FC0D9C"/>
    <w:rsid w:val="00FC100B"/>
    <w:rsid w:val="00FC12AF"/>
    <w:rsid w:val="00FC1933"/>
    <w:rsid w:val="00FC1D79"/>
    <w:rsid w:val="00FC1F68"/>
    <w:rsid w:val="00FC2128"/>
    <w:rsid w:val="00FC2143"/>
    <w:rsid w:val="00FC3187"/>
    <w:rsid w:val="00FC42BC"/>
    <w:rsid w:val="00FC4B6F"/>
    <w:rsid w:val="00FC5E9E"/>
    <w:rsid w:val="00FC617B"/>
    <w:rsid w:val="00FD05E7"/>
    <w:rsid w:val="00FD0A58"/>
    <w:rsid w:val="00FD1A32"/>
    <w:rsid w:val="00FD2A2A"/>
    <w:rsid w:val="00FD40D6"/>
    <w:rsid w:val="00FD43C0"/>
    <w:rsid w:val="00FD47FE"/>
    <w:rsid w:val="00FD49C0"/>
    <w:rsid w:val="00FD4EC4"/>
    <w:rsid w:val="00FD54C9"/>
    <w:rsid w:val="00FD59B5"/>
    <w:rsid w:val="00FD6A25"/>
    <w:rsid w:val="00FD6D37"/>
    <w:rsid w:val="00FD72CD"/>
    <w:rsid w:val="00FD7352"/>
    <w:rsid w:val="00FE0999"/>
    <w:rsid w:val="00FE0F8B"/>
    <w:rsid w:val="00FE13AA"/>
    <w:rsid w:val="00FE1B52"/>
    <w:rsid w:val="00FE2379"/>
    <w:rsid w:val="00FE2603"/>
    <w:rsid w:val="00FE2723"/>
    <w:rsid w:val="00FE2904"/>
    <w:rsid w:val="00FE2BC1"/>
    <w:rsid w:val="00FE3809"/>
    <w:rsid w:val="00FE39EA"/>
    <w:rsid w:val="00FE3A67"/>
    <w:rsid w:val="00FE3F81"/>
    <w:rsid w:val="00FE4148"/>
    <w:rsid w:val="00FE41AF"/>
    <w:rsid w:val="00FE4F91"/>
    <w:rsid w:val="00FE51AC"/>
    <w:rsid w:val="00FE54E1"/>
    <w:rsid w:val="00FE55E1"/>
    <w:rsid w:val="00FE5D65"/>
    <w:rsid w:val="00FE6D8C"/>
    <w:rsid w:val="00FE7BF0"/>
    <w:rsid w:val="00FF1A5F"/>
    <w:rsid w:val="00FF1AFB"/>
    <w:rsid w:val="00FF1EAD"/>
    <w:rsid w:val="00FF28C7"/>
    <w:rsid w:val="00FF2A5C"/>
    <w:rsid w:val="00FF2EC9"/>
    <w:rsid w:val="00FF3350"/>
    <w:rsid w:val="00FF3A91"/>
    <w:rsid w:val="00FF47A2"/>
    <w:rsid w:val="00FF4A32"/>
    <w:rsid w:val="00FF4C61"/>
    <w:rsid w:val="00FF4F60"/>
    <w:rsid w:val="00FF5093"/>
    <w:rsid w:val="00FF6E3D"/>
    <w:rsid w:val="00FF7298"/>
    <w:rsid w:val="00FF76B7"/>
    <w:rsid w:val="00FF7C1D"/>
    <w:rsid w:val="00FF7F87"/>
    <w:rsid w:val="01060EAC"/>
    <w:rsid w:val="01CA050A"/>
    <w:rsid w:val="028331C0"/>
    <w:rsid w:val="0294DDD4"/>
    <w:rsid w:val="048796C4"/>
    <w:rsid w:val="0497ED9D"/>
    <w:rsid w:val="04989716"/>
    <w:rsid w:val="0572F88F"/>
    <w:rsid w:val="05A10F20"/>
    <w:rsid w:val="08628EC2"/>
    <w:rsid w:val="089BBFC8"/>
    <w:rsid w:val="0A3FA6B6"/>
    <w:rsid w:val="0BB3F549"/>
    <w:rsid w:val="0C90F25F"/>
    <w:rsid w:val="0D06CF8E"/>
    <w:rsid w:val="0D5583C6"/>
    <w:rsid w:val="0DCDEC9C"/>
    <w:rsid w:val="0E49CD0C"/>
    <w:rsid w:val="0E6C6680"/>
    <w:rsid w:val="0E892ECC"/>
    <w:rsid w:val="0FCD5194"/>
    <w:rsid w:val="1007C575"/>
    <w:rsid w:val="101145CB"/>
    <w:rsid w:val="1033E5F6"/>
    <w:rsid w:val="104A160D"/>
    <w:rsid w:val="1089C870"/>
    <w:rsid w:val="10C23B03"/>
    <w:rsid w:val="11878466"/>
    <w:rsid w:val="11AF623C"/>
    <w:rsid w:val="11B566E2"/>
    <w:rsid w:val="12C01B3A"/>
    <w:rsid w:val="13E96695"/>
    <w:rsid w:val="14688341"/>
    <w:rsid w:val="1565F7DB"/>
    <w:rsid w:val="15B7624F"/>
    <w:rsid w:val="16186077"/>
    <w:rsid w:val="16422770"/>
    <w:rsid w:val="16526A91"/>
    <w:rsid w:val="1673BEC0"/>
    <w:rsid w:val="172F45C7"/>
    <w:rsid w:val="17A069F7"/>
    <w:rsid w:val="17F4521F"/>
    <w:rsid w:val="18CDF9D9"/>
    <w:rsid w:val="195D3B1F"/>
    <w:rsid w:val="197374F6"/>
    <w:rsid w:val="197CC9D8"/>
    <w:rsid w:val="1A641C9F"/>
    <w:rsid w:val="1A95FF21"/>
    <w:rsid w:val="1C9C65A0"/>
    <w:rsid w:val="1CD26F1B"/>
    <w:rsid w:val="1CDEF421"/>
    <w:rsid w:val="1D12C71E"/>
    <w:rsid w:val="1D399D3C"/>
    <w:rsid w:val="1DF66662"/>
    <w:rsid w:val="1EA3D2DE"/>
    <w:rsid w:val="1FAF5AE7"/>
    <w:rsid w:val="1FEA4E69"/>
    <w:rsid w:val="20A54437"/>
    <w:rsid w:val="227E4A18"/>
    <w:rsid w:val="23DD9B43"/>
    <w:rsid w:val="2520B762"/>
    <w:rsid w:val="2532DD2A"/>
    <w:rsid w:val="25589B76"/>
    <w:rsid w:val="25A584D7"/>
    <w:rsid w:val="260F184A"/>
    <w:rsid w:val="265CB64E"/>
    <w:rsid w:val="27222D41"/>
    <w:rsid w:val="280765B3"/>
    <w:rsid w:val="2894BA48"/>
    <w:rsid w:val="2902283C"/>
    <w:rsid w:val="29551AE2"/>
    <w:rsid w:val="2A5F13AA"/>
    <w:rsid w:val="2B6CB304"/>
    <w:rsid w:val="2BA73535"/>
    <w:rsid w:val="2C13C606"/>
    <w:rsid w:val="2C464533"/>
    <w:rsid w:val="2C80DFAF"/>
    <w:rsid w:val="2D04B3D5"/>
    <w:rsid w:val="2D1D4C41"/>
    <w:rsid w:val="2D2BC4DE"/>
    <w:rsid w:val="2D79A2BB"/>
    <w:rsid w:val="2D816613"/>
    <w:rsid w:val="2EF9E8B2"/>
    <w:rsid w:val="2F3B3A41"/>
    <w:rsid w:val="30C1E1B8"/>
    <w:rsid w:val="314A7994"/>
    <w:rsid w:val="31F8A3F4"/>
    <w:rsid w:val="3215925C"/>
    <w:rsid w:val="33C4D7DB"/>
    <w:rsid w:val="33EA047B"/>
    <w:rsid w:val="342C22DF"/>
    <w:rsid w:val="350C151B"/>
    <w:rsid w:val="35AC9795"/>
    <w:rsid w:val="35FA25C8"/>
    <w:rsid w:val="368049FC"/>
    <w:rsid w:val="36D58918"/>
    <w:rsid w:val="36F234B8"/>
    <w:rsid w:val="383B3C10"/>
    <w:rsid w:val="38D89299"/>
    <w:rsid w:val="3A9D9CFB"/>
    <w:rsid w:val="3C40362E"/>
    <w:rsid w:val="3CA3641A"/>
    <w:rsid w:val="3CAB6D11"/>
    <w:rsid w:val="3D43DDC6"/>
    <w:rsid w:val="3DADB523"/>
    <w:rsid w:val="3E0AA638"/>
    <w:rsid w:val="3F0CEA3A"/>
    <w:rsid w:val="3F65E001"/>
    <w:rsid w:val="40ED9A83"/>
    <w:rsid w:val="418FDD83"/>
    <w:rsid w:val="41930E37"/>
    <w:rsid w:val="41EEC7B1"/>
    <w:rsid w:val="42D53FCC"/>
    <w:rsid w:val="42D88EE4"/>
    <w:rsid w:val="43FACDB3"/>
    <w:rsid w:val="44242B65"/>
    <w:rsid w:val="458E8731"/>
    <w:rsid w:val="45F7C4BE"/>
    <w:rsid w:val="463BD0DF"/>
    <w:rsid w:val="473398AF"/>
    <w:rsid w:val="476008F0"/>
    <w:rsid w:val="4797C85E"/>
    <w:rsid w:val="47EF2BBF"/>
    <w:rsid w:val="4850A96A"/>
    <w:rsid w:val="4977D170"/>
    <w:rsid w:val="4A2849EA"/>
    <w:rsid w:val="4A86A00B"/>
    <w:rsid w:val="4AB9927C"/>
    <w:rsid w:val="4B64B9BD"/>
    <w:rsid w:val="4C933F96"/>
    <w:rsid w:val="4DAB7D1E"/>
    <w:rsid w:val="4DD51F63"/>
    <w:rsid w:val="4F2DA554"/>
    <w:rsid w:val="4F4BD266"/>
    <w:rsid w:val="4F75F8C3"/>
    <w:rsid w:val="502E6056"/>
    <w:rsid w:val="51C47BEB"/>
    <w:rsid w:val="5262C773"/>
    <w:rsid w:val="5308D42B"/>
    <w:rsid w:val="5316FF55"/>
    <w:rsid w:val="53866D84"/>
    <w:rsid w:val="53A460CE"/>
    <w:rsid w:val="53D2763E"/>
    <w:rsid w:val="558235CC"/>
    <w:rsid w:val="56847F0A"/>
    <w:rsid w:val="56889357"/>
    <w:rsid w:val="56B6767A"/>
    <w:rsid w:val="5821E05B"/>
    <w:rsid w:val="588AB838"/>
    <w:rsid w:val="5A2CE023"/>
    <w:rsid w:val="5B0AED5D"/>
    <w:rsid w:val="5B17F4B0"/>
    <w:rsid w:val="5B9CB634"/>
    <w:rsid w:val="5C74CDF0"/>
    <w:rsid w:val="5C94F3F7"/>
    <w:rsid w:val="5C98D29C"/>
    <w:rsid w:val="5CCF1696"/>
    <w:rsid w:val="5CD5BA42"/>
    <w:rsid w:val="5EAAC3C2"/>
    <w:rsid w:val="5F2E9CA4"/>
    <w:rsid w:val="5F5B7666"/>
    <w:rsid w:val="5F772AAF"/>
    <w:rsid w:val="60044BED"/>
    <w:rsid w:val="6103ABFA"/>
    <w:rsid w:val="6107B8F8"/>
    <w:rsid w:val="61B16C31"/>
    <w:rsid w:val="61D77F79"/>
    <w:rsid w:val="627102FA"/>
    <w:rsid w:val="64110DB9"/>
    <w:rsid w:val="648B748B"/>
    <w:rsid w:val="65224DA7"/>
    <w:rsid w:val="6554940B"/>
    <w:rsid w:val="65CBDAEC"/>
    <w:rsid w:val="663EAA30"/>
    <w:rsid w:val="66438D93"/>
    <w:rsid w:val="66B585E5"/>
    <w:rsid w:val="698FF793"/>
    <w:rsid w:val="6A238E09"/>
    <w:rsid w:val="6A44393F"/>
    <w:rsid w:val="6AC9309B"/>
    <w:rsid w:val="6AC930EA"/>
    <w:rsid w:val="6B022D20"/>
    <w:rsid w:val="6CAE9A16"/>
    <w:rsid w:val="6D60DB4C"/>
    <w:rsid w:val="6D8A2260"/>
    <w:rsid w:val="6DC05C88"/>
    <w:rsid w:val="6DD0304C"/>
    <w:rsid w:val="6F05C052"/>
    <w:rsid w:val="6FB654AE"/>
    <w:rsid w:val="702651F7"/>
    <w:rsid w:val="71214E09"/>
    <w:rsid w:val="721B9A28"/>
    <w:rsid w:val="7241AF13"/>
    <w:rsid w:val="734AF1E7"/>
    <w:rsid w:val="737737FC"/>
    <w:rsid w:val="7397BF2F"/>
    <w:rsid w:val="7399E247"/>
    <w:rsid w:val="7427DDCB"/>
    <w:rsid w:val="74565AFD"/>
    <w:rsid w:val="7491D8FC"/>
    <w:rsid w:val="75A881A9"/>
    <w:rsid w:val="75B1545C"/>
    <w:rsid w:val="760091B4"/>
    <w:rsid w:val="76630F63"/>
    <w:rsid w:val="774D0677"/>
    <w:rsid w:val="77E1DFC3"/>
    <w:rsid w:val="78E1C823"/>
    <w:rsid w:val="7999A76E"/>
    <w:rsid w:val="7A85B8B3"/>
    <w:rsid w:val="7A948A7E"/>
    <w:rsid w:val="7B60E260"/>
    <w:rsid w:val="7B7F553C"/>
    <w:rsid w:val="7BAD0A39"/>
    <w:rsid w:val="7BCEF85A"/>
    <w:rsid w:val="7C2FA8AA"/>
    <w:rsid w:val="7DEC599E"/>
    <w:rsid w:val="7E16D07B"/>
    <w:rsid w:val="7E91CA72"/>
    <w:rsid w:val="7F2D0F94"/>
    <w:rsid w:val="7F7BEB3C"/>
    <w:rsid w:val="7FBD8340"/>
    <w:rsid w:val="7FCDF0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E6C3B"/>
  <w14:defaultImageDpi w14:val="32767"/>
  <w15:chartTrackingRefBased/>
  <w15:docId w15:val="{C07AF12F-C15E-4C39-8DF9-2E688FBF0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3A4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4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839"/>
    <w:rPr>
      <w:rFonts w:eastAsiaTheme="majorEastAsia" w:cstheme="majorBidi"/>
      <w:color w:val="272727" w:themeColor="text1" w:themeTint="D8"/>
    </w:rPr>
  </w:style>
  <w:style w:type="paragraph" w:styleId="Title">
    <w:name w:val="Title"/>
    <w:basedOn w:val="Normal"/>
    <w:next w:val="Normal"/>
    <w:link w:val="TitleChar"/>
    <w:uiPriority w:val="10"/>
    <w:qFormat/>
    <w:rsid w:val="003A4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8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8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839"/>
    <w:rPr>
      <w:i/>
      <w:iCs/>
      <w:color w:val="404040" w:themeColor="text1" w:themeTint="BF"/>
    </w:rPr>
  </w:style>
  <w:style w:type="paragraph" w:styleId="ListParagraph">
    <w:name w:val="List Paragraph"/>
    <w:basedOn w:val="Normal"/>
    <w:uiPriority w:val="34"/>
    <w:qFormat/>
    <w:rsid w:val="003A4839"/>
    <w:pPr>
      <w:ind w:left="720"/>
      <w:contextualSpacing/>
    </w:pPr>
  </w:style>
  <w:style w:type="character" w:styleId="IntenseEmphasis">
    <w:name w:val="Intense Emphasis"/>
    <w:basedOn w:val="DefaultParagraphFont"/>
    <w:uiPriority w:val="21"/>
    <w:qFormat/>
    <w:rsid w:val="003A4839"/>
    <w:rPr>
      <w:i/>
      <w:iCs/>
      <w:color w:val="0F4761" w:themeColor="accent1" w:themeShade="BF"/>
    </w:rPr>
  </w:style>
  <w:style w:type="paragraph" w:styleId="IntenseQuote">
    <w:name w:val="Intense Quote"/>
    <w:basedOn w:val="Normal"/>
    <w:next w:val="Normal"/>
    <w:link w:val="IntenseQuoteChar"/>
    <w:uiPriority w:val="30"/>
    <w:qFormat/>
    <w:rsid w:val="003A4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839"/>
    <w:rPr>
      <w:i/>
      <w:iCs/>
      <w:color w:val="0F4761" w:themeColor="accent1" w:themeShade="BF"/>
    </w:rPr>
  </w:style>
  <w:style w:type="character" w:styleId="IntenseReference">
    <w:name w:val="Intense Reference"/>
    <w:basedOn w:val="DefaultParagraphFont"/>
    <w:uiPriority w:val="32"/>
    <w:qFormat/>
    <w:rsid w:val="003A4839"/>
    <w:rPr>
      <w:b/>
      <w:bCs/>
      <w:smallCaps/>
      <w:color w:val="0F4761" w:themeColor="accent1" w:themeShade="BF"/>
      <w:spacing w:val="5"/>
    </w:rPr>
  </w:style>
  <w:style w:type="paragraph" w:styleId="Header">
    <w:name w:val="header"/>
    <w:basedOn w:val="Normal"/>
    <w:link w:val="HeaderChar"/>
    <w:uiPriority w:val="99"/>
    <w:unhideWhenUsed/>
    <w:rsid w:val="003A4839"/>
    <w:pPr>
      <w:tabs>
        <w:tab w:val="center" w:pos="4680"/>
        <w:tab w:val="right" w:pos="9360"/>
      </w:tabs>
    </w:pPr>
  </w:style>
  <w:style w:type="character" w:customStyle="1" w:styleId="HeaderChar">
    <w:name w:val="Header Char"/>
    <w:basedOn w:val="DefaultParagraphFont"/>
    <w:link w:val="Header"/>
    <w:uiPriority w:val="99"/>
    <w:rsid w:val="003A4839"/>
    <w:rPr>
      <w:rFonts w:eastAsiaTheme="minorEastAsia"/>
    </w:rPr>
  </w:style>
  <w:style w:type="paragraph" w:styleId="Footer">
    <w:name w:val="footer"/>
    <w:basedOn w:val="Normal"/>
    <w:link w:val="FooterChar"/>
    <w:uiPriority w:val="99"/>
    <w:unhideWhenUsed/>
    <w:rsid w:val="003A4839"/>
    <w:pPr>
      <w:tabs>
        <w:tab w:val="center" w:pos="4680"/>
        <w:tab w:val="right" w:pos="9360"/>
      </w:tabs>
    </w:pPr>
  </w:style>
  <w:style w:type="character" w:customStyle="1" w:styleId="FooterChar">
    <w:name w:val="Footer Char"/>
    <w:basedOn w:val="DefaultParagraphFont"/>
    <w:link w:val="Footer"/>
    <w:uiPriority w:val="99"/>
    <w:rsid w:val="003A4839"/>
    <w:rPr>
      <w:rFonts w:eastAsiaTheme="minorEastAsia"/>
    </w:rPr>
  </w:style>
  <w:style w:type="paragraph" w:customStyle="1" w:styleId="QIDANHeading">
    <w:name w:val="QIDAN Heading"/>
    <w:basedOn w:val="Normal"/>
    <w:qFormat/>
    <w:rsid w:val="00F11451"/>
    <w:pPr>
      <w:spacing w:line="360" w:lineRule="auto"/>
    </w:pPr>
    <w:rPr>
      <w:rFonts w:ascii="Poppins SemiBold" w:hAnsi="Poppins SemiBold"/>
      <w:b/>
      <w:bCs/>
      <w:color w:val="690048"/>
      <w:sz w:val="48"/>
      <w:szCs w:val="48"/>
      <w:lang w:val="en-AU"/>
    </w:rPr>
  </w:style>
  <w:style w:type="paragraph" w:customStyle="1" w:styleId="QIDANSubheading">
    <w:name w:val="QIDAN Subheading"/>
    <w:basedOn w:val="Normal"/>
    <w:qFormat/>
    <w:rsid w:val="00F11451"/>
    <w:pPr>
      <w:spacing w:line="360" w:lineRule="auto"/>
    </w:pPr>
    <w:rPr>
      <w:rFonts w:ascii="Nunito Sans" w:hAnsi="Nunito Sans"/>
      <w:b/>
      <w:bCs/>
      <w:color w:val="690048"/>
      <w:sz w:val="28"/>
      <w:lang w:val="en-AU"/>
    </w:rPr>
  </w:style>
  <w:style w:type="paragraph" w:customStyle="1" w:styleId="QIDANParagraph">
    <w:name w:val="QIDAN Paragraph"/>
    <w:basedOn w:val="Normal"/>
    <w:link w:val="QIDANParagraphChar"/>
    <w:qFormat/>
    <w:rsid w:val="00F11451"/>
    <w:pPr>
      <w:spacing w:line="360" w:lineRule="auto"/>
    </w:pPr>
    <w:rPr>
      <w:rFonts w:ascii="Nunito Sans" w:hAnsi="Nunito Sans"/>
      <w:szCs w:val="20"/>
      <w:lang w:val="en-AU"/>
    </w:rPr>
  </w:style>
  <w:style w:type="character" w:styleId="PageNumber">
    <w:name w:val="page number"/>
    <w:basedOn w:val="DefaultParagraphFont"/>
    <w:uiPriority w:val="99"/>
    <w:semiHidden/>
    <w:unhideWhenUsed/>
    <w:rsid w:val="002C77FC"/>
  </w:style>
  <w:style w:type="character" w:styleId="Hyperlink">
    <w:name w:val="Hyperlink"/>
    <w:basedOn w:val="DefaultParagraphFont"/>
    <w:uiPriority w:val="99"/>
    <w:unhideWhenUsed/>
    <w:rsid w:val="00EC7142"/>
    <w:rPr>
      <w:color w:val="690048"/>
      <w:u w:val="single"/>
    </w:rPr>
  </w:style>
  <w:style w:type="paragraph" w:styleId="TOCHeading">
    <w:name w:val="TOC Heading"/>
    <w:basedOn w:val="Heading1"/>
    <w:next w:val="Normal"/>
    <w:uiPriority w:val="39"/>
    <w:unhideWhenUsed/>
    <w:qFormat/>
    <w:rsid w:val="000B7CD4"/>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B7CD4"/>
    <w:pPr>
      <w:tabs>
        <w:tab w:val="right" w:leader="dot" w:pos="9737"/>
      </w:tabs>
      <w:spacing w:after="100" w:line="360" w:lineRule="auto"/>
    </w:pPr>
    <w:rPr>
      <w:rFonts w:ascii="Nunito Sans" w:hAnsi="Nunito Sans"/>
      <w:bCs/>
      <w:noProof/>
      <w:lang w:val="en-AU"/>
    </w:rPr>
  </w:style>
  <w:style w:type="character" w:styleId="CommentReference">
    <w:name w:val="annotation reference"/>
    <w:basedOn w:val="DefaultParagraphFont"/>
    <w:uiPriority w:val="99"/>
    <w:semiHidden/>
    <w:unhideWhenUsed/>
    <w:rsid w:val="000D56EA"/>
    <w:rPr>
      <w:sz w:val="16"/>
      <w:szCs w:val="16"/>
    </w:rPr>
  </w:style>
  <w:style w:type="paragraph" w:styleId="CommentText">
    <w:name w:val="annotation text"/>
    <w:basedOn w:val="Normal"/>
    <w:link w:val="CommentTextChar"/>
    <w:uiPriority w:val="99"/>
    <w:unhideWhenUsed/>
    <w:rsid w:val="000D56EA"/>
    <w:rPr>
      <w:sz w:val="20"/>
      <w:szCs w:val="20"/>
    </w:rPr>
  </w:style>
  <w:style w:type="character" w:customStyle="1" w:styleId="CommentTextChar">
    <w:name w:val="Comment Text Char"/>
    <w:basedOn w:val="DefaultParagraphFont"/>
    <w:link w:val="CommentText"/>
    <w:uiPriority w:val="99"/>
    <w:rsid w:val="000D56E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56EA"/>
    <w:rPr>
      <w:b/>
      <w:bCs/>
    </w:rPr>
  </w:style>
  <w:style w:type="character" w:customStyle="1" w:styleId="CommentSubjectChar">
    <w:name w:val="Comment Subject Char"/>
    <w:basedOn w:val="CommentTextChar"/>
    <w:link w:val="CommentSubject"/>
    <w:uiPriority w:val="99"/>
    <w:semiHidden/>
    <w:rsid w:val="000D56EA"/>
    <w:rPr>
      <w:rFonts w:eastAsiaTheme="minorEastAsia"/>
      <w:b/>
      <w:bCs/>
      <w:sz w:val="20"/>
      <w:szCs w:val="20"/>
    </w:rPr>
  </w:style>
  <w:style w:type="character" w:customStyle="1" w:styleId="QIDANParagraphChar">
    <w:name w:val="QIDAN Paragraph Char"/>
    <w:basedOn w:val="DefaultParagraphFont"/>
    <w:link w:val="QIDANParagraph"/>
    <w:rsid w:val="004E5F19"/>
    <w:rPr>
      <w:rFonts w:ascii="Nunito Sans" w:eastAsiaTheme="minorEastAsia" w:hAnsi="Nunito Sans"/>
      <w:szCs w:val="20"/>
      <w:lang w:val="en-AU"/>
    </w:rPr>
  </w:style>
  <w:style w:type="paragraph" w:styleId="FootnoteText">
    <w:name w:val="footnote text"/>
    <w:basedOn w:val="Normal"/>
    <w:link w:val="FootnoteTextChar"/>
    <w:uiPriority w:val="99"/>
    <w:unhideWhenUsed/>
    <w:rsid w:val="00D727EC"/>
    <w:rPr>
      <w:kern w:val="0"/>
      <w:sz w:val="20"/>
      <w:szCs w:val="20"/>
      <w:lang w:eastAsia="ja-JP"/>
      <w14:ligatures w14:val="none"/>
    </w:rPr>
  </w:style>
  <w:style w:type="character" w:customStyle="1" w:styleId="FootnoteTextChar">
    <w:name w:val="Footnote Text Char"/>
    <w:basedOn w:val="DefaultParagraphFont"/>
    <w:link w:val="FootnoteText"/>
    <w:uiPriority w:val="99"/>
    <w:rsid w:val="00D727EC"/>
    <w:rPr>
      <w:rFonts w:eastAsiaTheme="minorEastAsia"/>
      <w:kern w:val="0"/>
      <w:sz w:val="20"/>
      <w:szCs w:val="20"/>
      <w:lang w:eastAsia="ja-JP"/>
      <w14:ligatures w14:val="none"/>
    </w:rPr>
  </w:style>
  <w:style w:type="character" w:styleId="FootnoteReference">
    <w:name w:val="footnote reference"/>
    <w:basedOn w:val="DefaultParagraphFont"/>
    <w:uiPriority w:val="99"/>
    <w:semiHidden/>
    <w:unhideWhenUsed/>
    <w:rsid w:val="00D727EC"/>
    <w:rPr>
      <w:vertAlign w:val="superscript"/>
    </w:rPr>
  </w:style>
  <w:style w:type="character" w:styleId="Mention">
    <w:name w:val="Mention"/>
    <w:basedOn w:val="DefaultParagraphFont"/>
    <w:uiPriority w:val="99"/>
    <w:unhideWhenUsed/>
    <w:rsid w:val="003C12E0"/>
    <w:rPr>
      <w:color w:val="2B579A"/>
      <w:shd w:val="clear" w:color="auto" w:fill="E1DFDD"/>
    </w:rPr>
  </w:style>
  <w:style w:type="paragraph" w:styleId="TOC2">
    <w:name w:val="toc 2"/>
    <w:basedOn w:val="Normal"/>
    <w:next w:val="Normal"/>
    <w:autoRedefine/>
    <w:uiPriority w:val="39"/>
    <w:unhideWhenUsed/>
    <w:rsid w:val="00103E27"/>
    <w:pPr>
      <w:spacing w:after="100"/>
      <w:ind w:left="240"/>
    </w:pPr>
  </w:style>
  <w:style w:type="paragraph" w:styleId="EndnoteText">
    <w:name w:val="endnote text"/>
    <w:basedOn w:val="Normal"/>
    <w:link w:val="EndnoteTextChar"/>
    <w:uiPriority w:val="99"/>
    <w:unhideWhenUsed/>
    <w:rsid w:val="00265717"/>
    <w:rPr>
      <w:sz w:val="20"/>
      <w:szCs w:val="20"/>
    </w:rPr>
  </w:style>
  <w:style w:type="character" w:customStyle="1" w:styleId="EndnoteTextChar">
    <w:name w:val="Endnote Text Char"/>
    <w:basedOn w:val="DefaultParagraphFont"/>
    <w:link w:val="EndnoteText"/>
    <w:uiPriority w:val="99"/>
    <w:rsid w:val="00265717"/>
    <w:rPr>
      <w:rFonts w:eastAsiaTheme="minorEastAsia"/>
      <w:sz w:val="20"/>
      <w:szCs w:val="20"/>
    </w:rPr>
  </w:style>
  <w:style w:type="character" w:styleId="EndnoteReference">
    <w:name w:val="endnote reference"/>
    <w:basedOn w:val="DefaultParagraphFont"/>
    <w:uiPriority w:val="99"/>
    <w:semiHidden/>
    <w:unhideWhenUsed/>
    <w:rsid w:val="00265717"/>
    <w:rPr>
      <w:vertAlign w:val="superscript"/>
    </w:rPr>
  </w:style>
  <w:style w:type="paragraph" w:styleId="Revision">
    <w:name w:val="Revision"/>
    <w:hidden/>
    <w:uiPriority w:val="99"/>
    <w:semiHidden/>
    <w:rsid w:val="0065799E"/>
    <w:rPr>
      <w:rFonts w:eastAsiaTheme="minorEastAsia"/>
    </w:rPr>
  </w:style>
  <w:style w:type="character" w:styleId="UnresolvedMention">
    <w:name w:val="Unresolved Mention"/>
    <w:basedOn w:val="DefaultParagraphFont"/>
    <w:uiPriority w:val="99"/>
    <w:rsid w:val="00205564"/>
    <w:rPr>
      <w:color w:val="605E5C"/>
      <w:shd w:val="clear" w:color="auto" w:fill="E1DFDD"/>
    </w:rPr>
  </w:style>
  <w:style w:type="character" w:styleId="FollowedHyperlink">
    <w:name w:val="FollowedHyperlink"/>
    <w:basedOn w:val="DefaultParagraphFont"/>
    <w:uiPriority w:val="99"/>
    <w:semiHidden/>
    <w:unhideWhenUsed/>
    <w:rsid w:val="002055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2187">
      <w:bodyDiv w:val="1"/>
      <w:marLeft w:val="0"/>
      <w:marRight w:val="0"/>
      <w:marTop w:val="0"/>
      <w:marBottom w:val="0"/>
      <w:divBdr>
        <w:top w:val="none" w:sz="0" w:space="0" w:color="auto"/>
        <w:left w:val="none" w:sz="0" w:space="0" w:color="auto"/>
        <w:bottom w:val="none" w:sz="0" w:space="0" w:color="auto"/>
        <w:right w:val="none" w:sz="0" w:space="0" w:color="auto"/>
      </w:divBdr>
    </w:div>
    <w:div w:id="176811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qidan.org.au/submissions/qidan-position-paper-government-responses-to-drc/" TargetMode="External"/><Relationship Id="rId18" Type="http://schemas.openxmlformats.org/officeDocument/2006/relationships/hyperlink" Target="https://www.health.gov.au/resources/publications/disability-royal-commission-progress-report-2025-0" TargetMode="External"/><Relationship Id="rId26" Type="http://schemas.openxmlformats.org/officeDocument/2006/relationships/hyperlink" Target="https://www.agac.org.au/assets/images/National-Public-Guardianship-Guidelines-2025_2025-04-22-015615.pdf" TargetMode="External"/><Relationship Id="rId39" Type="http://schemas.openxmlformats.org/officeDocument/2006/relationships/header" Target="header2.xml"/><Relationship Id="rId21" Type="http://schemas.openxmlformats.org/officeDocument/2006/relationships/hyperlink" Target="https://www.humanrightsact.org.au/human-rights-act" TargetMode="External"/><Relationship Id="rId34" Type="http://schemas.openxmlformats.org/officeDocument/2006/relationships/hyperlink" Target="https://www.police.qld.gov.au/sites/default/files/2024-03/QPS-Disability-Service-Plan-2023-2026.pdf"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health.gov.au/resources/publications/drmc-communique-6-june-2025" TargetMode="External"/><Relationship Id="rId20" Type="http://schemas.openxmlformats.org/officeDocument/2006/relationships/hyperlink" Target="https://www.ohchr.org/en/instruments-mechanisms/instruments/convention-rights-persons-disabilities" TargetMode="External"/><Relationship Id="rId29" Type="http://schemas.openxmlformats.org/officeDocument/2006/relationships/hyperlink" Target="https://www.health.gov.au/our-work/national-roadmap-to-improve-the-health-and-mental-health-of-autistic-people-2025-2035"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amilies.qld.gov.au/campaign/queenslands-disability-plan/about-plan/queenslands-disability-plan-2022-27" TargetMode="External"/><Relationship Id="rId32" Type="http://schemas.openxmlformats.org/officeDocument/2006/relationships/hyperlink" Target="https://www.ndiscommission.gov.au/sites/default/files/2023-01/FINAL%20-%20ACTION%20PLAN%20-%20OMI%20into%20aspects%20of%20supported%20accommodation.pdf"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health.gov.au/resources/publications/national-interim-update-2024" TargetMode="External"/><Relationship Id="rId23" Type="http://schemas.openxmlformats.org/officeDocument/2006/relationships/hyperlink" Target="https://www.disabilitygateway.gov.au/sites/default/files/documents/2025-01/5831-dss3513-ads-strategy-2021.pdf" TargetMode="External"/><Relationship Id="rId28" Type="http://schemas.openxmlformats.org/officeDocument/2006/relationships/hyperlink" Target="https://www.health.gov.au/resources/publications/intellectual-disability-health-capability-framework" TargetMode="External"/><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families.qld.gov.au/_media/documents/disability/disability-royal-commission/qld-govt-response-disability-royal-commission.pdf" TargetMode="External"/><Relationship Id="rId31" Type="http://schemas.openxmlformats.org/officeDocument/2006/relationships/hyperlink" Target="https://www.housing.qld.gov.au/__data/assets/pdf_file/0028/61957/partnering-for-inclusive-housing-with-queenslanders-with-disability-2024-2027.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ealth.gov.au/sites/default/files/2025-07/disability-reform-roadmap_0.pdf" TargetMode="External"/><Relationship Id="rId22" Type="http://schemas.openxmlformats.org/officeDocument/2006/relationships/hyperlink" Target="https://www.aph.gov.au/Parliamentary_Business/Committees/Joint/Human_Rights/HumanRightsFramework/Report" TargetMode="External"/><Relationship Id="rId27" Type="http://schemas.openxmlformats.org/officeDocument/2006/relationships/hyperlink" Target="https://www.disabilitygateway.gov.au/sites/default/files/documents/2024-12/5446-dss3498-ads-data.pdf" TargetMode="External"/><Relationship Id="rId30" Type="http://schemas.openxmlformats.org/officeDocument/2006/relationships/hyperlink" Target="https://qed.qld.gov.au/our-publications/strategiesandplans/Documents/disability-service-plan.pdf" TargetMode="External"/><Relationship Id="rId35" Type="http://schemas.openxmlformats.org/officeDocument/2006/relationships/hyperlink" Target="https://raisetheage.org.au/"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instagram.com/rubys_art_on_stuff/?hl=en" TargetMode="External"/><Relationship Id="rId17" Type="http://schemas.openxmlformats.org/officeDocument/2006/relationships/hyperlink" Target="https://www.health.gov.au/resources/publications/disability-reform-roadmap-0" TargetMode="External"/><Relationship Id="rId25" Type="http://schemas.openxmlformats.org/officeDocument/2006/relationships/hyperlink" Target="https://www.aph.gov.au/Parliamentary_Business/Committees/Joint/Human_Rights/HumanRightsFramework/Report" TargetMode="External"/><Relationship Id="rId33" Type="http://schemas.openxmlformats.org/officeDocument/2006/relationships/hyperlink" Target="https://myhousingoptions.org.au/toolkit-downloads/" TargetMode="External"/><Relationship Id="rId3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DeCocqVanDelw\AppData\Local\Microsoft\Windows\INetCache\Content.Outlook\UATP3LJU\QIDA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22eb771-ca73-43f7-ae9a-92fcdf6b2d87" xsi:nil="true"/>
    <_ip_UnifiedCompliancePolicyProperties xmlns="http://schemas.microsoft.com/sharepoint/v3" xsi:nil="true"/>
    <lcf76f155ced4ddcb4097134ff3c332f xmlns="662b4d72-0963-4903-8d1e-908999ea922a">
      <Terms xmlns="http://schemas.microsoft.com/office/infopath/2007/PartnerControls"/>
    </lcf76f155ced4ddcb4097134ff3c332f>
    <Commnet xmlns="662b4d72-0963-4903-8d1e-908999ea922a" xsi:nil="true"/>
    <_dlc_DocId xmlns="422eb771-ca73-43f7-ae9a-92fcdf6b2d87">1234-1248423447-201902</_dlc_DocId>
    <_dlc_DocIdUrl xmlns="422eb771-ca73-43f7-ae9a-92fcdf6b2d87">
      <Url>https://queenslandadvocacy.sharepoint.com/sites/QueenslandAdvocacy/_layouts/15/DocIdRedir.aspx?ID=1234-1248423447-201902</Url>
      <Description>1234-1248423447-201902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24B067D30BF2499845ACEC545648F0" ma:contentTypeVersion="22" ma:contentTypeDescription="Create a new document." ma:contentTypeScope="" ma:versionID="4d4588f06dcdedeed0441f851931f4d1">
  <xsd:schema xmlns:xsd="http://www.w3.org/2001/XMLSchema" xmlns:xs="http://www.w3.org/2001/XMLSchema" xmlns:p="http://schemas.microsoft.com/office/2006/metadata/properties" xmlns:ns1="http://schemas.microsoft.com/sharepoint/v3" xmlns:ns2="662b4d72-0963-4903-8d1e-908999ea922a" xmlns:ns3="422eb771-ca73-43f7-ae9a-92fcdf6b2d87" targetNamespace="http://schemas.microsoft.com/office/2006/metadata/properties" ma:root="true" ma:fieldsID="9e6ac9d1f69f0a16497584f526a7a113" ns1:_="" ns2:_="" ns3:_="">
    <xsd:import namespace="http://schemas.microsoft.com/sharepoint/v3"/>
    <xsd:import namespace="662b4d72-0963-4903-8d1e-908999ea922a"/>
    <xsd:import namespace="422eb771-ca73-43f7-ae9a-92fcdf6b2d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1:_ip_UnifiedCompliancePolicyProperties" minOccurs="0"/>
                <xsd:element ref="ns1:_ip_UnifiedCompliancePolicyUIAction" minOccurs="0"/>
                <xsd:element ref="ns2:MediaServiceLocation" minOccurs="0"/>
                <xsd:element ref="ns2:MediaServiceObjectDetectorVersions" minOccurs="0"/>
                <xsd:element ref="ns2:Commnet" minOccurs="0"/>
                <xsd:element ref="ns2:MediaServiceSearchProperties"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b4d72-0963-4903-8d1e-908999ea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ab6623-b492-42e2-a4a2-e207cea2c5e2"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Commnet" ma:index="27" nillable="true" ma:displayName="Commnet" ma:format="Dropdown" ma:internalName="Commnet">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2eb771-ca73-43f7-ae9a-92fcdf6b2d8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9444ad-9253-42c9-be6d-e401742c2274}" ma:internalName="TaxCatchAll" ma:showField="CatchAllData" ma:web="422eb771-ca73-43f7-ae9a-92fcdf6b2d87">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A2A521-ABCC-433C-B9E4-7671158D8C8E}">
  <ds:schemaRefs>
    <ds:schemaRef ds:uri="http://schemas.microsoft.com/sharepoint/events"/>
  </ds:schemaRefs>
</ds:datastoreItem>
</file>

<file path=customXml/itemProps2.xml><?xml version="1.0" encoding="utf-8"?>
<ds:datastoreItem xmlns:ds="http://schemas.openxmlformats.org/officeDocument/2006/customXml" ds:itemID="{F4C81822-521D-4E44-889A-F3D302B0C237}">
  <ds:schemaRefs>
    <ds:schemaRef ds:uri="http://schemas.microsoft.com/office/2006/metadata/properties"/>
    <ds:schemaRef ds:uri="http://schemas.microsoft.com/office/infopath/2007/PartnerControls"/>
    <ds:schemaRef ds:uri="http://schemas.microsoft.com/sharepoint/v3"/>
    <ds:schemaRef ds:uri="422eb771-ca73-43f7-ae9a-92fcdf6b2d87"/>
    <ds:schemaRef ds:uri="662b4d72-0963-4903-8d1e-908999ea922a"/>
  </ds:schemaRefs>
</ds:datastoreItem>
</file>

<file path=customXml/itemProps3.xml><?xml version="1.0" encoding="utf-8"?>
<ds:datastoreItem xmlns:ds="http://schemas.openxmlformats.org/officeDocument/2006/customXml" ds:itemID="{B3ECE287-AFFE-41BF-AAD2-864478A43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b4d72-0963-4903-8d1e-908999ea922a"/>
    <ds:schemaRef ds:uri="422eb771-ca73-43f7-ae9a-92fcdf6b2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7C0389-8C24-4F0D-976B-0D81BF51350C}">
  <ds:schemaRefs>
    <ds:schemaRef ds:uri="http://schemas.openxmlformats.org/officeDocument/2006/bibliography"/>
  </ds:schemaRefs>
</ds:datastoreItem>
</file>

<file path=customXml/itemProps5.xml><?xml version="1.0" encoding="utf-8"?>
<ds:datastoreItem xmlns:ds="http://schemas.openxmlformats.org/officeDocument/2006/customXml" ds:itemID="{35B0A2DE-A80A-4EF5-982C-64966748C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QIDAN Report</Template>
  <TotalTime>19</TotalTime>
  <Pages>81</Pages>
  <Words>19319</Words>
  <Characters>120938</Characters>
  <Application>Microsoft Office Word</Application>
  <DocSecurity>8</DocSecurity>
  <Lines>2325</Lines>
  <Paragraphs>1054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139203</CharactersWithSpaces>
  <SharedDoc>false</SharedDoc>
  <HLinks>
    <vt:vector size="336" baseType="variant">
      <vt:variant>
        <vt:i4>7471163</vt:i4>
      </vt:variant>
      <vt:variant>
        <vt:i4>147</vt:i4>
      </vt:variant>
      <vt:variant>
        <vt:i4>0</vt:i4>
      </vt:variant>
      <vt:variant>
        <vt:i4>5</vt:i4>
      </vt:variant>
      <vt:variant>
        <vt:lpwstr>https://raisetheage.org.au/</vt:lpwstr>
      </vt:variant>
      <vt:variant>
        <vt:lpwstr/>
      </vt:variant>
      <vt:variant>
        <vt:i4>6881329</vt:i4>
      </vt:variant>
      <vt:variant>
        <vt:i4>144</vt:i4>
      </vt:variant>
      <vt:variant>
        <vt:i4>0</vt:i4>
      </vt:variant>
      <vt:variant>
        <vt:i4>5</vt:i4>
      </vt:variant>
      <vt:variant>
        <vt:lpwstr>https://www.police.qld.gov.au/sites/default/files/2024-03/QPS-Disability-Service-Plan-2023-2026.pdf</vt:lpwstr>
      </vt:variant>
      <vt:variant>
        <vt:lpwstr/>
      </vt:variant>
      <vt:variant>
        <vt:i4>3735591</vt:i4>
      </vt:variant>
      <vt:variant>
        <vt:i4>141</vt:i4>
      </vt:variant>
      <vt:variant>
        <vt:i4>0</vt:i4>
      </vt:variant>
      <vt:variant>
        <vt:i4>5</vt:i4>
      </vt:variant>
      <vt:variant>
        <vt:lpwstr>https://myhousingoptions.org.au/toolkit-downloads/</vt:lpwstr>
      </vt:variant>
      <vt:variant>
        <vt:lpwstr/>
      </vt:variant>
      <vt:variant>
        <vt:i4>3407997</vt:i4>
      </vt:variant>
      <vt:variant>
        <vt:i4>138</vt:i4>
      </vt:variant>
      <vt:variant>
        <vt:i4>0</vt:i4>
      </vt:variant>
      <vt:variant>
        <vt:i4>5</vt:i4>
      </vt:variant>
      <vt:variant>
        <vt:lpwstr>https://www.ndiscommission.gov.au/sites/default/files/2023-01/FINAL - ACTION PLAN - OMI into aspects of supported accommodation.pdf</vt:lpwstr>
      </vt:variant>
      <vt:variant>
        <vt:lpwstr/>
      </vt:variant>
      <vt:variant>
        <vt:i4>131116</vt:i4>
      </vt:variant>
      <vt:variant>
        <vt:i4>135</vt:i4>
      </vt:variant>
      <vt:variant>
        <vt:i4>0</vt:i4>
      </vt:variant>
      <vt:variant>
        <vt:i4>5</vt:i4>
      </vt:variant>
      <vt:variant>
        <vt:lpwstr>https://www.housing.qld.gov.au/__data/assets/pdf_file/0028/61957/partnering-for-inclusive-housing-with-queenslanders-with-disability-2024-2027.pdf</vt:lpwstr>
      </vt:variant>
      <vt:variant>
        <vt:lpwstr/>
      </vt:variant>
      <vt:variant>
        <vt:i4>1769481</vt:i4>
      </vt:variant>
      <vt:variant>
        <vt:i4>132</vt:i4>
      </vt:variant>
      <vt:variant>
        <vt:i4>0</vt:i4>
      </vt:variant>
      <vt:variant>
        <vt:i4>5</vt:i4>
      </vt:variant>
      <vt:variant>
        <vt:lpwstr>https://qed.qld.gov.au/our-publications/strategiesandplans/Documents/disability-service-plan.pdf</vt:lpwstr>
      </vt:variant>
      <vt:variant>
        <vt:lpwstr/>
      </vt:variant>
      <vt:variant>
        <vt:i4>1769493</vt:i4>
      </vt:variant>
      <vt:variant>
        <vt:i4>129</vt:i4>
      </vt:variant>
      <vt:variant>
        <vt:i4>0</vt:i4>
      </vt:variant>
      <vt:variant>
        <vt:i4>5</vt:i4>
      </vt:variant>
      <vt:variant>
        <vt:lpwstr>https://www.health.gov.au/our-work/national-roadmap-to-improve-the-health-and-mental-health-of-autistic-people-2025-2035</vt:lpwstr>
      </vt:variant>
      <vt:variant>
        <vt:lpwstr/>
      </vt:variant>
      <vt:variant>
        <vt:i4>4456467</vt:i4>
      </vt:variant>
      <vt:variant>
        <vt:i4>126</vt:i4>
      </vt:variant>
      <vt:variant>
        <vt:i4>0</vt:i4>
      </vt:variant>
      <vt:variant>
        <vt:i4>5</vt:i4>
      </vt:variant>
      <vt:variant>
        <vt:lpwstr>https://www.health.gov.au/resources/publications/intellectual-disability-health-capability-framework</vt:lpwstr>
      </vt:variant>
      <vt:variant>
        <vt:lpwstr/>
      </vt:variant>
      <vt:variant>
        <vt:i4>458823</vt:i4>
      </vt:variant>
      <vt:variant>
        <vt:i4>123</vt:i4>
      </vt:variant>
      <vt:variant>
        <vt:i4>0</vt:i4>
      </vt:variant>
      <vt:variant>
        <vt:i4>5</vt:i4>
      </vt:variant>
      <vt:variant>
        <vt:lpwstr>https://www.disabilitygateway.gov.au/sites/default/files/documents/2024-12/5446-dss3498-ads-data.pdf</vt:lpwstr>
      </vt:variant>
      <vt:variant>
        <vt:lpwstr/>
      </vt:variant>
      <vt:variant>
        <vt:i4>262251</vt:i4>
      </vt:variant>
      <vt:variant>
        <vt:i4>120</vt:i4>
      </vt:variant>
      <vt:variant>
        <vt:i4>0</vt:i4>
      </vt:variant>
      <vt:variant>
        <vt:i4>5</vt:i4>
      </vt:variant>
      <vt:variant>
        <vt:lpwstr>https://www.agac.org.au/assets/images/National-Public-Guardianship-Guidelines-2025_2025-04-22-015615.pdf</vt:lpwstr>
      </vt:variant>
      <vt:variant>
        <vt:lpwstr/>
      </vt:variant>
      <vt:variant>
        <vt:i4>2097188</vt:i4>
      </vt:variant>
      <vt:variant>
        <vt:i4>117</vt:i4>
      </vt:variant>
      <vt:variant>
        <vt:i4>0</vt:i4>
      </vt:variant>
      <vt:variant>
        <vt:i4>5</vt:i4>
      </vt:variant>
      <vt:variant>
        <vt:lpwstr>https://www.aph.gov.au/Parliamentary_Business/Committees/Joint/Human_Rights/HumanRightsFramework/Report</vt:lpwstr>
      </vt:variant>
      <vt:variant>
        <vt:lpwstr/>
      </vt:variant>
      <vt:variant>
        <vt:i4>3997797</vt:i4>
      </vt:variant>
      <vt:variant>
        <vt:i4>114</vt:i4>
      </vt:variant>
      <vt:variant>
        <vt:i4>0</vt:i4>
      </vt:variant>
      <vt:variant>
        <vt:i4>5</vt:i4>
      </vt:variant>
      <vt:variant>
        <vt:lpwstr>https://www.families.qld.gov.au/campaign/queenslands-disability-plan/about-plan/queenslands-disability-plan-2022-27</vt:lpwstr>
      </vt:variant>
      <vt:variant>
        <vt:lpwstr/>
      </vt:variant>
      <vt:variant>
        <vt:i4>6160466</vt:i4>
      </vt:variant>
      <vt:variant>
        <vt:i4>111</vt:i4>
      </vt:variant>
      <vt:variant>
        <vt:i4>0</vt:i4>
      </vt:variant>
      <vt:variant>
        <vt:i4>5</vt:i4>
      </vt:variant>
      <vt:variant>
        <vt:lpwstr>https://www.disabilitygateway.gov.au/sites/default/files/documents/2025-01/5831-dss3513-ads-strategy-2021.pdf</vt:lpwstr>
      </vt:variant>
      <vt:variant>
        <vt:lpwstr/>
      </vt:variant>
      <vt:variant>
        <vt:i4>2097188</vt:i4>
      </vt:variant>
      <vt:variant>
        <vt:i4>108</vt:i4>
      </vt:variant>
      <vt:variant>
        <vt:i4>0</vt:i4>
      </vt:variant>
      <vt:variant>
        <vt:i4>5</vt:i4>
      </vt:variant>
      <vt:variant>
        <vt:lpwstr>https://www.aph.gov.au/Parliamentary_Business/Committees/Joint/Human_Rights/HumanRightsFramework/Report</vt:lpwstr>
      </vt:variant>
      <vt:variant>
        <vt:lpwstr/>
      </vt:variant>
      <vt:variant>
        <vt:i4>3145849</vt:i4>
      </vt:variant>
      <vt:variant>
        <vt:i4>105</vt:i4>
      </vt:variant>
      <vt:variant>
        <vt:i4>0</vt:i4>
      </vt:variant>
      <vt:variant>
        <vt:i4>5</vt:i4>
      </vt:variant>
      <vt:variant>
        <vt:lpwstr>https://www.humanrightsact.org.au/human-rights-act</vt:lpwstr>
      </vt:variant>
      <vt:variant>
        <vt:lpwstr/>
      </vt:variant>
      <vt:variant>
        <vt:i4>2293870</vt:i4>
      </vt:variant>
      <vt:variant>
        <vt:i4>102</vt:i4>
      </vt:variant>
      <vt:variant>
        <vt:i4>0</vt:i4>
      </vt:variant>
      <vt:variant>
        <vt:i4>5</vt:i4>
      </vt:variant>
      <vt:variant>
        <vt:lpwstr>https://www.ohchr.org/en/instruments-mechanisms/instruments/convention-rights-persons-disabilities</vt:lpwstr>
      </vt:variant>
      <vt:variant>
        <vt:lpwstr/>
      </vt:variant>
      <vt:variant>
        <vt:i4>4325492</vt:i4>
      </vt:variant>
      <vt:variant>
        <vt:i4>99</vt:i4>
      </vt:variant>
      <vt:variant>
        <vt:i4>0</vt:i4>
      </vt:variant>
      <vt:variant>
        <vt:i4>5</vt:i4>
      </vt:variant>
      <vt:variant>
        <vt:lpwstr>https://www.families.qld.gov.au/_media/documents/disability/disability-royal-commission/qld-govt-response-disability-royal-commission.pdf</vt:lpwstr>
      </vt:variant>
      <vt:variant>
        <vt:lpwstr/>
      </vt:variant>
      <vt:variant>
        <vt:i4>2293866</vt:i4>
      </vt:variant>
      <vt:variant>
        <vt:i4>96</vt:i4>
      </vt:variant>
      <vt:variant>
        <vt:i4>0</vt:i4>
      </vt:variant>
      <vt:variant>
        <vt:i4>5</vt:i4>
      </vt:variant>
      <vt:variant>
        <vt:lpwstr>https://www.health.gov.au/resources/publications/disability-royal-commission-progress-report-2025-0</vt:lpwstr>
      </vt:variant>
      <vt:variant>
        <vt:lpwstr/>
      </vt:variant>
      <vt:variant>
        <vt:i4>5177356</vt:i4>
      </vt:variant>
      <vt:variant>
        <vt:i4>93</vt:i4>
      </vt:variant>
      <vt:variant>
        <vt:i4>0</vt:i4>
      </vt:variant>
      <vt:variant>
        <vt:i4>5</vt:i4>
      </vt:variant>
      <vt:variant>
        <vt:lpwstr>https://www.health.gov.au/resources/publications/disability-reform-roadmap-0</vt:lpwstr>
      </vt:variant>
      <vt:variant>
        <vt:lpwstr/>
      </vt:variant>
      <vt:variant>
        <vt:i4>1048599</vt:i4>
      </vt:variant>
      <vt:variant>
        <vt:i4>90</vt:i4>
      </vt:variant>
      <vt:variant>
        <vt:i4>0</vt:i4>
      </vt:variant>
      <vt:variant>
        <vt:i4>5</vt:i4>
      </vt:variant>
      <vt:variant>
        <vt:lpwstr>https://www.health.gov.au/resources/publications/drmc-communique-6-june-2025</vt:lpwstr>
      </vt:variant>
      <vt:variant>
        <vt:lpwstr/>
      </vt:variant>
      <vt:variant>
        <vt:i4>5505025</vt:i4>
      </vt:variant>
      <vt:variant>
        <vt:i4>87</vt:i4>
      </vt:variant>
      <vt:variant>
        <vt:i4>0</vt:i4>
      </vt:variant>
      <vt:variant>
        <vt:i4>5</vt:i4>
      </vt:variant>
      <vt:variant>
        <vt:lpwstr>https://www.health.gov.au/resources/publications/national-interim-update-2024</vt:lpwstr>
      </vt:variant>
      <vt:variant>
        <vt:lpwstr/>
      </vt:variant>
      <vt:variant>
        <vt:i4>7209050</vt:i4>
      </vt:variant>
      <vt:variant>
        <vt:i4>84</vt:i4>
      </vt:variant>
      <vt:variant>
        <vt:i4>0</vt:i4>
      </vt:variant>
      <vt:variant>
        <vt:i4>5</vt:i4>
      </vt:variant>
      <vt:variant>
        <vt:lpwstr>https://www.health.gov.au/sites/default/files/2025-07/disability-reform-roadmap_0.pdf</vt:lpwstr>
      </vt:variant>
      <vt:variant>
        <vt:lpwstr/>
      </vt:variant>
      <vt:variant>
        <vt:i4>7405694</vt:i4>
      </vt:variant>
      <vt:variant>
        <vt:i4>81</vt:i4>
      </vt:variant>
      <vt:variant>
        <vt:i4>0</vt:i4>
      </vt:variant>
      <vt:variant>
        <vt:i4>5</vt:i4>
      </vt:variant>
      <vt:variant>
        <vt:lpwstr>https://qidan.org.au/submissions/qidan-position-paper-government-responses-to-drc/</vt:lpwstr>
      </vt:variant>
      <vt:variant>
        <vt:lpwstr/>
      </vt:variant>
      <vt:variant>
        <vt:i4>1703991</vt:i4>
      </vt:variant>
      <vt:variant>
        <vt:i4>74</vt:i4>
      </vt:variant>
      <vt:variant>
        <vt:i4>0</vt:i4>
      </vt:variant>
      <vt:variant>
        <vt:i4>5</vt:i4>
      </vt:variant>
      <vt:variant>
        <vt:lpwstr/>
      </vt:variant>
      <vt:variant>
        <vt:lpwstr>_Toc229751993</vt:lpwstr>
      </vt:variant>
      <vt:variant>
        <vt:i4>1703991</vt:i4>
      </vt:variant>
      <vt:variant>
        <vt:i4>68</vt:i4>
      </vt:variant>
      <vt:variant>
        <vt:i4>0</vt:i4>
      </vt:variant>
      <vt:variant>
        <vt:i4>5</vt:i4>
      </vt:variant>
      <vt:variant>
        <vt:lpwstr/>
      </vt:variant>
      <vt:variant>
        <vt:lpwstr>_Toc229751992</vt:lpwstr>
      </vt:variant>
      <vt:variant>
        <vt:i4>1703991</vt:i4>
      </vt:variant>
      <vt:variant>
        <vt:i4>62</vt:i4>
      </vt:variant>
      <vt:variant>
        <vt:i4>0</vt:i4>
      </vt:variant>
      <vt:variant>
        <vt:i4>5</vt:i4>
      </vt:variant>
      <vt:variant>
        <vt:lpwstr/>
      </vt:variant>
      <vt:variant>
        <vt:lpwstr>_Toc229751991</vt:lpwstr>
      </vt:variant>
      <vt:variant>
        <vt:i4>1703991</vt:i4>
      </vt:variant>
      <vt:variant>
        <vt:i4>56</vt:i4>
      </vt:variant>
      <vt:variant>
        <vt:i4>0</vt:i4>
      </vt:variant>
      <vt:variant>
        <vt:i4>5</vt:i4>
      </vt:variant>
      <vt:variant>
        <vt:lpwstr/>
      </vt:variant>
      <vt:variant>
        <vt:lpwstr>_Toc229751990</vt:lpwstr>
      </vt:variant>
      <vt:variant>
        <vt:i4>1769527</vt:i4>
      </vt:variant>
      <vt:variant>
        <vt:i4>50</vt:i4>
      </vt:variant>
      <vt:variant>
        <vt:i4>0</vt:i4>
      </vt:variant>
      <vt:variant>
        <vt:i4>5</vt:i4>
      </vt:variant>
      <vt:variant>
        <vt:lpwstr/>
      </vt:variant>
      <vt:variant>
        <vt:lpwstr>_Toc229751989</vt:lpwstr>
      </vt:variant>
      <vt:variant>
        <vt:i4>1769527</vt:i4>
      </vt:variant>
      <vt:variant>
        <vt:i4>44</vt:i4>
      </vt:variant>
      <vt:variant>
        <vt:i4>0</vt:i4>
      </vt:variant>
      <vt:variant>
        <vt:i4>5</vt:i4>
      </vt:variant>
      <vt:variant>
        <vt:lpwstr/>
      </vt:variant>
      <vt:variant>
        <vt:lpwstr>_Toc229751988</vt:lpwstr>
      </vt:variant>
      <vt:variant>
        <vt:i4>1769527</vt:i4>
      </vt:variant>
      <vt:variant>
        <vt:i4>38</vt:i4>
      </vt:variant>
      <vt:variant>
        <vt:i4>0</vt:i4>
      </vt:variant>
      <vt:variant>
        <vt:i4>5</vt:i4>
      </vt:variant>
      <vt:variant>
        <vt:lpwstr/>
      </vt:variant>
      <vt:variant>
        <vt:lpwstr>_Toc229751987</vt:lpwstr>
      </vt:variant>
      <vt:variant>
        <vt:i4>1769527</vt:i4>
      </vt:variant>
      <vt:variant>
        <vt:i4>32</vt:i4>
      </vt:variant>
      <vt:variant>
        <vt:i4>0</vt:i4>
      </vt:variant>
      <vt:variant>
        <vt:i4>5</vt:i4>
      </vt:variant>
      <vt:variant>
        <vt:lpwstr/>
      </vt:variant>
      <vt:variant>
        <vt:lpwstr>_Toc229751986</vt:lpwstr>
      </vt:variant>
      <vt:variant>
        <vt:i4>1769527</vt:i4>
      </vt:variant>
      <vt:variant>
        <vt:i4>26</vt:i4>
      </vt:variant>
      <vt:variant>
        <vt:i4>0</vt:i4>
      </vt:variant>
      <vt:variant>
        <vt:i4>5</vt:i4>
      </vt:variant>
      <vt:variant>
        <vt:lpwstr/>
      </vt:variant>
      <vt:variant>
        <vt:lpwstr>_Toc229751985</vt:lpwstr>
      </vt:variant>
      <vt:variant>
        <vt:i4>1769527</vt:i4>
      </vt:variant>
      <vt:variant>
        <vt:i4>20</vt:i4>
      </vt:variant>
      <vt:variant>
        <vt:i4>0</vt:i4>
      </vt:variant>
      <vt:variant>
        <vt:i4>5</vt:i4>
      </vt:variant>
      <vt:variant>
        <vt:lpwstr/>
      </vt:variant>
      <vt:variant>
        <vt:lpwstr>_Toc229751984</vt:lpwstr>
      </vt:variant>
      <vt:variant>
        <vt:i4>1769527</vt:i4>
      </vt:variant>
      <vt:variant>
        <vt:i4>14</vt:i4>
      </vt:variant>
      <vt:variant>
        <vt:i4>0</vt:i4>
      </vt:variant>
      <vt:variant>
        <vt:i4>5</vt:i4>
      </vt:variant>
      <vt:variant>
        <vt:lpwstr/>
      </vt:variant>
      <vt:variant>
        <vt:lpwstr>_Toc229751983</vt:lpwstr>
      </vt:variant>
      <vt:variant>
        <vt:i4>1769527</vt:i4>
      </vt:variant>
      <vt:variant>
        <vt:i4>8</vt:i4>
      </vt:variant>
      <vt:variant>
        <vt:i4>0</vt:i4>
      </vt:variant>
      <vt:variant>
        <vt:i4>5</vt:i4>
      </vt:variant>
      <vt:variant>
        <vt:lpwstr/>
      </vt:variant>
      <vt:variant>
        <vt:lpwstr>_Toc229751982</vt:lpwstr>
      </vt:variant>
      <vt:variant>
        <vt:i4>1769527</vt:i4>
      </vt:variant>
      <vt:variant>
        <vt:i4>2</vt:i4>
      </vt:variant>
      <vt:variant>
        <vt:i4>0</vt:i4>
      </vt:variant>
      <vt:variant>
        <vt:i4>5</vt:i4>
      </vt:variant>
      <vt:variant>
        <vt:lpwstr/>
      </vt:variant>
      <vt:variant>
        <vt:lpwstr>_Toc229751981</vt:lpwstr>
      </vt:variant>
      <vt:variant>
        <vt:i4>7274511</vt:i4>
      </vt:variant>
      <vt:variant>
        <vt:i4>57</vt:i4>
      </vt:variant>
      <vt:variant>
        <vt:i4>0</vt:i4>
      </vt:variant>
      <vt:variant>
        <vt:i4>5</vt:i4>
      </vt:variant>
      <vt:variant>
        <vt:lpwstr>mailto:Jesse@qai.org.au</vt:lpwstr>
      </vt:variant>
      <vt:variant>
        <vt:lpwstr/>
      </vt:variant>
      <vt:variant>
        <vt:i4>7274511</vt:i4>
      </vt:variant>
      <vt:variant>
        <vt:i4>54</vt:i4>
      </vt:variant>
      <vt:variant>
        <vt:i4>0</vt:i4>
      </vt:variant>
      <vt:variant>
        <vt:i4>5</vt:i4>
      </vt:variant>
      <vt:variant>
        <vt:lpwstr>mailto:Jesse@qai.org.au</vt:lpwstr>
      </vt:variant>
      <vt:variant>
        <vt:lpwstr/>
      </vt:variant>
      <vt:variant>
        <vt:i4>4915295</vt:i4>
      </vt:variant>
      <vt:variant>
        <vt:i4>51</vt:i4>
      </vt:variant>
      <vt:variant>
        <vt:i4>0</vt:i4>
      </vt:variant>
      <vt:variant>
        <vt:i4>5</vt:i4>
      </vt:variant>
      <vt:variant>
        <vt:lpwstr>https://www.health.gov.au/resources/publications/disability-royal-commission-progress-report-2025/volume-10-disability-services/recommendation-1010-provider-of-last-resort?book_active_tab=content</vt:lpwstr>
      </vt:variant>
      <vt:variant>
        <vt:lpwstr/>
      </vt:variant>
      <vt:variant>
        <vt:i4>4390981</vt:i4>
      </vt:variant>
      <vt:variant>
        <vt:i4>48</vt:i4>
      </vt:variant>
      <vt:variant>
        <vt:i4>0</vt:i4>
      </vt:variant>
      <vt:variant>
        <vt:i4>5</vt:i4>
      </vt:variant>
      <vt:variant>
        <vt:lpwstr>https://www.health.gov.au/resources/publications/disability-royal-commission-progress-report-2025/volume-10-disability-services/recommendation-105-advocacy?book_active_tab=content</vt:lpwstr>
      </vt:variant>
      <vt:variant>
        <vt:lpwstr/>
      </vt:variant>
      <vt:variant>
        <vt:i4>7733253</vt:i4>
      </vt:variant>
      <vt:variant>
        <vt:i4>45</vt:i4>
      </vt:variant>
      <vt:variant>
        <vt:i4>0</vt:i4>
      </vt:variant>
      <vt:variant>
        <vt:i4>5</vt:i4>
      </vt:variant>
      <vt:variant>
        <vt:lpwstr>mailto:trent@qai.org.au</vt:lpwstr>
      </vt:variant>
      <vt:variant>
        <vt:lpwstr/>
      </vt:variant>
      <vt:variant>
        <vt:i4>7274511</vt:i4>
      </vt:variant>
      <vt:variant>
        <vt:i4>42</vt:i4>
      </vt:variant>
      <vt:variant>
        <vt:i4>0</vt:i4>
      </vt:variant>
      <vt:variant>
        <vt:i4>5</vt:i4>
      </vt:variant>
      <vt:variant>
        <vt:lpwstr>mailto:Jesse@qai.org.au</vt:lpwstr>
      </vt:variant>
      <vt:variant>
        <vt:lpwstr/>
      </vt:variant>
      <vt:variant>
        <vt:i4>2818095</vt:i4>
      </vt:variant>
      <vt:variant>
        <vt:i4>39</vt:i4>
      </vt:variant>
      <vt:variant>
        <vt:i4>0</vt:i4>
      </vt:variant>
      <vt:variant>
        <vt:i4>5</vt:i4>
      </vt:variant>
      <vt:variant>
        <vt:lpwstr>https://www.health.gov.au/resources/publications/disability-royal-commission-progress-report-2025/volume-10-disability-services/recommendation-103-adequate-support-coordination?book_active_tab=content</vt:lpwstr>
      </vt:variant>
      <vt:variant>
        <vt:lpwstr/>
      </vt:variant>
      <vt:variant>
        <vt:i4>7274511</vt:i4>
      </vt:variant>
      <vt:variant>
        <vt:i4>36</vt:i4>
      </vt:variant>
      <vt:variant>
        <vt:i4>0</vt:i4>
      </vt:variant>
      <vt:variant>
        <vt:i4>5</vt:i4>
      </vt:variant>
      <vt:variant>
        <vt:lpwstr>mailto:Jesse@qai.org.au</vt:lpwstr>
      </vt:variant>
      <vt:variant>
        <vt:lpwstr/>
      </vt:variant>
      <vt:variant>
        <vt:i4>7274511</vt:i4>
      </vt:variant>
      <vt:variant>
        <vt:i4>33</vt:i4>
      </vt:variant>
      <vt:variant>
        <vt:i4>0</vt:i4>
      </vt:variant>
      <vt:variant>
        <vt:i4>5</vt:i4>
      </vt:variant>
      <vt:variant>
        <vt:lpwstr>mailto:Jesse@qai.org.au</vt:lpwstr>
      </vt:variant>
      <vt:variant>
        <vt:lpwstr/>
      </vt:variant>
      <vt:variant>
        <vt:i4>6225951</vt:i4>
      </vt:variant>
      <vt:variant>
        <vt:i4>30</vt:i4>
      </vt:variant>
      <vt:variant>
        <vt:i4>0</vt:i4>
      </vt:variant>
      <vt:variant>
        <vt:i4>5</vt:i4>
      </vt:variant>
      <vt:variant>
        <vt:lpwstr>https://www.health.gov.au/resources/publications/disability-royal-commission-progress-report-2025/volume-8-criminal-justice-and-people-with-disability/recommendation-813-data-about-people-detained-in-forensic-systems</vt:lpwstr>
      </vt:variant>
      <vt:variant>
        <vt:lpwstr/>
      </vt:variant>
      <vt:variant>
        <vt:i4>7274511</vt:i4>
      </vt:variant>
      <vt:variant>
        <vt:i4>27</vt:i4>
      </vt:variant>
      <vt:variant>
        <vt:i4>0</vt:i4>
      </vt:variant>
      <vt:variant>
        <vt:i4>5</vt:i4>
      </vt:variant>
      <vt:variant>
        <vt:lpwstr>mailto:Jesse@qai.org.au</vt:lpwstr>
      </vt:variant>
      <vt:variant>
        <vt:lpwstr/>
      </vt:variant>
      <vt:variant>
        <vt:i4>2097208</vt:i4>
      </vt:variant>
      <vt:variant>
        <vt:i4>24</vt:i4>
      </vt:variant>
      <vt:variant>
        <vt:i4>0</vt:i4>
      </vt:variant>
      <vt:variant>
        <vt:i4>5</vt:i4>
      </vt:variant>
      <vt:variant>
        <vt:lpwstr>https://www.health.gov.au/resources/publications/disability-royal-commission-progress-report-2025/volume-7-inclusive-education-employment-and-housing/recommendation-728-improve-information-about-wages-and-the-disability-support-pension</vt:lpwstr>
      </vt:variant>
      <vt:variant>
        <vt:lpwstr/>
      </vt:variant>
      <vt:variant>
        <vt:i4>7274511</vt:i4>
      </vt:variant>
      <vt:variant>
        <vt:i4>21</vt:i4>
      </vt:variant>
      <vt:variant>
        <vt:i4>0</vt:i4>
      </vt:variant>
      <vt:variant>
        <vt:i4>5</vt:i4>
      </vt:variant>
      <vt:variant>
        <vt:lpwstr>mailto:Jesse@qai.org.au</vt:lpwstr>
      </vt:variant>
      <vt:variant>
        <vt:lpwstr/>
      </vt:variant>
      <vt:variant>
        <vt:i4>5308496</vt:i4>
      </vt:variant>
      <vt:variant>
        <vt:i4>18</vt:i4>
      </vt:variant>
      <vt:variant>
        <vt:i4>0</vt:i4>
      </vt:variant>
      <vt:variant>
        <vt:i4>5</vt:i4>
      </vt:variant>
      <vt:variant>
        <vt:lpwstr>https://www.health.gov.au/resources/publications/disability-royal-commission-progress-report-2025/volume-6-enabling-autonomy-and-access/recommendation-63-access-to-appropriately-skilled-and-qualified-interpreters</vt:lpwstr>
      </vt:variant>
      <vt:variant>
        <vt:lpwstr/>
      </vt:variant>
      <vt:variant>
        <vt:i4>1638477</vt:i4>
      </vt:variant>
      <vt:variant>
        <vt:i4>15</vt:i4>
      </vt:variant>
      <vt:variant>
        <vt:i4>0</vt:i4>
      </vt:variant>
      <vt:variant>
        <vt:i4>5</vt:i4>
      </vt:variant>
      <vt:variant>
        <vt:lpwstr>https://www.health.gov.au/resources/publications/disability-royal-commission-progress-report-2025/volume-5-governing-for-inclusion/recommendation-52-review-and-update-of-australias-disability-strategy</vt:lpwstr>
      </vt:variant>
      <vt:variant>
        <vt:lpwstr/>
      </vt:variant>
      <vt:variant>
        <vt:i4>7274511</vt:i4>
      </vt:variant>
      <vt:variant>
        <vt:i4>12</vt:i4>
      </vt:variant>
      <vt:variant>
        <vt:i4>0</vt:i4>
      </vt:variant>
      <vt:variant>
        <vt:i4>5</vt:i4>
      </vt:variant>
      <vt:variant>
        <vt:lpwstr>mailto:Jesse@qai.org.au</vt:lpwstr>
      </vt:variant>
      <vt:variant>
        <vt:lpwstr/>
      </vt:variant>
      <vt:variant>
        <vt:i4>7274511</vt:i4>
      </vt:variant>
      <vt:variant>
        <vt:i4>9</vt:i4>
      </vt:variant>
      <vt:variant>
        <vt:i4>0</vt:i4>
      </vt:variant>
      <vt:variant>
        <vt:i4>5</vt:i4>
      </vt:variant>
      <vt:variant>
        <vt:lpwstr>mailto:Jesse@qai.org.au</vt:lpwstr>
      </vt:variant>
      <vt:variant>
        <vt:lpwstr/>
      </vt:variant>
      <vt:variant>
        <vt:i4>5177356</vt:i4>
      </vt:variant>
      <vt:variant>
        <vt:i4>6</vt:i4>
      </vt:variant>
      <vt:variant>
        <vt:i4>0</vt:i4>
      </vt:variant>
      <vt:variant>
        <vt:i4>5</vt:i4>
      </vt:variant>
      <vt:variant>
        <vt:lpwstr>https://www.health.gov.au/resources/publications/disability-reform-roadmap-0</vt:lpwstr>
      </vt:variant>
      <vt:variant>
        <vt:lpwstr/>
      </vt:variant>
      <vt:variant>
        <vt:i4>7733253</vt:i4>
      </vt:variant>
      <vt:variant>
        <vt:i4>3</vt:i4>
      </vt:variant>
      <vt:variant>
        <vt:i4>0</vt:i4>
      </vt:variant>
      <vt:variant>
        <vt:i4>5</vt:i4>
      </vt:variant>
      <vt:variant>
        <vt:lpwstr>mailto:trent@qai.org.au</vt:lpwstr>
      </vt:variant>
      <vt:variant>
        <vt:lpwstr/>
      </vt:variant>
      <vt:variant>
        <vt:i4>1769573</vt:i4>
      </vt:variant>
      <vt:variant>
        <vt:i4>0</vt:i4>
      </vt:variant>
      <vt:variant>
        <vt:i4>0</vt:i4>
      </vt:variant>
      <vt:variant>
        <vt:i4>5</vt:i4>
      </vt:variant>
      <vt:variant>
        <vt:lpwstr>mailto:Caitlin@qai.org.au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 Cocq Van Delwijnen</dc:creator>
  <cp:keywords/>
  <dc:description/>
  <cp:lastModifiedBy>Shannon Bell</cp:lastModifiedBy>
  <cp:revision>6</cp:revision>
  <cp:lastPrinted>2026-05-18T02:51:00Z</cp:lastPrinted>
  <dcterms:created xsi:type="dcterms:W3CDTF">2026-05-18T02:50:00Z</dcterms:created>
  <dcterms:modified xsi:type="dcterms:W3CDTF">2026-05-19T03:56:00Z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0x0101000724B067D30BF2499845ACEC545648F0</vt:lpwstr>
  </property>
  <property fmtid="{D5CDD505-2E9C-101B-9397-08002B2CF9AE}" pid="3" name="MediaServiceImageTags">
    <vt:lpwstr/>
  </property>
  <property fmtid="{D5CDD505-2E9C-101B-9397-08002B2CF9AE}" pid="4" name="_dlc_DocIdItemGuid">
    <vt:lpwstr>675f8ef7-87d8-46a8-8d69-af2889c29a5f</vt:lpwstr>
  </property>
  <property fmtid="{D5CDD505-2E9C-101B-9397-08002B2CF9AE}" pid="5" name="docLang">
    <vt:lpwstr>en</vt:lpwstr>
  </property>
</Properties>
</file>